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377D5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Ogłoszenie o zmianie ogłoszenia</w:t>
      </w:r>
    </w:p>
    <w:p w14:paraId="6D091186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Zakup ambulansu sanitarnego wraz z wyposażeniem typu A2</w:t>
      </w:r>
    </w:p>
    <w:p w14:paraId="0FF23825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t>SEKCJA I - ZAMAWIAJĄCY</w:t>
      </w:r>
    </w:p>
    <w:p w14:paraId="5A609DA9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1.1.) Nazwa zamawiającego: </w:t>
      </w:r>
      <w:r>
        <w:rPr>
          <w:rFonts w:ascii="ArialMT" w:hAnsi="ArialMT" w:cs="ArialMT"/>
          <w:sz w:val="23"/>
          <w:szCs w:val="23"/>
        </w:rPr>
        <w:t>SZPITAL SPECJALISTYCZNY W CHORZOWIE</w:t>
      </w:r>
    </w:p>
    <w:p w14:paraId="478D3B67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1.3.) Krajowy Numer Identyfikacyjny: </w:t>
      </w:r>
      <w:r>
        <w:rPr>
          <w:rFonts w:ascii="ArialMT" w:hAnsi="ArialMT" w:cs="ArialMT"/>
          <w:sz w:val="23"/>
          <w:szCs w:val="23"/>
        </w:rPr>
        <w:t>REGON 271503395</w:t>
      </w:r>
    </w:p>
    <w:p w14:paraId="102CC48C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1.4.) Adres zamawiającego:</w:t>
      </w:r>
    </w:p>
    <w:p w14:paraId="207CF871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1.4.1.) Ulica: </w:t>
      </w:r>
      <w:r>
        <w:rPr>
          <w:rFonts w:ascii="ArialMT" w:hAnsi="ArialMT" w:cs="ArialMT"/>
          <w:sz w:val="23"/>
          <w:szCs w:val="23"/>
        </w:rPr>
        <w:t>ul. Zjednoczenia 10</w:t>
      </w:r>
    </w:p>
    <w:p w14:paraId="7553C8C3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1.4.2.) Miejscowość: </w:t>
      </w:r>
      <w:r>
        <w:rPr>
          <w:rFonts w:ascii="ArialMT" w:hAnsi="ArialMT" w:cs="ArialMT"/>
          <w:sz w:val="23"/>
          <w:szCs w:val="23"/>
        </w:rPr>
        <w:t>Chorzów</w:t>
      </w:r>
    </w:p>
    <w:p w14:paraId="2A49C625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1.4.3.) Kod pocztowy: </w:t>
      </w:r>
      <w:r>
        <w:rPr>
          <w:rFonts w:ascii="ArialMT" w:hAnsi="ArialMT" w:cs="ArialMT"/>
          <w:sz w:val="23"/>
          <w:szCs w:val="23"/>
        </w:rPr>
        <w:t>41-500</w:t>
      </w:r>
    </w:p>
    <w:p w14:paraId="6B434318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1.4.4.) Województwo: </w:t>
      </w:r>
      <w:r>
        <w:rPr>
          <w:rFonts w:ascii="ArialMT" w:hAnsi="ArialMT" w:cs="ArialMT"/>
          <w:sz w:val="23"/>
          <w:szCs w:val="23"/>
        </w:rPr>
        <w:t>śląskie</w:t>
      </w:r>
    </w:p>
    <w:p w14:paraId="0E71DEC4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1.4.5.) Kraj: </w:t>
      </w:r>
      <w:r>
        <w:rPr>
          <w:rFonts w:ascii="ArialMT" w:hAnsi="ArialMT" w:cs="ArialMT"/>
          <w:sz w:val="23"/>
          <w:szCs w:val="23"/>
        </w:rPr>
        <w:t>Polska</w:t>
      </w:r>
    </w:p>
    <w:p w14:paraId="417BC02C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1.4.6.) Lokalizacja NUTS 3: </w:t>
      </w:r>
      <w:r>
        <w:rPr>
          <w:rFonts w:ascii="ArialMT" w:hAnsi="ArialMT" w:cs="ArialMT"/>
          <w:sz w:val="23"/>
          <w:szCs w:val="23"/>
        </w:rPr>
        <w:t>PL22A - Katowicki</w:t>
      </w:r>
    </w:p>
    <w:p w14:paraId="43882FF3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1.4.9.) Adres poczty elektronicznej: </w:t>
      </w:r>
      <w:r>
        <w:rPr>
          <w:rFonts w:ascii="ArialMT" w:hAnsi="ArialMT" w:cs="ArialMT"/>
          <w:sz w:val="23"/>
          <w:szCs w:val="23"/>
        </w:rPr>
        <w:t>dzp@sswch.pl</w:t>
      </w:r>
    </w:p>
    <w:p w14:paraId="5AA4608E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1.4.10.) Adres strony internetowej zamawiającego: </w:t>
      </w:r>
      <w:r>
        <w:rPr>
          <w:rFonts w:ascii="ArialMT" w:hAnsi="ArialMT" w:cs="ArialMT"/>
          <w:sz w:val="23"/>
          <w:szCs w:val="23"/>
        </w:rPr>
        <w:t>www.szpitalspecjalistycznywchorzowie.pl</w:t>
      </w:r>
    </w:p>
    <w:p w14:paraId="6F191B46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1.5.) Rodzaj zamawiającego: </w:t>
      </w:r>
      <w:r>
        <w:rPr>
          <w:rFonts w:ascii="ArialMT" w:hAnsi="ArialMT" w:cs="ArialMT"/>
          <w:sz w:val="23"/>
          <w:szCs w:val="23"/>
        </w:rPr>
        <w:t>Zamawiający publiczny - jednostka sektora finansów publicznych -</w:t>
      </w:r>
    </w:p>
    <w:p w14:paraId="313837A7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MT" w:hAnsi="ArialMT" w:cs="ArialMT"/>
          <w:sz w:val="23"/>
          <w:szCs w:val="23"/>
        </w:rPr>
        <w:t>samodzielny publiczny zakład opieki zdrowotnej</w:t>
      </w:r>
    </w:p>
    <w:p w14:paraId="54BBD8CF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1.6.) Przedmiot działalności zamawiającego: </w:t>
      </w:r>
      <w:r>
        <w:rPr>
          <w:rFonts w:ascii="ArialMT" w:hAnsi="ArialMT" w:cs="ArialMT"/>
          <w:sz w:val="23"/>
          <w:szCs w:val="23"/>
        </w:rPr>
        <w:t>Zdrowie</w:t>
      </w:r>
    </w:p>
    <w:p w14:paraId="4579608E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t>SEKCJA II – INFORMACJE PODSTAWOWE</w:t>
      </w:r>
    </w:p>
    <w:p w14:paraId="5C79FBE1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2.1.) Numer ogłoszenia: </w:t>
      </w:r>
      <w:r>
        <w:rPr>
          <w:rFonts w:ascii="ArialMT" w:hAnsi="ArialMT" w:cs="ArialMT"/>
          <w:sz w:val="23"/>
          <w:szCs w:val="23"/>
        </w:rPr>
        <w:t>2021/BZP 00096177/01</w:t>
      </w:r>
    </w:p>
    <w:p w14:paraId="4EC0CDD7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2.2.) Data ogłoszenia: </w:t>
      </w:r>
      <w:r>
        <w:rPr>
          <w:rFonts w:ascii="ArialMT" w:hAnsi="ArialMT" w:cs="ArialMT"/>
          <w:sz w:val="23"/>
          <w:szCs w:val="23"/>
        </w:rPr>
        <w:t>2021-06-28 09:02</w:t>
      </w:r>
    </w:p>
    <w:p w14:paraId="55A5888C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t>SEKCJA III ZMIANA OGŁOSZENIA</w:t>
      </w:r>
    </w:p>
    <w:p w14:paraId="4A743BB9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3.1.) Nazwa zmienianego ogłoszenia:</w:t>
      </w:r>
    </w:p>
    <w:p w14:paraId="68241261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Ogłoszenie o zamówieniu,</w:t>
      </w:r>
    </w:p>
    <w:p w14:paraId="4AE1FBD6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3.2.) Numer zmienianego ogłoszenia w BZP: </w:t>
      </w:r>
      <w:r>
        <w:rPr>
          <w:rFonts w:ascii="ArialMT" w:hAnsi="ArialMT" w:cs="ArialMT"/>
          <w:sz w:val="23"/>
          <w:szCs w:val="23"/>
        </w:rPr>
        <w:t>2021/BZP 00093175/01</w:t>
      </w:r>
    </w:p>
    <w:p w14:paraId="5A873075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3.3.) Identyfikator ostatniej wersji zmienianego ogłoszenia: </w:t>
      </w:r>
      <w:r>
        <w:rPr>
          <w:rFonts w:ascii="ArialMT" w:hAnsi="ArialMT" w:cs="ArialMT"/>
          <w:sz w:val="23"/>
          <w:szCs w:val="23"/>
        </w:rPr>
        <w:t>01</w:t>
      </w:r>
    </w:p>
    <w:p w14:paraId="0F5AF20A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3.4.) Identyfikator sekcji zmienianego ogłoszenia:</w:t>
      </w:r>
    </w:p>
    <w:p w14:paraId="2F0434F0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SEKCJA VIII - PROCEDURA</w:t>
      </w:r>
    </w:p>
    <w:p w14:paraId="4F6FA3B8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3.4.1.) Opis zmiany, w tym tekst, który należy dodać lub zmienić:</w:t>
      </w:r>
    </w:p>
    <w:p w14:paraId="08E89D18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8.1. Termin składania ofert</w:t>
      </w:r>
    </w:p>
    <w:p w14:paraId="5EDF4DA0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Przed zmianą:</w:t>
      </w:r>
    </w:p>
    <w:p w14:paraId="37B1DDE6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2021-07-02 10:00</w:t>
      </w:r>
    </w:p>
    <w:p w14:paraId="3D9A942D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Po zmianie:</w:t>
      </w:r>
    </w:p>
    <w:p w14:paraId="6E335118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2021-07-06 10:00</w:t>
      </w:r>
    </w:p>
    <w:p w14:paraId="70AAEA44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3.4.1.) Opis zmiany, w tym tekst, który należy dodać lub zmienić:</w:t>
      </w:r>
    </w:p>
    <w:p w14:paraId="67EA330E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8.3. Termin otwarcia ofert</w:t>
      </w:r>
    </w:p>
    <w:p w14:paraId="1EB57FC6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Przed zmianą:</w:t>
      </w:r>
    </w:p>
    <w:p w14:paraId="33F380AF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2021-07-02 11:00</w:t>
      </w:r>
    </w:p>
    <w:p w14:paraId="1F9C846E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Po zmianie:</w:t>
      </w:r>
    </w:p>
    <w:p w14:paraId="5291350B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2021-07-06 11:00</w:t>
      </w:r>
    </w:p>
    <w:p w14:paraId="27ACD2F8" w14:textId="77777777" w:rsidR="002665C9" w:rsidRDefault="002665C9" w:rsidP="002665C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1"/>
          <w:szCs w:val="11"/>
        </w:rPr>
      </w:pPr>
      <w:r>
        <w:rPr>
          <w:rFonts w:ascii="ArialMT" w:hAnsi="ArialMT" w:cs="ArialMT"/>
          <w:sz w:val="11"/>
          <w:szCs w:val="11"/>
        </w:rPr>
        <w:t>Ogłoszenie nr 2021/BZP 00096177/01 z dnia 2021-06-28</w:t>
      </w:r>
    </w:p>
    <w:p w14:paraId="2C26441E" w14:textId="77777777" w:rsidR="002665C9" w:rsidRDefault="002665C9" w:rsidP="002665C9">
      <w:r>
        <w:rPr>
          <w:rFonts w:ascii="ArialMT" w:hAnsi="ArialMT" w:cs="ArialMT"/>
          <w:sz w:val="11"/>
          <w:szCs w:val="11"/>
        </w:rPr>
        <w:t>2021-06-28 Biuletyn Zamówień Publicznych Ogłoszenie o zmianie ogłoszenia - -</w:t>
      </w:r>
    </w:p>
    <w:p w14:paraId="077C8685" w14:textId="77777777" w:rsidR="00F16329" w:rsidRPr="00AB5B42" w:rsidRDefault="00F16329" w:rsidP="00AB5B42"/>
    <w:sectPr w:rsidR="00F16329" w:rsidRPr="00AB5B42" w:rsidSect="00E76F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926" w:bottom="107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B1BFB" w14:textId="77777777" w:rsidR="007F37B3" w:rsidRDefault="007F37B3">
      <w:r>
        <w:separator/>
      </w:r>
    </w:p>
  </w:endnote>
  <w:endnote w:type="continuationSeparator" w:id="0">
    <w:p w14:paraId="256DB826" w14:textId="77777777" w:rsidR="007F37B3" w:rsidRDefault="007F3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0F509" w14:textId="77777777" w:rsidR="00E76FF9" w:rsidRDefault="00992A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A526EC" w14:textId="77777777" w:rsidR="00E76FF9" w:rsidRDefault="00E76F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E561A" w14:textId="77777777"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10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6A3BD" w14:textId="77777777"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6834C" w14:textId="77777777" w:rsidR="007F37B3" w:rsidRDefault="007F37B3">
      <w:r>
        <w:separator/>
      </w:r>
    </w:p>
  </w:footnote>
  <w:footnote w:type="continuationSeparator" w:id="0">
    <w:p w14:paraId="0E24CBDA" w14:textId="77777777" w:rsidR="007F37B3" w:rsidRDefault="007F37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39B63" w14:textId="77777777" w:rsidR="002A2370" w:rsidRDefault="002A23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26CAE" w14:textId="77777777" w:rsidR="00E76FF9" w:rsidRDefault="00992A4A">
    <w:pPr>
      <w:pStyle w:val="Nagwek"/>
      <w:pBdr>
        <w:bottom w:val="single" w:sz="12" w:space="4" w:color="auto"/>
      </w:pBdr>
      <w:spacing w:after="120"/>
    </w:pPr>
    <w:r>
      <w:rPr>
        <w:i/>
        <w:sz w:val="20"/>
      </w:rPr>
      <w:tab/>
    </w:r>
    <w:r>
      <w:rPr>
        <w:i/>
        <w:sz w:val="2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70C9D" w14:textId="77777777" w:rsidR="002A2370" w:rsidRDefault="002A23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" w15:restartNumberingAfterBreak="0">
    <w:nsid w:val="391E6D43"/>
    <w:multiLevelType w:val="hybridMultilevel"/>
    <w:tmpl w:val="035E9C76"/>
    <w:lvl w:ilvl="0" w:tplc="3072D49C">
      <w:start w:val="2"/>
      <w:numFmt w:val="decimal"/>
      <w:lvlText w:val="%1)"/>
      <w:lvlJc w:val="left"/>
      <w:pPr>
        <w:tabs>
          <w:tab w:val="num" w:pos="1173"/>
        </w:tabs>
        <w:ind w:left="117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58"/>
        </w:tabs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78"/>
        </w:tabs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98"/>
        </w:tabs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18"/>
        </w:tabs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38"/>
        </w:tabs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58"/>
        </w:tabs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78"/>
        </w:tabs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98"/>
        </w:tabs>
        <w:ind w:left="6798" w:hanging="180"/>
      </w:pPr>
    </w:lvl>
  </w:abstractNum>
  <w:abstractNum w:abstractNumId="2" w15:restartNumberingAfterBreak="0">
    <w:nsid w:val="39721CB9"/>
    <w:multiLevelType w:val="hybridMultilevel"/>
    <w:tmpl w:val="16DC46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ED8137F"/>
    <w:multiLevelType w:val="hybridMultilevel"/>
    <w:tmpl w:val="24AC2088"/>
    <w:lvl w:ilvl="0" w:tplc="9246F20A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C53157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5F7E400F"/>
    <w:multiLevelType w:val="hybridMultilevel"/>
    <w:tmpl w:val="3BB269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0A4672"/>
    <w:multiLevelType w:val="hybridMultilevel"/>
    <w:tmpl w:val="7604025C"/>
    <w:lvl w:ilvl="0" w:tplc="5066D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37B3"/>
    <w:rsid w:val="00001504"/>
    <w:rsid w:val="0001042E"/>
    <w:rsid w:val="000108F6"/>
    <w:rsid w:val="00010FB1"/>
    <w:rsid w:val="000160F9"/>
    <w:rsid w:val="00016AF6"/>
    <w:rsid w:val="00022A83"/>
    <w:rsid w:val="0003743C"/>
    <w:rsid w:val="00037485"/>
    <w:rsid w:val="00037AD9"/>
    <w:rsid w:val="00046E0F"/>
    <w:rsid w:val="00047689"/>
    <w:rsid w:val="000722CC"/>
    <w:rsid w:val="000739CF"/>
    <w:rsid w:val="0009775E"/>
    <w:rsid w:val="000979CA"/>
    <w:rsid w:val="000A3D45"/>
    <w:rsid w:val="000B0F5A"/>
    <w:rsid w:val="000B1C4A"/>
    <w:rsid w:val="000E764F"/>
    <w:rsid w:val="00104ADD"/>
    <w:rsid w:val="0012101D"/>
    <w:rsid w:val="0013000D"/>
    <w:rsid w:val="0014645E"/>
    <w:rsid w:val="001478E5"/>
    <w:rsid w:val="00165AFA"/>
    <w:rsid w:val="00166A86"/>
    <w:rsid w:val="00171000"/>
    <w:rsid w:val="001742A5"/>
    <w:rsid w:val="0018445D"/>
    <w:rsid w:val="0019492A"/>
    <w:rsid w:val="001C1B6A"/>
    <w:rsid w:val="001C4881"/>
    <w:rsid w:val="001C4C33"/>
    <w:rsid w:val="001D0239"/>
    <w:rsid w:val="001E3EA3"/>
    <w:rsid w:val="001E5A3D"/>
    <w:rsid w:val="0020045F"/>
    <w:rsid w:val="00212E06"/>
    <w:rsid w:val="002135FD"/>
    <w:rsid w:val="002446E7"/>
    <w:rsid w:val="002620D4"/>
    <w:rsid w:val="002665C9"/>
    <w:rsid w:val="00267181"/>
    <w:rsid w:val="00274C7F"/>
    <w:rsid w:val="00283F0B"/>
    <w:rsid w:val="002907E3"/>
    <w:rsid w:val="0029521A"/>
    <w:rsid w:val="00297820"/>
    <w:rsid w:val="002A2370"/>
    <w:rsid w:val="002A2E12"/>
    <w:rsid w:val="002D2549"/>
    <w:rsid w:val="00301AC0"/>
    <w:rsid w:val="00307275"/>
    <w:rsid w:val="00310409"/>
    <w:rsid w:val="00311E39"/>
    <w:rsid w:val="003133F1"/>
    <w:rsid w:val="00315771"/>
    <w:rsid w:val="003233DE"/>
    <w:rsid w:val="003315AA"/>
    <w:rsid w:val="0034630D"/>
    <w:rsid w:val="00353A13"/>
    <w:rsid w:val="00355528"/>
    <w:rsid w:val="00365281"/>
    <w:rsid w:val="00371E0E"/>
    <w:rsid w:val="003839F3"/>
    <w:rsid w:val="00386086"/>
    <w:rsid w:val="0039602C"/>
    <w:rsid w:val="003A75D3"/>
    <w:rsid w:val="003B07DC"/>
    <w:rsid w:val="003C0A8E"/>
    <w:rsid w:val="003D46D4"/>
    <w:rsid w:val="003F3518"/>
    <w:rsid w:val="0040225B"/>
    <w:rsid w:val="00403326"/>
    <w:rsid w:val="004073EA"/>
    <w:rsid w:val="004209D6"/>
    <w:rsid w:val="00433ED2"/>
    <w:rsid w:val="00450A91"/>
    <w:rsid w:val="00455308"/>
    <w:rsid w:val="004553A8"/>
    <w:rsid w:val="004606CF"/>
    <w:rsid w:val="00472731"/>
    <w:rsid w:val="0047417D"/>
    <w:rsid w:val="00480624"/>
    <w:rsid w:val="004860A1"/>
    <w:rsid w:val="004A2CA1"/>
    <w:rsid w:val="004B6213"/>
    <w:rsid w:val="004C29F4"/>
    <w:rsid w:val="004E7A43"/>
    <w:rsid w:val="004F1C6A"/>
    <w:rsid w:val="004F671D"/>
    <w:rsid w:val="004F7E3F"/>
    <w:rsid w:val="00501B85"/>
    <w:rsid w:val="005027E8"/>
    <w:rsid w:val="00504769"/>
    <w:rsid w:val="005062D9"/>
    <w:rsid w:val="00507D56"/>
    <w:rsid w:val="00512CE1"/>
    <w:rsid w:val="00515CCF"/>
    <w:rsid w:val="0051670F"/>
    <w:rsid w:val="00520024"/>
    <w:rsid w:val="0054206B"/>
    <w:rsid w:val="00550079"/>
    <w:rsid w:val="0055464C"/>
    <w:rsid w:val="00571649"/>
    <w:rsid w:val="00582EAA"/>
    <w:rsid w:val="0059558F"/>
    <w:rsid w:val="005A373F"/>
    <w:rsid w:val="005A40D6"/>
    <w:rsid w:val="005A7D60"/>
    <w:rsid w:val="005B13AF"/>
    <w:rsid w:val="005C3D34"/>
    <w:rsid w:val="005C5DC3"/>
    <w:rsid w:val="005D05EA"/>
    <w:rsid w:val="005D45D6"/>
    <w:rsid w:val="005E1CEA"/>
    <w:rsid w:val="005F2503"/>
    <w:rsid w:val="006050B2"/>
    <w:rsid w:val="00611D80"/>
    <w:rsid w:val="00637FD2"/>
    <w:rsid w:val="00644EC0"/>
    <w:rsid w:val="006621D1"/>
    <w:rsid w:val="00662330"/>
    <w:rsid w:val="00665BA8"/>
    <w:rsid w:val="00687064"/>
    <w:rsid w:val="0069061D"/>
    <w:rsid w:val="006B1B1E"/>
    <w:rsid w:val="006B210E"/>
    <w:rsid w:val="006B5953"/>
    <w:rsid w:val="006C1D43"/>
    <w:rsid w:val="006D04A9"/>
    <w:rsid w:val="006D558E"/>
    <w:rsid w:val="006E06E7"/>
    <w:rsid w:val="006E6789"/>
    <w:rsid w:val="006F7558"/>
    <w:rsid w:val="0071277F"/>
    <w:rsid w:val="0071301C"/>
    <w:rsid w:val="00721615"/>
    <w:rsid w:val="0072382A"/>
    <w:rsid w:val="0072491B"/>
    <w:rsid w:val="00732D42"/>
    <w:rsid w:val="00747665"/>
    <w:rsid w:val="0076454C"/>
    <w:rsid w:val="007651A0"/>
    <w:rsid w:val="00795AC4"/>
    <w:rsid w:val="007F37B3"/>
    <w:rsid w:val="007F3B50"/>
    <w:rsid w:val="007F501F"/>
    <w:rsid w:val="007F5C97"/>
    <w:rsid w:val="00801374"/>
    <w:rsid w:val="0081249C"/>
    <w:rsid w:val="008167F5"/>
    <w:rsid w:val="00824D11"/>
    <w:rsid w:val="008257FD"/>
    <w:rsid w:val="008374E0"/>
    <w:rsid w:val="008440F2"/>
    <w:rsid w:val="00844ED4"/>
    <w:rsid w:val="00854700"/>
    <w:rsid w:val="00861FD3"/>
    <w:rsid w:val="00877DD4"/>
    <w:rsid w:val="0088003D"/>
    <w:rsid w:val="008C0CC2"/>
    <w:rsid w:val="008E105C"/>
    <w:rsid w:val="008E287E"/>
    <w:rsid w:val="008E3EFD"/>
    <w:rsid w:val="008E490D"/>
    <w:rsid w:val="008E6B8A"/>
    <w:rsid w:val="008F5993"/>
    <w:rsid w:val="008F6179"/>
    <w:rsid w:val="00900F04"/>
    <w:rsid w:val="00910D55"/>
    <w:rsid w:val="00913242"/>
    <w:rsid w:val="00915553"/>
    <w:rsid w:val="00915F22"/>
    <w:rsid w:val="009221A2"/>
    <w:rsid w:val="00935235"/>
    <w:rsid w:val="009461C6"/>
    <w:rsid w:val="009508A8"/>
    <w:rsid w:val="00953589"/>
    <w:rsid w:val="00956FA3"/>
    <w:rsid w:val="009606E2"/>
    <w:rsid w:val="009659D9"/>
    <w:rsid w:val="00965BEA"/>
    <w:rsid w:val="0098545D"/>
    <w:rsid w:val="00992A4A"/>
    <w:rsid w:val="009951B3"/>
    <w:rsid w:val="00996E4E"/>
    <w:rsid w:val="009A5ED9"/>
    <w:rsid w:val="009B71C8"/>
    <w:rsid w:val="009D3EC0"/>
    <w:rsid w:val="009D61E1"/>
    <w:rsid w:val="009E78FA"/>
    <w:rsid w:val="009F4DC8"/>
    <w:rsid w:val="009F60E3"/>
    <w:rsid w:val="00A0423C"/>
    <w:rsid w:val="00A12108"/>
    <w:rsid w:val="00A12374"/>
    <w:rsid w:val="00A12674"/>
    <w:rsid w:val="00A20887"/>
    <w:rsid w:val="00A25CE2"/>
    <w:rsid w:val="00A30277"/>
    <w:rsid w:val="00A32EF4"/>
    <w:rsid w:val="00A34D5A"/>
    <w:rsid w:val="00A533E9"/>
    <w:rsid w:val="00A53B3C"/>
    <w:rsid w:val="00AA0F9F"/>
    <w:rsid w:val="00AA194B"/>
    <w:rsid w:val="00AB5B42"/>
    <w:rsid w:val="00AC5551"/>
    <w:rsid w:val="00AD16E1"/>
    <w:rsid w:val="00AD2137"/>
    <w:rsid w:val="00AD53ED"/>
    <w:rsid w:val="00AD573E"/>
    <w:rsid w:val="00AD7E34"/>
    <w:rsid w:val="00AF1D3A"/>
    <w:rsid w:val="00AF5F80"/>
    <w:rsid w:val="00B17289"/>
    <w:rsid w:val="00B215FF"/>
    <w:rsid w:val="00B2498C"/>
    <w:rsid w:val="00B36B65"/>
    <w:rsid w:val="00B4688E"/>
    <w:rsid w:val="00B528CB"/>
    <w:rsid w:val="00B52C26"/>
    <w:rsid w:val="00B57273"/>
    <w:rsid w:val="00B70993"/>
    <w:rsid w:val="00B7135C"/>
    <w:rsid w:val="00B7367B"/>
    <w:rsid w:val="00B74C79"/>
    <w:rsid w:val="00B77522"/>
    <w:rsid w:val="00B839B2"/>
    <w:rsid w:val="00BD47CC"/>
    <w:rsid w:val="00BD771A"/>
    <w:rsid w:val="00BD780C"/>
    <w:rsid w:val="00BF4422"/>
    <w:rsid w:val="00BF5CFC"/>
    <w:rsid w:val="00C01FCB"/>
    <w:rsid w:val="00C02CDE"/>
    <w:rsid w:val="00C15536"/>
    <w:rsid w:val="00C16A72"/>
    <w:rsid w:val="00C22578"/>
    <w:rsid w:val="00C24BD4"/>
    <w:rsid w:val="00C3202F"/>
    <w:rsid w:val="00C33350"/>
    <w:rsid w:val="00C36793"/>
    <w:rsid w:val="00C405F2"/>
    <w:rsid w:val="00C53831"/>
    <w:rsid w:val="00C65104"/>
    <w:rsid w:val="00C75098"/>
    <w:rsid w:val="00C753B7"/>
    <w:rsid w:val="00C7756A"/>
    <w:rsid w:val="00C80699"/>
    <w:rsid w:val="00C85DB6"/>
    <w:rsid w:val="00C87210"/>
    <w:rsid w:val="00C900BD"/>
    <w:rsid w:val="00C94C74"/>
    <w:rsid w:val="00CA70AD"/>
    <w:rsid w:val="00CB110D"/>
    <w:rsid w:val="00CC096B"/>
    <w:rsid w:val="00CE2655"/>
    <w:rsid w:val="00CE3F2A"/>
    <w:rsid w:val="00CE6415"/>
    <w:rsid w:val="00CF185D"/>
    <w:rsid w:val="00CF59D4"/>
    <w:rsid w:val="00CF7968"/>
    <w:rsid w:val="00D06036"/>
    <w:rsid w:val="00D141D9"/>
    <w:rsid w:val="00D1765F"/>
    <w:rsid w:val="00D214F0"/>
    <w:rsid w:val="00D2219E"/>
    <w:rsid w:val="00D322A0"/>
    <w:rsid w:val="00D35B4B"/>
    <w:rsid w:val="00D3705F"/>
    <w:rsid w:val="00D64DB5"/>
    <w:rsid w:val="00D660EE"/>
    <w:rsid w:val="00D82D75"/>
    <w:rsid w:val="00D878A7"/>
    <w:rsid w:val="00D96980"/>
    <w:rsid w:val="00DA47D5"/>
    <w:rsid w:val="00DA5454"/>
    <w:rsid w:val="00DA6EA4"/>
    <w:rsid w:val="00DB120E"/>
    <w:rsid w:val="00DB2986"/>
    <w:rsid w:val="00DE23CD"/>
    <w:rsid w:val="00DE3CEA"/>
    <w:rsid w:val="00DE4665"/>
    <w:rsid w:val="00DF2D19"/>
    <w:rsid w:val="00DF5AEE"/>
    <w:rsid w:val="00E0253D"/>
    <w:rsid w:val="00E10F52"/>
    <w:rsid w:val="00E110B5"/>
    <w:rsid w:val="00E149C6"/>
    <w:rsid w:val="00E228DE"/>
    <w:rsid w:val="00E4441D"/>
    <w:rsid w:val="00E5597B"/>
    <w:rsid w:val="00E57A5F"/>
    <w:rsid w:val="00E60A19"/>
    <w:rsid w:val="00E61BA6"/>
    <w:rsid w:val="00E63946"/>
    <w:rsid w:val="00E649BB"/>
    <w:rsid w:val="00E67BFF"/>
    <w:rsid w:val="00E72B9B"/>
    <w:rsid w:val="00E76FF9"/>
    <w:rsid w:val="00E93A5B"/>
    <w:rsid w:val="00EB2612"/>
    <w:rsid w:val="00EC3AC2"/>
    <w:rsid w:val="00EC491F"/>
    <w:rsid w:val="00ED195B"/>
    <w:rsid w:val="00F01F7B"/>
    <w:rsid w:val="00F03984"/>
    <w:rsid w:val="00F07605"/>
    <w:rsid w:val="00F16329"/>
    <w:rsid w:val="00F22705"/>
    <w:rsid w:val="00F27ECC"/>
    <w:rsid w:val="00F3057C"/>
    <w:rsid w:val="00F30A42"/>
    <w:rsid w:val="00F47517"/>
    <w:rsid w:val="00F53CDD"/>
    <w:rsid w:val="00F643C6"/>
    <w:rsid w:val="00FA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9D37B7"/>
  <w15:chartTrackingRefBased/>
  <w15:docId w15:val="{0798DF1C-FABE-4889-80D2-21666C503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65C9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92A4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agwekZnak">
    <w:name w:val="Nagłówek Znak"/>
    <w:link w:val="Nagwek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Logo">
    <w:name w:val="Logo"/>
    <w:basedOn w:val="Normalny"/>
    <w:rsid w:val="00992A4A"/>
    <w:pPr>
      <w:spacing w:after="0" w:line="240" w:lineRule="auto"/>
    </w:pPr>
    <w:rPr>
      <w:rFonts w:ascii="Times New Roman" w:eastAsia="Times New Roman" w:hAnsi="Times New Roman"/>
      <w:sz w:val="24"/>
      <w:szCs w:val="20"/>
      <w:lang w:val="fr-FR" w:eastAsia="en-GB"/>
    </w:rPr>
  </w:style>
  <w:style w:type="paragraph" w:customStyle="1" w:styleId="ZU">
    <w:name w:val="Z_U"/>
    <w:basedOn w:val="Normalny"/>
    <w:rsid w:val="00992A4A"/>
    <w:pPr>
      <w:spacing w:after="0" w:line="240" w:lineRule="auto"/>
    </w:pPr>
    <w:rPr>
      <w:rFonts w:ascii="Arial" w:eastAsia="Times New Roman" w:hAnsi="Arial"/>
      <w:b/>
      <w:sz w:val="16"/>
      <w:szCs w:val="20"/>
      <w:lang w:val="fr-FR" w:eastAsia="en-GB"/>
    </w:rPr>
  </w:style>
  <w:style w:type="paragraph" w:customStyle="1" w:styleId="Rub1">
    <w:name w:val="Rub1"/>
    <w:basedOn w:val="Normalny"/>
    <w:rsid w:val="00992A4A"/>
    <w:pPr>
      <w:tabs>
        <w:tab w:val="left" w:pos="1276"/>
      </w:tabs>
      <w:spacing w:after="0" w:line="240" w:lineRule="auto"/>
      <w:jc w:val="both"/>
    </w:pPr>
    <w:rPr>
      <w:rFonts w:ascii="Times New Roman" w:eastAsia="Times New Roman" w:hAnsi="Times New Roman"/>
      <w:b/>
      <w:smallCaps/>
      <w:sz w:val="20"/>
      <w:szCs w:val="20"/>
      <w:lang w:eastAsia="en-GB"/>
    </w:rPr>
  </w:style>
  <w:style w:type="paragraph" w:customStyle="1" w:styleId="Rub2">
    <w:name w:val="Rub2"/>
    <w:basedOn w:val="Normalny"/>
    <w:next w:val="Normalny"/>
    <w:rsid w:val="00992A4A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/>
      <w:smallCaps/>
      <w:sz w:val="20"/>
      <w:szCs w:val="20"/>
      <w:lang w:val="fr-FR" w:eastAsia="en-GB"/>
    </w:rPr>
  </w:style>
  <w:style w:type="paragraph" w:customStyle="1" w:styleId="Rub3">
    <w:name w:val="Rub3"/>
    <w:basedOn w:val="Normalny"/>
    <w:next w:val="Normalny"/>
    <w:rsid w:val="00992A4A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/>
      <w:b/>
      <w:i/>
      <w:sz w:val="20"/>
      <w:szCs w:val="20"/>
      <w:lang w:eastAsia="en-GB"/>
    </w:rPr>
  </w:style>
  <w:style w:type="paragraph" w:styleId="Stopka">
    <w:name w:val="footer"/>
    <w:basedOn w:val="Normalny"/>
    <w:link w:val="StopkaZnak"/>
    <w:rsid w:val="00992A4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StopkaZnak">
    <w:name w:val="Stopka Znak"/>
    <w:link w:val="Stopka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kstprzypisudolnego">
    <w:name w:val="footnote text"/>
    <w:basedOn w:val="Normalny"/>
    <w:link w:val="TekstprzypisudolnegoZnak"/>
    <w:semiHidden/>
    <w:rsid w:val="00992A4A"/>
    <w:pPr>
      <w:widowControl w:val="0"/>
      <w:tabs>
        <w:tab w:val="left" w:pos="567"/>
      </w:tabs>
      <w:spacing w:after="0" w:line="240" w:lineRule="auto"/>
      <w:ind w:left="567" w:hanging="567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TekstprzypisudolnegoZnak">
    <w:name w:val="Tekst przypisu dolnego Znak"/>
    <w:link w:val="Tekstprzypisudolnego"/>
    <w:semiHidden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Spistreci2">
    <w:name w:val="toc 2"/>
    <w:basedOn w:val="Normalny"/>
    <w:next w:val="Normalny"/>
    <w:semiHidden/>
    <w:rsid w:val="00992A4A"/>
    <w:pPr>
      <w:keepNext/>
      <w:keepLines/>
      <w:tabs>
        <w:tab w:val="right" w:leader="dot" w:pos="8640"/>
      </w:tabs>
      <w:spacing w:after="240" w:line="240" w:lineRule="auto"/>
      <w:ind w:left="1077" w:right="720" w:hanging="601"/>
      <w:jc w:val="both"/>
    </w:pPr>
    <w:rPr>
      <w:rFonts w:ascii="Times New Roman" w:eastAsia="Times New Roman" w:hAnsi="Times New Roman"/>
      <w:sz w:val="24"/>
      <w:szCs w:val="20"/>
      <w:lang w:eastAsia="en-GB"/>
    </w:rPr>
  </w:style>
  <w:style w:type="character" w:styleId="Numerstrony">
    <w:name w:val="page number"/>
    <w:basedOn w:val="Domylnaczcionkaakapitu"/>
    <w:rsid w:val="00992A4A"/>
  </w:style>
  <w:style w:type="paragraph" w:styleId="Tekstdymka">
    <w:name w:val="Balloon Text"/>
    <w:basedOn w:val="Normalny"/>
    <w:link w:val="TekstdymkaZnak"/>
    <w:semiHidden/>
    <w:rsid w:val="00992A4A"/>
    <w:pPr>
      <w:spacing w:after="0" w:line="240" w:lineRule="auto"/>
    </w:pPr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TekstdymkaZnak">
    <w:name w:val="Tekst dymka Znak"/>
    <w:link w:val="Tekstdymka"/>
    <w:semiHidden/>
    <w:rsid w:val="00992A4A"/>
    <w:rPr>
      <w:rFonts w:ascii="Tahoma" w:eastAsia="Times New Roman" w:hAnsi="Tahoma" w:cs="Tahoma"/>
      <w:sz w:val="16"/>
      <w:szCs w:val="16"/>
      <w:lang w:val="en-GB" w:eastAsia="en-GB"/>
    </w:rPr>
  </w:style>
  <w:style w:type="character" w:styleId="Hipercze">
    <w:name w:val="Hyperlink"/>
    <w:rsid w:val="00992A4A"/>
    <w:rPr>
      <w:color w:val="0000FF"/>
      <w:u w:val="single"/>
    </w:rPr>
  </w:style>
  <w:style w:type="paragraph" w:styleId="Mapadokumentu">
    <w:name w:val="Document Map"/>
    <w:basedOn w:val="Normalny"/>
    <w:link w:val="MapadokumentuZnak"/>
    <w:semiHidden/>
    <w:rsid w:val="00992A4A"/>
    <w:pPr>
      <w:shd w:val="clear" w:color="auto" w:fill="000080"/>
      <w:spacing w:after="0" w:line="240" w:lineRule="auto"/>
    </w:pPr>
    <w:rPr>
      <w:rFonts w:ascii="Tahoma" w:eastAsia="Times New Roman" w:hAnsi="Tahoma"/>
      <w:sz w:val="24"/>
      <w:szCs w:val="24"/>
      <w:lang w:eastAsia="en-GB"/>
    </w:rPr>
  </w:style>
  <w:style w:type="character" w:customStyle="1" w:styleId="MapadokumentuZnak">
    <w:name w:val="Mapa dokumentu Znak"/>
    <w:link w:val="Mapadokumentu"/>
    <w:semiHidden/>
    <w:rsid w:val="00992A4A"/>
    <w:rPr>
      <w:rFonts w:ascii="Tahoma" w:eastAsia="Times New Roman" w:hAnsi="Tahoma" w:cs="Times New Roman"/>
      <w:sz w:val="24"/>
      <w:szCs w:val="24"/>
      <w:shd w:val="clear" w:color="auto" w:fill="000080"/>
      <w:lang w:val="en-GB" w:eastAsia="en-GB"/>
    </w:rPr>
  </w:style>
  <w:style w:type="paragraph" w:styleId="Tekstkomentarza">
    <w:name w:val="annotation text"/>
    <w:basedOn w:val="Normalny"/>
    <w:link w:val="TekstkomentarzaZnak"/>
    <w:semiHidden/>
    <w:rsid w:val="00992A4A"/>
    <w:pPr>
      <w:spacing w:after="0" w:line="240" w:lineRule="auto"/>
    </w:pPr>
    <w:rPr>
      <w:rFonts w:ascii="Times New Roman" w:eastAsia="Times New Roman" w:hAnsi="Times New Roman"/>
      <w:sz w:val="20"/>
      <w:szCs w:val="24"/>
      <w:lang w:eastAsia="en-GB"/>
    </w:rPr>
  </w:style>
  <w:style w:type="character" w:customStyle="1" w:styleId="TekstkomentarzaZnak">
    <w:name w:val="Tekst komentarza Znak"/>
    <w:link w:val="Tekstkomentarza"/>
    <w:semiHidden/>
    <w:rsid w:val="00992A4A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character" w:styleId="Odwoaniedokomentarza">
    <w:name w:val="annotation reference"/>
    <w:semiHidden/>
    <w:rsid w:val="00992A4A"/>
    <w:rPr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92A4A"/>
    <w:rPr>
      <w:b/>
      <w:bCs/>
      <w:szCs w:val="20"/>
    </w:rPr>
  </w:style>
  <w:style w:type="character" w:customStyle="1" w:styleId="TematkomentarzaZnak">
    <w:name w:val="Temat komentarza Znak"/>
    <w:link w:val="Tematkomentarza"/>
    <w:semiHidden/>
    <w:rsid w:val="00992A4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table" w:styleId="Tabela-Siatka">
    <w:name w:val="Table Grid"/>
    <w:basedOn w:val="Standardowy"/>
    <w:rsid w:val="00992A4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1">
    <w:name w:val="Znak Znak1"/>
    <w:basedOn w:val="Normalny"/>
    <w:rsid w:val="00992A4A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pkt1">
    <w:name w:val="pkt1"/>
    <w:basedOn w:val="Normalny"/>
    <w:link w:val="pkt1Znak"/>
    <w:rsid w:val="00992A4A"/>
    <w:pPr>
      <w:spacing w:after="80" w:line="240" w:lineRule="auto"/>
      <w:ind w:left="794" w:hanging="397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pkt1Znak">
    <w:name w:val="pkt1 Znak"/>
    <w:link w:val="pkt1"/>
    <w:rsid w:val="00992A4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semiHidden/>
    <w:rsid w:val="00992A4A"/>
    <w:rPr>
      <w:vertAlign w:val="superscript"/>
    </w:rPr>
  </w:style>
  <w:style w:type="paragraph" w:styleId="Legenda">
    <w:name w:val="caption"/>
    <w:basedOn w:val="Normalny"/>
    <w:next w:val="Normalny"/>
    <w:qFormat/>
    <w:rsid w:val="00992A4A"/>
    <w:pPr>
      <w:widowControl w:val="0"/>
      <w:shd w:val="clear" w:color="auto" w:fill="FFFFFF"/>
      <w:snapToGrid w:val="0"/>
      <w:spacing w:before="360" w:after="120" w:line="240" w:lineRule="auto"/>
      <w:ind w:left="28"/>
    </w:pPr>
    <w:rPr>
      <w:rFonts w:ascii="Times New Roman" w:eastAsia="Times New Roman" w:hAnsi="Times New Roman"/>
      <w:b/>
      <w:color w:val="000000"/>
      <w:spacing w:val="1"/>
      <w:sz w:val="16"/>
      <w:szCs w:val="20"/>
      <w:lang w:eastAsia="pl-PL"/>
    </w:rPr>
  </w:style>
  <w:style w:type="paragraph" w:customStyle="1" w:styleId="FS2">
    <w:name w:val="FS2"/>
    <w:basedOn w:val="Normalny"/>
    <w:rsid w:val="00992A4A"/>
    <w:pPr>
      <w:spacing w:after="0" w:line="240" w:lineRule="auto"/>
    </w:pPr>
    <w:rPr>
      <w:rFonts w:ascii="Times New Roman" w:eastAsia="Times New Roman" w:hAnsi="Times New Roman"/>
      <w:bCs/>
      <w:iCs/>
      <w:sz w:val="20"/>
      <w:szCs w:val="24"/>
      <w:lang w:eastAsia="pl-PL"/>
    </w:rPr>
  </w:style>
  <w:style w:type="character" w:customStyle="1" w:styleId="apple-converted-space">
    <w:name w:val="apple-converted-space"/>
    <w:rsid w:val="009606E2"/>
  </w:style>
  <w:style w:type="paragraph" w:customStyle="1" w:styleId="pkt">
    <w:name w:val="pkt"/>
    <w:basedOn w:val="Normalny"/>
    <w:rsid w:val="00297820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8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18D0BA6B-DCFC-4C63-8CFC-B9C91B23C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 Specjalistyczny</cp:lastModifiedBy>
  <cp:revision>4</cp:revision>
  <dcterms:created xsi:type="dcterms:W3CDTF">2021-06-28T07:17:00Z</dcterms:created>
  <dcterms:modified xsi:type="dcterms:W3CDTF">2021-06-28T07:18:00Z</dcterms:modified>
</cp:coreProperties>
</file>