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31EC6" w14:textId="77777777" w:rsidR="00561B1F" w:rsidRPr="00525EFF" w:rsidRDefault="00561B1F" w:rsidP="00561B1F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Pr="00F71304">
        <w:rPr>
          <w:rFonts w:ascii="Times New Roman" w:hAnsi="Times New Roman"/>
          <w:b w:val="0"/>
          <w:bCs w:val="0"/>
          <w:sz w:val="22"/>
          <w:szCs w:val="22"/>
        </w:rPr>
        <w:t>1 do</w:t>
      </w:r>
      <w:r w:rsidRPr="00525EFF">
        <w:rPr>
          <w:rFonts w:ascii="Times New Roman" w:hAnsi="Times New Roman"/>
          <w:b w:val="0"/>
          <w:sz w:val="22"/>
          <w:szCs w:val="22"/>
        </w:rPr>
        <w:t xml:space="preserve"> SWZ</w:t>
      </w:r>
    </w:p>
    <w:p w14:paraId="057070A5" w14:textId="77777777" w:rsidR="00561B1F" w:rsidRPr="00FF3988" w:rsidRDefault="00561B1F" w:rsidP="00FF3988">
      <w:pPr>
        <w:pStyle w:val="Nagwek"/>
        <w:jc w:val="center"/>
        <w:rPr>
          <w:sz w:val="22"/>
          <w:szCs w:val="22"/>
        </w:rPr>
      </w:pPr>
      <w:r w:rsidRPr="00FF3988">
        <w:rPr>
          <w:sz w:val="22"/>
          <w:szCs w:val="22"/>
        </w:rPr>
        <w:t>Znak sprawy TP/A2/11/21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61B1F" w:rsidRPr="005844F6" w14:paraId="5B857E71" w14:textId="77777777" w:rsidTr="00EE09DD">
        <w:tc>
          <w:tcPr>
            <w:tcW w:w="9104" w:type="dxa"/>
            <w:shd w:val="clear" w:color="auto" w:fill="F2F2F2"/>
          </w:tcPr>
          <w:p w14:paraId="459E0DD5" w14:textId="77777777" w:rsidR="00561B1F" w:rsidRPr="005844F6" w:rsidRDefault="00561B1F" w:rsidP="00EE09DD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>
              <w:rPr>
                <w:bCs/>
                <w:sz w:val="28"/>
              </w:rPr>
              <w:t>OWY</w:t>
            </w:r>
          </w:p>
        </w:tc>
      </w:tr>
    </w:tbl>
    <w:p w14:paraId="2B509BA1" w14:textId="77777777" w:rsidR="00561B1F" w:rsidRDefault="00561B1F" w:rsidP="00561B1F">
      <w:pPr>
        <w:spacing w:after="240" w:line="276" w:lineRule="auto"/>
        <w:jc w:val="both"/>
        <w:rPr>
          <w:sz w:val="22"/>
          <w:szCs w:val="22"/>
        </w:rPr>
      </w:pPr>
    </w:p>
    <w:p w14:paraId="4E6F3C84" w14:textId="77777777" w:rsidR="00561B1F" w:rsidRDefault="00561B1F" w:rsidP="00561B1F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 xml:space="preserve">Nawiązując do toczącego się postępowania o udzielenie zamówienia publicznego prowadzonego w trybie </w:t>
      </w:r>
      <w:r w:rsidRPr="00821DE6">
        <w:rPr>
          <w:sz w:val="22"/>
          <w:szCs w:val="22"/>
        </w:rPr>
        <w:t>tryb podstawowy</w:t>
      </w:r>
      <w:r w:rsidRPr="00525EFF">
        <w:rPr>
          <w:sz w:val="22"/>
          <w:szCs w:val="22"/>
        </w:rPr>
        <w:t xml:space="preserve"> </w:t>
      </w:r>
      <w:r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1C71634E" w14:textId="77777777" w:rsidR="00561B1F" w:rsidRPr="00525EFF" w:rsidRDefault="00561B1F" w:rsidP="00561B1F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Pr="00821DE6">
        <w:rPr>
          <w:b/>
          <w:sz w:val="22"/>
          <w:szCs w:val="22"/>
        </w:rPr>
        <w:t>Zakup ambulansu sanitarnego wraz z wyposażeniem Typu A2</w:t>
      </w:r>
      <w:r w:rsidRPr="00525EFF">
        <w:rPr>
          <w:sz w:val="22"/>
          <w:szCs w:val="22"/>
        </w:rPr>
        <w:t>”</w:t>
      </w:r>
    </w:p>
    <w:p w14:paraId="44FB6886" w14:textId="77777777" w:rsidR="00561B1F" w:rsidRPr="00525EFF" w:rsidRDefault="00561B1F" w:rsidP="00561B1F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7BE5B790" w14:textId="77777777" w:rsidR="00561B1F" w:rsidRPr="00525EFF" w:rsidRDefault="00561B1F" w:rsidP="00561B1F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36C01C2E" w14:textId="77777777" w:rsidR="00561B1F" w:rsidRPr="00525EFF" w:rsidRDefault="00561B1F" w:rsidP="00561B1F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działając w imieniu i na rzecz:</w:t>
      </w:r>
    </w:p>
    <w:p w14:paraId="0305D6C6" w14:textId="77777777" w:rsidR="00561B1F" w:rsidRPr="007677F8" w:rsidRDefault="00561B1F" w:rsidP="00561B1F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561B1F" w:rsidRPr="007677F8" w14:paraId="0C0D59D5" w14:textId="77777777" w:rsidTr="00EE09DD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120D170A" w14:textId="77777777" w:rsidR="00561B1F" w:rsidRPr="007677F8" w:rsidRDefault="00561B1F" w:rsidP="00EE09D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1B399B73" w14:textId="77777777" w:rsidR="00561B1F" w:rsidRPr="007677F8" w:rsidRDefault="00561B1F" w:rsidP="00EE09D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561B1F" w:rsidRPr="007677F8" w14:paraId="04588591" w14:textId="77777777" w:rsidTr="00EE09DD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773BE5B1" w14:textId="77777777" w:rsidR="00561B1F" w:rsidRPr="007677F8" w:rsidRDefault="00561B1F" w:rsidP="00EE09D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4FE7A2AC" w14:textId="77777777" w:rsidR="00561B1F" w:rsidRPr="007677F8" w:rsidRDefault="00561B1F" w:rsidP="00EE09D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561B1F" w:rsidRPr="007677F8" w14:paraId="309875A3" w14:textId="77777777" w:rsidTr="00EE09DD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5308C06D" w14:textId="77777777" w:rsidR="00561B1F" w:rsidRPr="007677F8" w:rsidRDefault="00561B1F" w:rsidP="00EE09D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1CAEAA5" w14:textId="77777777" w:rsidR="00561B1F" w:rsidRPr="007677F8" w:rsidRDefault="00561B1F" w:rsidP="00EE09D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561B1F" w:rsidRPr="007677F8" w14:paraId="4B220185" w14:textId="77777777" w:rsidTr="00EE09DD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63E5C2CF" w14:textId="77777777" w:rsidR="00561B1F" w:rsidRPr="007677F8" w:rsidRDefault="00561B1F" w:rsidP="00EE09D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06F5BD1" w14:textId="77777777" w:rsidR="00561B1F" w:rsidRPr="007677F8" w:rsidRDefault="00561B1F" w:rsidP="00EE09D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561B1F" w:rsidRPr="007677F8" w14:paraId="086562BF" w14:textId="77777777" w:rsidTr="00EE09DD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72A125AE" w14:textId="77777777" w:rsidR="00561B1F" w:rsidRPr="007677F8" w:rsidRDefault="00561B1F" w:rsidP="00EE09D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 xml:space="preserve">Wykonawca jest </w:t>
            </w:r>
            <w:r>
              <w:rPr>
                <w:rFonts w:eastAsia="Calibri"/>
                <w:sz w:val="22"/>
                <w:szCs w:val="22"/>
              </w:rPr>
              <w:t xml:space="preserve">mikro/ </w:t>
            </w:r>
            <w:r w:rsidRPr="007677F8">
              <w:rPr>
                <w:rFonts w:eastAsia="Calibri"/>
                <w:sz w:val="22"/>
                <w:szCs w:val="22"/>
              </w:rPr>
              <w:t>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2B2F6BC3" w14:textId="77777777" w:rsidR="00561B1F" w:rsidRDefault="00561B1F" w:rsidP="00EE09D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Mikro: Tak/Nie *</w:t>
            </w:r>
          </w:p>
          <w:p w14:paraId="5545F2E0" w14:textId="77777777" w:rsidR="00561B1F" w:rsidRDefault="00561B1F" w:rsidP="00EE09D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 xml:space="preserve">Małym: </w:t>
            </w:r>
            <w:r w:rsidRPr="007677F8">
              <w:t>Tak/Nie *</w:t>
            </w:r>
          </w:p>
          <w:p w14:paraId="77836FCF" w14:textId="77777777" w:rsidR="00561B1F" w:rsidRPr="007677F8" w:rsidRDefault="00561B1F" w:rsidP="00EE09D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Średnim: Tak/Nie *</w:t>
            </w:r>
          </w:p>
        </w:tc>
      </w:tr>
    </w:tbl>
    <w:p w14:paraId="3489E752" w14:textId="77777777" w:rsidR="00561B1F" w:rsidRPr="00AF4AC3" w:rsidRDefault="00561B1F" w:rsidP="00561B1F">
      <w:pPr>
        <w:spacing w:line="276" w:lineRule="auto"/>
        <w:jc w:val="both"/>
        <w:rPr>
          <w:sz w:val="16"/>
          <w:szCs w:val="16"/>
        </w:rPr>
      </w:pPr>
    </w:p>
    <w:p w14:paraId="297BF587" w14:textId="77777777" w:rsidR="00561B1F" w:rsidRPr="0097776D" w:rsidRDefault="00561B1F" w:rsidP="00561B1F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Pr="007F3E87">
        <w:rPr>
          <w:sz w:val="22"/>
        </w:rPr>
        <w:t>poszczególnych części 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1387137D" w14:textId="77777777" w:rsidR="00561B1F" w:rsidRPr="0097776D" w:rsidRDefault="00561B1F" w:rsidP="00561B1F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561B1F" w:rsidRPr="007F3E87" w14:paraId="78A53286" w14:textId="77777777" w:rsidTr="00EE09DD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14:paraId="400354EA" w14:textId="77777777" w:rsidR="00561B1F" w:rsidRPr="007F3E87" w:rsidRDefault="00561B1F" w:rsidP="00EE09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5ADD58D1" w14:textId="77777777" w:rsidR="00561B1F" w:rsidRPr="007F3E87" w:rsidRDefault="00561B1F" w:rsidP="00EE09DD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561B1F" w:rsidRPr="007F3E87" w14:paraId="0D9CC49D" w14:textId="77777777" w:rsidTr="00EE09DD">
        <w:tc>
          <w:tcPr>
            <w:tcW w:w="1559" w:type="dxa"/>
            <w:shd w:val="clear" w:color="auto" w:fill="auto"/>
            <w:vAlign w:val="center"/>
          </w:tcPr>
          <w:p w14:paraId="74902E65" w14:textId="77777777" w:rsidR="00561B1F" w:rsidRPr="007F3E87" w:rsidRDefault="00561B1F" w:rsidP="00EE09D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21DE6">
              <w:rPr>
                <w:sz w:val="22"/>
                <w:szCs w:val="22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14:paraId="5A50D24C" w14:textId="77777777" w:rsidR="00561B1F" w:rsidRPr="007F3E87" w:rsidRDefault="00561B1F" w:rsidP="00EE09DD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821DE6">
              <w:rPr>
                <w:sz w:val="22"/>
                <w:szCs w:val="22"/>
              </w:rPr>
              <w:t>Zakup ambulansu sanitarnego wraz z wyposażeniem typu A2</w:t>
            </w:r>
            <w:r>
              <w:rPr>
                <w:sz w:val="22"/>
                <w:szCs w:val="22"/>
              </w:rPr>
              <w:t xml:space="preserve"> (dwie transportowe komory izolacyjne).</w:t>
            </w:r>
          </w:p>
          <w:p w14:paraId="69A0A651" w14:textId="77777777" w:rsidR="00561B1F" w:rsidRPr="007F3E87" w:rsidRDefault="00561B1F" w:rsidP="00EE09DD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7F3E87">
              <w:rPr>
                <w:sz w:val="22"/>
                <w:szCs w:val="22"/>
              </w:rPr>
              <w:t>ena za wykonanie z</w:t>
            </w:r>
            <w:r>
              <w:rPr>
                <w:sz w:val="22"/>
                <w:szCs w:val="22"/>
              </w:rPr>
              <w:t xml:space="preserve">amówienia </w:t>
            </w:r>
            <w:r w:rsidRPr="007F3E87">
              <w:rPr>
                <w:sz w:val="22"/>
                <w:szCs w:val="22"/>
              </w:rPr>
              <w:t>wynosi kwotę netto</w:t>
            </w:r>
            <w:r>
              <w:rPr>
                <w:sz w:val="22"/>
                <w:szCs w:val="22"/>
              </w:rPr>
              <w:t>:</w:t>
            </w:r>
          </w:p>
          <w:p w14:paraId="5319632B" w14:textId="77777777" w:rsidR="00561B1F" w:rsidRPr="007F3E87" w:rsidRDefault="00561B1F" w:rsidP="00EE09D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0FFE3820" w14:textId="77777777" w:rsidR="00561B1F" w:rsidRPr="007F3E87" w:rsidRDefault="00561B1F" w:rsidP="00EE09DD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%,</w:t>
            </w:r>
          </w:p>
          <w:p w14:paraId="26BBCC63" w14:textId="77777777" w:rsidR="00561B1F" w:rsidRPr="007F3E87" w:rsidRDefault="00561B1F" w:rsidP="00EE09DD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</w:tc>
      </w:tr>
    </w:tbl>
    <w:p w14:paraId="522F7BEC" w14:textId="77777777" w:rsidR="00561B1F" w:rsidRPr="0097776D" w:rsidRDefault="00561B1F" w:rsidP="00561B1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02B1F21E" w14:textId="77777777" w:rsidR="00561B1F" w:rsidRPr="0097776D" w:rsidRDefault="00561B1F" w:rsidP="00561B1F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7FA21328" w14:textId="77777777" w:rsidR="00561B1F" w:rsidRDefault="00561B1F" w:rsidP="00561B1F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07C5D076" w14:textId="77777777" w:rsidR="00561B1F" w:rsidRPr="009C4DF1" w:rsidRDefault="00561B1F" w:rsidP="00561B1F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lastRenderedPageBreak/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4ADAEAB3" w14:textId="77777777" w:rsidR="00561B1F" w:rsidRPr="00C437AC" w:rsidRDefault="00561B1F" w:rsidP="00561B1F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61B1F" w:rsidRPr="001661BD" w14:paraId="2B184805" w14:textId="77777777" w:rsidTr="00EE09D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B6AB8D5" w14:textId="77777777" w:rsidR="00561B1F" w:rsidRPr="00CE3AE6" w:rsidRDefault="00561B1F" w:rsidP="00EE09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8419B1E" w14:textId="77777777" w:rsidR="00561B1F" w:rsidRPr="00CE3AE6" w:rsidRDefault="00561B1F" w:rsidP="00EE09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67E8C2A2" w14:textId="77777777" w:rsidR="00561B1F" w:rsidRPr="00CE3AE6" w:rsidRDefault="00561B1F" w:rsidP="00EE09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77FC0E7" w14:textId="77777777" w:rsidR="00561B1F" w:rsidRPr="00CE3AE6" w:rsidRDefault="00561B1F" w:rsidP="00EE09D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561B1F" w:rsidRPr="001661BD" w14:paraId="351F7127" w14:textId="77777777" w:rsidTr="00EE09D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FA315" w14:textId="77777777" w:rsidR="00561B1F" w:rsidRPr="001661BD" w:rsidRDefault="00561B1F" w:rsidP="00EE09D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705077" w14:textId="77777777" w:rsidR="00561B1F" w:rsidRPr="001661BD" w:rsidRDefault="00561B1F" w:rsidP="00EE09D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BDE63" w14:textId="77777777" w:rsidR="00561B1F" w:rsidRPr="001661BD" w:rsidRDefault="00561B1F" w:rsidP="00EE09D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61B1F" w:rsidRPr="001661BD" w14:paraId="7E824FA2" w14:textId="77777777" w:rsidTr="00EE09D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4C24F" w14:textId="77777777" w:rsidR="00561B1F" w:rsidRPr="001661BD" w:rsidRDefault="00561B1F" w:rsidP="00EE09D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EFBB5" w14:textId="77777777" w:rsidR="00561B1F" w:rsidRPr="001661BD" w:rsidRDefault="00561B1F" w:rsidP="00EE09D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6B32A1" w14:textId="77777777" w:rsidR="00561B1F" w:rsidRPr="001661BD" w:rsidRDefault="00561B1F" w:rsidP="00EE09D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835F183" w14:textId="77777777" w:rsidR="00561B1F" w:rsidRDefault="00561B1F" w:rsidP="00561B1F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oferowany przedmiot zamówienia spełnia stawiane wymogi, na potwierdzenie przedkładamy wypełnioną </w:t>
      </w:r>
      <w:r w:rsidRPr="0053234A">
        <w:rPr>
          <w:b/>
          <w:bCs/>
          <w:sz w:val="22"/>
        </w:rPr>
        <w:t>„Tabelę wymogów ogólnych”</w:t>
      </w:r>
      <w:r>
        <w:rPr>
          <w:b/>
          <w:bCs/>
          <w:sz w:val="22"/>
        </w:rPr>
        <w:t xml:space="preserve"> – Załącznik nr 2</w:t>
      </w:r>
    </w:p>
    <w:p w14:paraId="787F0B93" w14:textId="77777777" w:rsidR="00561B1F" w:rsidRDefault="00561B1F" w:rsidP="00561B1F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udzielamy </w:t>
      </w:r>
      <w:r>
        <w:rPr>
          <w:sz w:val="22"/>
        </w:rPr>
        <w:t>„</w:t>
      </w:r>
      <w:r w:rsidRPr="0053234A">
        <w:rPr>
          <w:b/>
          <w:bCs/>
          <w:sz w:val="22"/>
        </w:rPr>
        <w:t>Gwarancji</w:t>
      </w:r>
      <w:r>
        <w:rPr>
          <w:b/>
          <w:bCs/>
          <w:sz w:val="22"/>
        </w:rPr>
        <w:t xml:space="preserve"> na pojazd bazowy”</w:t>
      </w:r>
      <w:r w:rsidRPr="0053234A">
        <w:rPr>
          <w:b/>
          <w:bCs/>
          <w:sz w:val="22"/>
        </w:rPr>
        <w:t xml:space="preserve"> na okres .......... miesięcy</w:t>
      </w:r>
      <w:r>
        <w:rPr>
          <w:b/>
          <w:bCs/>
          <w:sz w:val="22"/>
        </w:rPr>
        <w:t xml:space="preserve"> (min. 24 m-ce)</w:t>
      </w:r>
      <w:r w:rsidRPr="0097776D">
        <w:rPr>
          <w:sz w:val="22"/>
        </w:rPr>
        <w:t xml:space="preserve"> licząc od daty odbioru końcowego</w:t>
      </w:r>
      <w:r>
        <w:rPr>
          <w:sz w:val="22"/>
        </w:rPr>
        <w:t xml:space="preserve"> – </w:t>
      </w:r>
      <w:r w:rsidRPr="00BC06A5">
        <w:rPr>
          <w:sz w:val="22"/>
        </w:rPr>
        <w:t xml:space="preserve">( </w:t>
      </w:r>
      <w:r w:rsidRPr="002B3920">
        <w:rPr>
          <w:b/>
          <w:bCs/>
          <w:sz w:val="22"/>
        </w:rPr>
        <w:t>Kryterium oceny nr 2</w:t>
      </w:r>
      <w:r>
        <w:rPr>
          <w:sz w:val="22"/>
        </w:rPr>
        <w:t>);</w:t>
      </w:r>
    </w:p>
    <w:p w14:paraId="3CEBF034" w14:textId="77777777" w:rsidR="00561B1F" w:rsidRDefault="00561B1F" w:rsidP="00561B1F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udzielamy </w:t>
      </w:r>
      <w:r>
        <w:rPr>
          <w:sz w:val="22"/>
        </w:rPr>
        <w:t>„</w:t>
      </w:r>
      <w:r w:rsidRPr="0053234A">
        <w:rPr>
          <w:b/>
          <w:bCs/>
          <w:sz w:val="22"/>
        </w:rPr>
        <w:t>Gwarancji</w:t>
      </w:r>
      <w:r>
        <w:rPr>
          <w:b/>
          <w:bCs/>
          <w:sz w:val="22"/>
        </w:rPr>
        <w:t xml:space="preserve"> na lakier”</w:t>
      </w:r>
      <w:r w:rsidRPr="0053234A">
        <w:rPr>
          <w:b/>
          <w:bCs/>
          <w:sz w:val="22"/>
        </w:rPr>
        <w:t xml:space="preserve"> na okres .......... miesięcy</w:t>
      </w:r>
      <w:r>
        <w:rPr>
          <w:b/>
          <w:bCs/>
          <w:sz w:val="22"/>
        </w:rPr>
        <w:t xml:space="preserve"> (min. 24 m-ce)</w:t>
      </w:r>
      <w:r w:rsidRPr="0097776D">
        <w:rPr>
          <w:sz w:val="22"/>
        </w:rPr>
        <w:t xml:space="preserve"> licząc od daty odbioru końcowego;</w:t>
      </w:r>
    </w:p>
    <w:p w14:paraId="426AC0A6" w14:textId="77777777" w:rsidR="00561B1F" w:rsidRDefault="00561B1F" w:rsidP="00561B1F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udzielamy </w:t>
      </w:r>
      <w:r>
        <w:rPr>
          <w:sz w:val="22"/>
        </w:rPr>
        <w:t>„</w:t>
      </w:r>
      <w:r w:rsidRPr="0053234A">
        <w:rPr>
          <w:b/>
          <w:bCs/>
          <w:sz w:val="22"/>
        </w:rPr>
        <w:t>Gwarancji</w:t>
      </w:r>
      <w:r>
        <w:rPr>
          <w:b/>
          <w:bCs/>
          <w:sz w:val="22"/>
        </w:rPr>
        <w:t xml:space="preserve"> na perforację nadwozia”</w:t>
      </w:r>
      <w:r w:rsidRPr="0053234A">
        <w:rPr>
          <w:b/>
          <w:bCs/>
          <w:sz w:val="22"/>
        </w:rPr>
        <w:t xml:space="preserve"> na okres .......... miesięcy</w:t>
      </w:r>
      <w:r>
        <w:rPr>
          <w:b/>
          <w:bCs/>
          <w:sz w:val="22"/>
        </w:rPr>
        <w:t xml:space="preserve"> (min. 140 m-ce)</w:t>
      </w:r>
      <w:r w:rsidRPr="0097776D">
        <w:rPr>
          <w:sz w:val="22"/>
        </w:rPr>
        <w:t xml:space="preserve"> licząc od daty odbioru końcowego;</w:t>
      </w:r>
    </w:p>
    <w:p w14:paraId="146D7E45" w14:textId="77777777" w:rsidR="00561B1F" w:rsidRDefault="00561B1F" w:rsidP="00561B1F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udzielamy </w:t>
      </w:r>
      <w:r>
        <w:rPr>
          <w:sz w:val="22"/>
        </w:rPr>
        <w:t>„</w:t>
      </w:r>
      <w:r w:rsidRPr="0053234A">
        <w:rPr>
          <w:b/>
          <w:bCs/>
          <w:sz w:val="22"/>
        </w:rPr>
        <w:t>Gwarancji</w:t>
      </w:r>
      <w:r>
        <w:rPr>
          <w:b/>
          <w:bCs/>
          <w:sz w:val="22"/>
        </w:rPr>
        <w:t xml:space="preserve"> na wyposażenie medyczne”</w:t>
      </w:r>
      <w:r w:rsidRPr="0053234A">
        <w:rPr>
          <w:b/>
          <w:bCs/>
          <w:sz w:val="22"/>
        </w:rPr>
        <w:t xml:space="preserve"> na okres .......... miesięcy</w:t>
      </w:r>
      <w:r>
        <w:rPr>
          <w:b/>
          <w:bCs/>
          <w:sz w:val="22"/>
        </w:rPr>
        <w:t xml:space="preserve"> (min. 24 m-ce)</w:t>
      </w:r>
      <w:r w:rsidRPr="0097776D">
        <w:rPr>
          <w:sz w:val="22"/>
        </w:rPr>
        <w:t xml:space="preserve"> licząc od daty odbioru końcowego;</w:t>
      </w:r>
    </w:p>
    <w:p w14:paraId="4791C800" w14:textId="77777777" w:rsidR="00561B1F" w:rsidRPr="00595A07" w:rsidRDefault="00561B1F" w:rsidP="00561B1F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udzielamy </w:t>
      </w:r>
      <w:r>
        <w:rPr>
          <w:sz w:val="22"/>
        </w:rPr>
        <w:t>„</w:t>
      </w:r>
      <w:r w:rsidRPr="0053234A">
        <w:rPr>
          <w:b/>
          <w:bCs/>
          <w:sz w:val="22"/>
        </w:rPr>
        <w:t>Gwarancji</w:t>
      </w:r>
      <w:r>
        <w:rPr>
          <w:b/>
          <w:bCs/>
          <w:sz w:val="22"/>
        </w:rPr>
        <w:t xml:space="preserve"> zabudowy medycznej”</w:t>
      </w:r>
      <w:r w:rsidRPr="0053234A">
        <w:rPr>
          <w:b/>
          <w:bCs/>
          <w:sz w:val="22"/>
        </w:rPr>
        <w:t xml:space="preserve"> na okres .......... miesięcy</w:t>
      </w:r>
      <w:r>
        <w:rPr>
          <w:b/>
          <w:bCs/>
          <w:sz w:val="22"/>
        </w:rPr>
        <w:t xml:space="preserve"> (min. 24 m-ce)</w:t>
      </w:r>
      <w:r w:rsidRPr="0097776D">
        <w:rPr>
          <w:sz w:val="22"/>
        </w:rPr>
        <w:t xml:space="preserve"> licząc od daty odbioru końcowego;</w:t>
      </w:r>
    </w:p>
    <w:p w14:paraId="3EB284E9" w14:textId="7DBA7C7C" w:rsidR="00561B1F" w:rsidRDefault="00561B1F" w:rsidP="00561B1F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oferowany „</w:t>
      </w:r>
      <w:r w:rsidRPr="0053234A">
        <w:rPr>
          <w:b/>
          <w:bCs/>
          <w:sz w:val="22"/>
        </w:rPr>
        <w:t>Termin dostawy</w:t>
      </w:r>
      <w:r>
        <w:rPr>
          <w:b/>
          <w:bCs/>
          <w:sz w:val="22"/>
        </w:rPr>
        <w:t>”</w:t>
      </w:r>
      <w:r w:rsidRPr="0053234A">
        <w:rPr>
          <w:b/>
          <w:bCs/>
          <w:sz w:val="22"/>
        </w:rPr>
        <w:t xml:space="preserve">: ………….. </w:t>
      </w:r>
      <w:r w:rsidR="002B3920">
        <w:rPr>
          <w:b/>
          <w:bCs/>
          <w:sz w:val="22"/>
        </w:rPr>
        <w:t xml:space="preserve">w ilości </w:t>
      </w:r>
      <w:r w:rsidRPr="0053234A">
        <w:rPr>
          <w:b/>
          <w:bCs/>
          <w:sz w:val="22"/>
        </w:rPr>
        <w:t>dni</w:t>
      </w:r>
      <w:r w:rsidR="002B3920">
        <w:rPr>
          <w:b/>
          <w:bCs/>
          <w:sz w:val="22"/>
        </w:rPr>
        <w:t>,</w:t>
      </w:r>
      <w:r>
        <w:rPr>
          <w:sz w:val="22"/>
        </w:rPr>
        <w:t xml:space="preserve"> licząc od dnia zawarcia umowy</w:t>
      </w:r>
      <w:r w:rsidR="002B3920">
        <w:rPr>
          <w:sz w:val="22"/>
        </w:rPr>
        <w:t xml:space="preserve"> (</w:t>
      </w:r>
      <w:r w:rsidR="002B3920" w:rsidRPr="002B3920">
        <w:rPr>
          <w:b/>
          <w:bCs/>
          <w:sz w:val="22"/>
        </w:rPr>
        <w:t>Kryterium oceny nr 3</w:t>
      </w:r>
      <w:r w:rsidR="002B3920">
        <w:rPr>
          <w:sz w:val="22"/>
        </w:rPr>
        <w:t>)</w:t>
      </w:r>
      <w:r>
        <w:rPr>
          <w:sz w:val="22"/>
        </w:rPr>
        <w:t>;</w:t>
      </w:r>
    </w:p>
    <w:p w14:paraId="61A1C179" w14:textId="77777777" w:rsidR="00561B1F" w:rsidRPr="0097776D" w:rsidRDefault="00561B1F" w:rsidP="00561B1F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termin płatności: </w:t>
      </w:r>
      <w:r>
        <w:rPr>
          <w:b/>
          <w:bCs/>
          <w:sz w:val="22"/>
        </w:rPr>
        <w:t>……………… - minimum 30 dni</w:t>
      </w:r>
      <w:r>
        <w:rPr>
          <w:sz w:val="22"/>
        </w:rPr>
        <w:t>;</w:t>
      </w:r>
    </w:p>
    <w:p w14:paraId="15882F34" w14:textId="77777777" w:rsidR="00561B1F" w:rsidRPr="0097776D" w:rsidRDefault="00561B1F" w:rsidP="00561B1F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2487951D" w14:textId="77777777" w:rsidR="00561B1F" w:rsidRDefault="00561B1F" w:rsidP="00561B1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>.</w:t>
      </w:r>
    </w:p>
    <w:p w14:paraId="00704E5C" w14:textId="77777777" w:rsidR="00561B1F" w:rsidRPr="00525EFF" w:rsidRDefault="00561B1F" w:rsidP="00561B1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6F7AC436" w14:textId="77777777" w:rsidR="00561B1F" w:rsidRDefault="00561B1F" w:rsidP="00561B1F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3C62C93" w14:textId="77777777" w:rsidR="00561B1F" w:rsidRDefault="00561B1F" w:rsidP="00561B1F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74A8EA6D" w14:textId="77777777" w:rsidR="00561B1F" w:rsidRPr="00CE3AE6" w:rsidRDefault="00561B1F" w:rsidP="00561B1F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0F364E70" w14:textId="77777777" w:rsidR="00561B1F" w:rsidRDefault="00561B1F" w:rsidP="00561B1F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561B1F" w:rsidRPr="005844F6" w14:paraId="48CECD39" w14:textId="77777777" w:rsidTr="00EE09DD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16BD576" w14:textId="77777777" w:rsidR="00561B1F" w:rsidRPr="00CE3AE6" w:rsidRDefault="00561B1F" w:rsidP="00EE09DD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0E8E13E" w14:textId="77777777" w:rsidR="00561B1F" w:rsidRPr="00CE3AE6" w:rsidRDefault="00561B1F" w:rsidP="00EE09DD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115C50A" w14:textId="77777777" w:rsidR="00561B1F" w:rsidRPr="00CE3AE6" w:rsidRDefault="00561B1F" w:rsidP="00EE09DD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34EF58" w14:textId="77777777" w:rsidR="00561B1F" w:rsidRPr="00CE3AE6" w:rsidRDefault="00561B1F" w:rsidP="00EE09DD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561B1F" w:rsidRPr="00CE3AE6" w14:paraId="529057AA" w14:textId="77777777" w:rsidTr="00EE09D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DA856" w14:textId="77777777" w:rsidR="00561B1F" w:rsidRPr="00CE3AE6" w:rsidRDefault="00561B1F" w:rsidP="00EE09DD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FAB75" w14:textId="77777777" w:rsidR="00561B1F" w:rsidRPr="00CE3AE6" w:rsidRDefault="00561B1F" w:rsidP="00EE09DD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17488" w14:textId="77777777" w:rsidR="00561B1F" w:rsidRPr="00CE3AE6" w:rsidRDefault="00561B1F" w:rsidP="00EE09DD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054C2" w14:textId="77777777" w:rsidR="00561B1F" w:rsidRPr="00CE3AE6" w:rsidRDefault="00561B1F" w:rsidP="00EE09DD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067FEFA6" w14:textId="77777777" w:rsidR="00561B1F" w:rsidRPr="00AF4AC3" w:rsidRDefault="00561B1F" w:rsidP="00561B1F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14:paraId="75197371" w14:textId="77777777" w:rsidR="00561B1F" w:rsidRPr="007D475B" w:rsidRDefault="00561B1F" w:rsidP="00561B1F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PROSIMY</w:t>
      </w:r>
      <w:r w:rsidRPr="007D475B">
        <w:rPr>
          <w:sz w:val="22"/>
          <w:szCs w:val="22"/>
        </w:rPr>
        <w:t xml:space="preserve"> o zwrot pieniędzy wniesionych tytułem wadium na rachunek bankowy o numerze:</w:t>
      </w:r>
      <w:r w:rsidRPr="007D475B">
        <w:rPr>
          <w:b/>
          <w:sz w:val="22"/>
          <w:szCs w:val="22"/>
        </w:rPr>
        <w:t>________________________________________</w:t>
      </w:r>
      <w:r>
        <w:rPr>
          <w:b/>
          <w:sz w:val="22"/>
          <w:szCs w:val="22"/>
        </w:rPr>
        <w:t xml:space="preserve">___________ </w:t>
      </w:r>
      <w:r w:rsidRPr="007D475B">
        <w:rPr>
          <w:sz w:val="22"/>
          <w:szCs w:val="22"/>
        </w:rPr>
        <w:t>prowadzony przez bank</w:t>
      </w:r>
      <w:r>
        <w:rPr>
          <w:b/>
          <w:sz w:val="22"/>
          <w:szCs w:val="22"/>
        </w:rPr>
        <w:t xml:space="preserve"> </w:t>
      </w:r>
      <w:r w:rsidRPr="007D475B">
        <w:rPr>
          <w:b/>
          <w:sz w:val="22"/>
          <w:szCs w:val="22"/>
        </w:rPr>
        <w:t>_______________________________________</w:t>
      </w:r>
      <w:r>
        <w:rPr>
          <w:rStyle w:val="Odwoanieprzypisudolnego"/>
          <w:b/>
          <w:sz w:val="22"/>
          <w:szCs w:val="22"/>
        </w:rPr>
        <w:footnoteReference w:id="4"/>
      </w:r>
      <w:r>
        <w:rPr>
          <w:b/>
          <w:sz w:val="22"/>
          <w:szCs w:val="22"/>
        </w:rPr>
        <w:t>.</w:t>
      </w:r>
    </w:p>
    <w:p w14:paraId="6C6EA278" w14:textId="77777777" w:rsidR="00561B1F" w:rsidRPr="007D475B" w:rsidRDefault="00561B1F" w:rsidP="00561B1F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6B5BCF80" w14:textId="77777777" w:rsidR="00561B1F" w:rsidRPr="0097776D" w:rsidRDefault="00561B1F" w:rsidP="00561B1F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561B1F" w:rsidRPr="00AE2ACB" w14:paraId="4E62C150" w14:textId="77777777" w:rsidTr="00EE09DD">
        <w:tc>
          <w:tcPr>
            <w:tcW w:w="2551" w:type="dxa"/>
            <w:shd w:val="clear" w:color="auto" w:fill="auto"/>
            <w:vAlign w:val="center"/>
          </w:tcPr>
          <w:p w14:paraId="3C344FB8" w14:textId="77777777" w:rsidR="00561B1F" w:rsidRPr="00AE2ACB" w:rsidRDefault="00561B1F" w:rsidP="00EE09D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3DE3272D" w14:textId="77777777" w:rsidR="00561B1F" w:rsidRPr="00AE2ACB" w:rsidRDefault="00561B1F" w:rsidP="00EE09D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561B1F" w:rsidRPr="00AE2ACB" w14:paraId="54B4B678" w14:textId="77777777" w:rsidTr="00EE09DD">
        <w:tc>
          <w:tcPr>
            <w:tcW w:w="2551" w:type="dxa"/>
            <w:shd w:val="clear" w:color="auto" w:fill="auto"/>
            <w:vAlign w:val="center"/>
          </w:tcPr>
          <w:p w14:paraId="3D9EFD58" w14:textId="77777777" w:rsidR="00561B1F" w:rsidRPr="00AE2ACB" w:rsidRDefault="00561B1F" w:rsidP="00EE09D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769E64C" w14:textId="77777777" w:rsidR="00561B1F" w:rsidRPr="00AE2ACB" w:rsidRDefault="00561B1F" w:rsidP="00EE09D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561B1F" w:rsidRPr="00AE2ACB" w14:paraId="34F85413" w14:textId="77777777" w:rsidTr="00EE09DD">
        <w:tc>
          <w:tcPr>
            <w:tcW w:w="2551" w:type="dxa"/>
            <w:shd w:val="clear" w:color="auto" w:fill="auto"/>
            <w:vAlign w:val="center"/>
          </w:tcPr>
          <w:p w14:paraId="33C8F0A9" w14:textId="77777777" w:rsidR="00561B1F" w:rsidRPr="00AE2ACB" w:rsidRDefault="00561B1F" w:rsidP="00EE09D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3EC55FC8" w14:textId="77777777" w:rsidR="00561B1F" w:rsidRPr="00AE2ACB" w:rsidRDefault="00561B1F" w:rsidP="00EE09D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561B1F" w:rsidRPr="00AE2ACB" w14:paraId="0ED52B3B" w14:textId="77777777" w:rsidTr="00EE09DD">
        <w:tc>
          <w:tcPr>
            <w:tcW w:w="2551" w:type="dxa"/>
            <w:shd w:val="clear" w:color="auto" w:fill="auto"/>
            <w:vAlign w:val="center"/>
          </w:tcPr>
          <w:p w14:paraId="35BE1D44" w14:textId="77777777" w:rsidR="00561B1F" w:rsidRPr="00AE2ACB" w:rsidRDefault="00561B1F" w:rsidP="00EE09D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597594AA" w14:textId="77777777" w:rsidR="00561B1F" w:rsidRPr="00AE2ACB" w:rsidRDefault="00561B1F" w:rsidP="00EE09D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22E8385F" w14:textId="77777777" w:rsidR="00561B1F" w:rsidRDefault="00561B1F" w:rsidP="00561B1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>
        <w:rPr>
          <w:sz w:val="22"/>
          <w:szCs w:val="22"/>
        </w:rPr>
        <w:t>Załącznikami do oferty, stanowiącymi jej integralną część, są:</w:t>
      </w:r>
    </w:p>
    <w:p w14:paraId="41C7685B" w14:textId="77777777" w:rsidR="00561B1F" w:rsidRPr="007D475B" w:rsidRDefault="00561B1F" w:rsidP="00561B1F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>
        <w:rPr>
          <w:b/>
          <w:sz w:val="22"/>
          <w:szCs w:val="22"/>
        </w:rPr>
        <w:t>_________________</w:t>
      </w:r>
    </w:p>
    <w:p w14:paraId="19FB4EB7" w14:textId="77777777" w:rsidR="00561B1F" w:rsidRDefault="00561B1F" w:rsidP="00561B1F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>
        <w:rPr>
          <w:b/>
          <w:sz w:val="22"/>
          <w:szCs w:val="22"/>
        </w:rPr>
        <w:t>_______________</w:t>
      </w:r>
    </w:p>
    <w:p w14:paraId="59078C49" w14:textId="77777777" w:rsidR="00561B1F" w:rsidRPr="007D475B" w:rsidRDefault="00561B1F" w:rsidP="00561B1F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>
        <w:rPr>
          <w:b/>
          <w:sz w:val="22"/>
          <w:szCs w:val="22"/>
        </w:rPr>
        <w:t>_________________</w:t>
      </w:r>
    </w:p>
    <w:p w14:paraId="119DA324" w14:textId="77777777" w:rsidR="00561B1F" w:rsidRDefault="00561B1F" w:rsidP="00561B1F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>
        <w:rPr>
          <w:b/>
          <w:sz w:val="22"/>
          <w:szCs w:val="22"/>
        </w:rPr>
        <w:t>_______________</w:t>
      </w:r>
    </w:p>
    <w:p w14:paraId="67884EA7" w14:textId="77777777" w:rsidR="00561B1F" w:rsidRPr="007D475B" w:rsidRDefault="00561B1F" w:rsidP="00561B1F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>
        <w:rPr>
          <w:b/>
          <w:sz w:val="22"/>
          <w:szCs w:val="22"/>
        </w:rPr>
        <w:t>_________________</w:t>
      </w:r>
    </w:p>
    <w:p w14:paraId="733E4DCF" w14:textId="77777777" w:rsidR="00561B1F" w:rsidRDefault="00561B1F" w:rsidP="00561B1F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>
        <w:rPr>
          <w:b/>
          <w:sz w:val="22"/>
          <w:szCs w:val="22"/>
        </w:rPr>
        <w:t>_______________</w:t>
      </w:r>
    </w:p>
    <w:p w14:paraId="383BE2AE" w14:textId="77777777" w:rsidR="00561B1F" w:rsidRPr="007D475B" w:rsidRDefault="00561B1F" w:rsidP="00561B1F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>
        <w:rPr>
          <w:b/>
          <w:sz w:val="22"/>
          <w:szCs w:val="22"/>
        </w:rPr>
        <w:t>_________________</w:t>
      </w:r>
    </w:p>
    <w:p w14:paraId="6C73F703" w14:textId="77777777" w:rsidR="00561B1F" w:rsidRDefault="00561B1F" w:rsidP="00561B1F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>
        <w:rPr>
          <w:b/>
          <w:sz w:val="22"/>
          <w:szCs w:val="22"/>
        </w:rPr>
        <w:t>_______________</w:t>
      </w:r>
    </w:p>
    <w:p w14:paraId="37D82B12" w14:textId="77777777" w:rsidR="00561B1F" w:rsidRPr="007D475B" w:rsidRDefault="00561B1F" w:rsidP="00561B1F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>
        <w:rPr>
          <w:b/>
          <w:sz w:val="22"/>
          <w:szCs w:val="22"/>
        </w:rPr>
        <w:t>_________________</w:t>
      </w:r>
    </w:p>
    <w:p w14:paraId="7AF92A7A" w14:textId="77777777" w:rsidR="00561B1F" w:rsidRDefault="00561B1F" w:rsidP="00561B1F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>
        <w:rPr>
          <w:b/>
          <w:sz w:val="22"/>
          <w:szCs w:val="22"/>
        </w:rPr>
        <w:t>_______________</w:t>
      </w:r>
    </w:p>
    <w:p w14:paraId="43DF7B76" w14:textId="77777777" w:rsidR="00561B1F" w:rsidRPr="007D475B" w:rsidRDefault="00561B1F" w:rsidP="00561B1F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6F90427E" w14:textId="337695FC" w:rsidR="00561B1F" w:rsidRDefault="00561B1F" w:rsidP="00561B1F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 </w:t>
      </w:r>
      <w:r w:rsidRPr="0097776D">
        <w:rPr>
          <w:sz w:val="22"/>
          <w:szCs w:val="22"/>
        </w:rPr>
        <w:t xml:space="preserve">________________ </w:t>
      </w:r>
      <w:r w:rsidR="00965A4D">
        <w:rPr>
          <w:sz w:val="22"/>
          <w:szCs w:val="22"/>
        </w:rPr>
        <w:t xml:space="preserve">, </w:t>
      </w:r>
      <w:r w:rsidRPr="0097776D">
        <w:rPr>
          <w:sz w:val="22"/>
          <w:szCs w:val="22"/>
        </w:rPr>
        <w:t>dnia _______________</w:t>
      </w:r>
      <w:r w:rsidRPr="0097776D">
        <w:rPr>
          <w:i/>
          <w:sz w:val="22"/>
          <w:szCs w:val="22"/>
        </w:rPr>
        <w:tab/>
      </w:r>
    </w:p>
    <w:p w14:paraId="0C53D9CE" w14:textId="77777777" w:rsidR="00561B1F" w:rsidRPr="0097776D" w:rsidRDefault="00561B1F" w:rsidP="00561B1F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3DA16AEA" w14:textId="1502CED9" w:rsidR="001A4531" w:rsidRPr="001A4531" w:rsidRDefault="001A4531" w:rsidP="00782D00">
      <w:pPr>
        <w:pStyle w:val="Nagwek"/>
        <w:tabs>
          <w:tab w:val="clear" w:pos="4536"/>
          <w:tab w:val="clear" w:pos="9072"/>
        </w:tabs>
        <w:ind w:left="5664"/>
        <w:jc w:val="center"/>
        <w:rPr>
          <w:sz w:val="20"/>
          <w:szCs w:val="20"/>
        </w:rPr>
      </w:pPr>
      <w:r w:rsidRPr="001A4531">
        <w:rPr>
          <w:sz w:val="20"/>
          <w:szCs w:val="20"/>
        </w:rPr>
        <w:t>Należy podpisać elektronicznie - podpisem kwalifikowanym lub podpisem osobistym lub podpisem zaufanym.</w:t>
      </w:r>
    </w:p>
    <w:p w14:paraId="2B91C480" w14:textId="27F30E2A" w:rsidR="0097776D" w:rsidRPr="00561B1F" w:rsidRDefault="0097776D" w:rsidP="001A4531">
      <w:pPr>
        <w:tabs>
          <w:tab w:val="center" w:pos="7655"/>
        </w:tabs>
        <w:spacing w:line="320" w:lineRule="atLeast"/>
        <w:ind w:left="5245"/>
        <w:jc w:val="center"/>
      </w:pPr>
    </w:p>
    <w:sectPr w:rsidR="0097776D" w:rsidRPr="00561B1F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9BA83" w14:textId="77777777" w:rsidR="005D4AFF" w:rsidRDefault="005D4AFF" w:rsidP="00FF57EE">
      <w:r>
        <w:separator/>
      </w:r>
    </w:p>
  </w:endnote>
  <w:endnote w:type="continuationSeparator" w:id="0">
    <w:p w14:paraId="097E9EE5" w14:textId="77777777" w:rsidR="005D4AFF" w:rsidRDefault="005D4AF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3F24C" w14:textId="77777777" w:rsidR="005D4AFF" w:rsidRDefault="005D4AFF" w:rsidP="00FF57EE">
      <w:r>
        <w:separator/>
      </w:r>
    </w:p>
  </w:footnote>
  <w:footnote w:type="continuationSeparator" w:id="0">
    <w:p w14:paraId="1A201CB9" w14:textId="77777777" w:rsidR="005D4AFF" w:rsidRDefault="005D4AFF" w:rsidP="00FF57EE">
      <w:r>
        <w:continuationSeparator/>
      </w:r>
    </w:p>
  </w:footnote>
  <w:footnote w:id="1">
    <w:p w14:paraId="70A59713" w14:textId="77777777" w:rsidR="00561B1F" w:rsidRPr="00BC4F99" w:rsidRDefault="00561B1F" w:rsidP="00561B1F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1BA19563" w14:textId="77777777" w:rsidR="00561B1F" w:rsidRDefault="00561B1F" w:rsidP="00561B1F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20ECB695" w14:textId="77777777" w:rsidR="00561B1F" w:rsidRDefault="00561B1F" w:rsidP="00561B1F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34252DC6" w14:textId="77777777" w:rsidR="00561B1F" w:rsidRDefault="00561B1F" w:rsidP="00561B1F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159CEE3" w14:textId="77777777" w:rsidR="00561B1F" w:rsidRDefault="00561B1F" w:rsidP="00561B1F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3D6298A8" w14:textId="77777777" w:rsidR="00561B1F" w:rsidRDefault="00561B1F" w:rsidP="00561B1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F8011" w14:textId="77777777" w:rsidR="00566F1D" w:rsidRDefault="002B3920" w:rsidP="00566F1D">
    <w:pPr>
      <w:pStyle w:val="Nagwek"/>
    </w:pPr>
    <w:r>
      <w:rPr>
        <w:noProof/>
      </w:rPr>
      <w:pict w14:anchorId="705017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2.65pt;height:45.7pt;visibility:visible;mso-wrap-style:square">
          <v:imagedata r:id="rId1" o:title=""/>
        </v:shape>
      </w:pict>
    </w:r>
  </w:p>
  <w:p w14:paraId="0A667B8B" w14:textId="0ACA9228" w:rsidR="00AE2ACB" w:rsidRPr="00E95B0F" w:rsidRDefault="00AE2ACB" w:rsidP="00E95B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4AFF"/>
    <w:rsid w:val="001063D3"/>
    <w:rsid w:val="001A4531"/>
    <w:rsid w:val="001A6B93"/>
    <w:rsid w:val="001C7D84"/>
    <w:rsid w:val="002214DB"/>
    <w:rsid w:val="00267D1F"/>
    <w:rsid w:val="002B3920"/>
    <w:rsid w:val="002E612D"/>
    <w:rsid w:val="003B769C"/>
    <w:rsid w:val="004D5A42"/>
    <w:rsid w:val="00525EFF"/>
    <w:rsid w:val="00561B1F"/>
    <w:rsid w:val="00566F1D"/>
    <w:rsid w:val="005844F6"/>
    <w:rsid w:val="005D4AFF"/>
    <w:rsid w:val="005F6F5F"/>
    <w:rsid w:val="006B63D6"/>
    <w:rsid w:val="006C641D"/>
    <w:rsid w:val="006D09E0"/>
    <w:rsid w:val="00782D00"/>
    <w:rsid w:val="007D475B"/>
    <w:rsid w:val="007E331F"/>
    <w:rsid w:val="007F3E87"/>
    <w:rsid w:val="009312B4"/>
    <w:rsid w:val="00965A4D"/>
    <w:rsid w:val="0097776D"/>
    <w:rsid w:val="00983D1D"/>
    <w:rsid w:val="009D75A8"/>
    <w:rsid w:val="00A50E18"/>
    <w:rsid w:val="00AA39D6"/>
    <w:rsid w:val="00AE2ACB"/>
    <w:rsid w:val="00AF4AC3"/>
    <w:rsid w:val="00B47637"/>
    <w:rsid w:val="00B63A37"/>
    <w:rsid w:val="00B9086B"/>
    <w:rsid w:val="00BC4F99"/>
    <w:rsid w:val="00C22F7D"/>
    <w:rsid w:val="00CE1A44"/>
    <w:rsid w:val="00CE3AE6"/>
    <w:rsid w:val="00D554C7"/>
    <w:rsid w:val="00DB21BB"/>
    <w:rsid w:val="00DC336F"/>
    <w:rsid w:val="00E1735C"/>
    <w:rsid w:val="00E95B0F"/>
    <w:rsid w:val="00F134D5"/>
    <w:rsid w:val="00F31EAC"/>
    <w:rsid w:val="00FF3988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  <w14:docId w14:val="7EDD3DA4"/>
  <w15:chartTrackingRefBased/>
  <w15:docId w15:val="{97F978DC-574D-41FC-B971-8A6E48D89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1B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728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 Specjalistyczny</cp:lastModifiedBy>
  <cp:revision>14</cp:revision>
  <dcterms:created xsi:type="dcterms:W3CDTF">2021-06-23T08:20:00Z</dcterms:created>
  <dcterms:modified xsi:type="dcterms:W3CDTF">2021-06-24T09:35:00Z</dcterms:modified>
</cp:coreProperties>
</file>