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D61CA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19D734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05D208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FB670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180F2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0AA5E3" w14:textId="77777777"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AB0F5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B389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AA6166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675601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5B36EF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574F1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382A8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6828ED2" w14:textId="77777777"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9ADD240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67B16D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10E63B6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14110A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DE70E4" w14:textId="77777777"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9DC6E0" w14:textId="77777777" w:rsidR="00994F1E" w:rsidRDefault="00994F1E" w:rsidP="00994F1E">
      <w:pPr>
        <w:ind w:firstLine="3969"/>
        <w:rPr>
          <w:b/>
        </w:rPr>
      </w:pPr>
    </w:p>
    <w:p w14:paraId="2BE3565E" w14:textId="4137CFD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77A91" w:rsidRPr="00C77A91">
        <w:rPr>
          <w:b/>
        </w:rPr>
        <w:t xml:space="preserve">dostawa zestawu specjalnego komputera stacjonarnego – stacji roboczej dla </w:t>
      </w:r>
      <w:proofErr w:type="spellStart"/>
      <w:r w:rsidR="00C77A91" w:rsidRPr="00C77A91">
        <w:rPr>
          <w:b/>
        </w:rPr>
        <w:t>WEiP</w:t>
      </w:r>
      <w:proofErr w:type="spellEnd"/>
      <w:r w:rsidR="00C77A91" w:rsidRPr="00C77A91">
        <w:rPr>
          <w:b/>
        </w:rPr>
        <w:t xml:space="preserve">  -</w:t>
      </w:r>
      <w:r w:rsidR="00C77A91">
        <w:rPr>
          <w:b/>
        </w:rPr>
        <w:br/>
      </w:r>
      <w:r w:rsidR="00C77A91" w:rsidRPr="00C77A91">
        <w:rPr>
          <w:b/>
        </w:rPr>
        <w:t>KC-zp.272-170/21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4B752991" w14:textId="77777777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994F1E" w:rsidRPr="002A16E2" w14:paraId="7A5D0364" w14:textId="77777777" w:rsidTr="00884A9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C87C36" w14:textId="77777777" w:rsidR="00994F1E" w:rsidRPr="002A16E2" w:rsidRDefault="00994F1E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5209F7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5C554D94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8E028D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  <w:r w:rsidR="00C1425B" w:rsidRPr="002A16E2">
              <w:rPr>
                <w:b/>
                <w:bCs/>
                <w:sz w:val="22"/>
                <w:szCs w:val="22"/>
              </w:rPr>
              <w:t xml:space="preserve"> 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04C89F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09136BB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ED7BE6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B709D6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6B012424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D46B45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61240903" w14:textId="77777777" w:rsidR="00994F1E" w:rsidRPr="002A16E2" w:rsidRDefault="00994F1E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3E7A94DA" w14:textId="77777777" w:rsidR="00994F1E" w:rsidRPr="002A16E2" w:rsidRDefault="00994F1E" w:rsidP="00884A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AD4416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519F87A" w14:textId="77777777" w:rsidR="00994F1E" w:rsidRPr="002A16E2" w:rsidRDefault="00994F1E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405E3D28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94F1E" w:rsidRPr="002A16E2" w14:paraId="76EBA5D2" w14:textId="77777777" w:rsidTr="00884A9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5807B1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2BEE97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6CCFCD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6CC71C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1F5CA2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317611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8B1B08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398C5DD" w14:textId="77777777" w:rsidR="00994F1E" w:rsidRPr="002A16E2" w:rsidRDefault="00994F1E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94F1E" w:rsidRPr="002A16E2" w14:paraId="14EA1A5C" w14:textId="77777777" w:rsidTr="00884A9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4550C4" w14:textId="77777777" w:rsidR="00994F1E" w:rsidRPr="002A16E2" w:rsidRDefault="00994F1E" w:rsidP="00884A9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4334" w14:textId="77777777" w:rsidR="00994F1E" w:rsidRPr="002A16E2" w:rsidRDefault="00994F1E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color w:val="000000"/>
                <w:sz w:val="22"/>
                <w:szCs w:val="22"/>
              </w:rPr>
              <w:t>Zestawy komputer</w:t>
            </w:r>
            <w:r w:rsidR="00C1425B">
              <w:rPr>
                <w:color w:val="000000"/>
                <w:sz w:val="22"/>
                <w:szCs w:val="22"/>
              </w:rPr>
              <w:t>owy stacjonarny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C6C2" w14:textId="77777777" w:rsidR="00994F1E" w:rsidRPr="00161B43" w:rsidRDefault="00994F1E" w:rsidP="00884A9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2A16E2">
              <w:rPr>
                <w:b/>
                <w:sz w:val="22"/>
                <w:szCs w:val="22"/>
                <w:lang w:eastAsia="zh-CN"/>
              </w:rPr>
              <w:t xml:space="preserve">- </w:t>
            </w:r>
            <w:r w:rsidRPr="00161B43">
              <w:rPr>
                <w:b/>
                <w:sz w:val="20"/>
                <w:szCs w:val="20"/>
                <w:lang w:eastAsia="zh-CN"/>
              </w:rPr>
              <w:t>zestawy komputerow</w:t>
            </w:r>
            <w:r w:rsidR="00C1425B">
              <w:rPr>
                <w:b/>
                <w:sz w:val="20"/>
                <w:szCs w:val="20"/>
                <w:lang w:eastAsia="zh-CN"/>
              </w:rPr>
              <w:t>y</w:t>
            </w:r>
            <w:r w:rsidRPr="00161B43">
              <w:rPr>
                <w:b/>
                <w:sz w:val="20"/>
                <w:szCs w:val="20"/>
                <w:lang w:eastAsia="zh-CN"/>
              </w:rPr>
              <w:t>: ………………………………</w:t>
            </w:r>
          </w:p>
          <w:p w14:paraId="07B3C20C" w14:textId="77777777" w:rsidR="00994F1E" w:rsidRPr="00161B43" w:rsidRDefault="00994F1E" w:rsidP="00884A9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161B43">
              <w:rPr>
                <w:b/>
                <w:sz w:val="20"/>
                <w:szCs w:val="20"/>
                <w:lang w:eastAsia="zh-CN"/>
              </w:rPr>
              <w:t xml:space="preserve">- </w:t>
            </w:r>
            <w:r w:rsidR="00C1425B">
              <w:rPr>
                <w:b/>
                <w:sz w:val="20"/>
                <w:szCs w:val="20"/>
                <w:lang w:eastAsia="zh-CN"/>
              </w:rPr>
              <w:t>procesor</w:t>
            </w:r>
            <w:r w:rsidRPr="00161B43">
              <w:rPr>
                <w:b/>
                <w:sz w:val="20"/>
                <w:szCs w:val="20"/>
                <w:lang w:eastAsia="zh-CN"/>
              </w:rPr>
              <w:t>: ……………………………….</w:t>
            </w:r>
          </w:p>
          <w:p w14:paraId="1627E801" w14:textId="77777777" w:rsidR="00C1425B" w:rsidRDefault="00994F1E" w:rsidP="00884A9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</w:t>
            </w:r>
            <w:r w:rsidR="00C1425B">
              <w:rPr>
                <w:b/>
                <w:sz w:val="20"/>
                <w:szCs w:val="20"/>
                <w:lang w:eastAsia="zh-CN"/>
              </w:rPr>
              <w:t>chłodzenie do procesora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13FC3732" w14:textId="77777777" w:rsidR="00C1425B" w:rsidRDefault="00994F1E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lastRenderedPageBreak/>
              <w:t xml:space="preserve"> </w:t>
            </w:r>
            <w:r w:rsidR="00C1425B">
              <w:rPr>
                <w:b/>
                <w:sz w:val="20"/>
                <w:szCs w:val="20"/>
                <w:lang w:eastAsia="zh-CN"/>
              </w:rPr>
              <w:t>-płyta główna</w:t>
            </w:r>
            <w:r w:rsidR="00C1425B"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 w:rsidR="00C1425B"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4DDE41EB" w14:textId="77777777" w:rsidR="00C1425B" w:rsidRDefault="00C1425B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-pamięć RAM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6293BC85" w14:textId="77777777" w:rsidR="00C1425B" w:rsidRDefault="00C1425B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-obudowa </w:t>
            </w:r>
            <w:r w:rsidRPr="00161B43">
              <w:rPr>
                <w:b/>
                <w:sz w:val="20"/>
                <w:szCs w:val="20"/>
                <w:lang w:eastAsia="zh-CN"/>
              </w:rPr>
              <w:t>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58B42696" w14:textId="77777777" w:rsidR="00C1425B" w:rsidRDefault="00C1425B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zasilacz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14:paraId="12393464" w14:textId="77777777" w:rsidR="00994F1E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- dysk twardy</w:t>
            </w:r>
          </w:p>
          <w:p w14:paraId="379BA962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</w:t>
            </w:r>
          </w:p>
          <w:p w14:paraId="69BDF242" w14:textId="650D08EF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Napęd optyczny</w:t>
            </w:r>
          </w:p>
          <w:p w14:paraId="3703D021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</w:t>
            </w:r>
          </w:p>
          <w:p w14:paraId="28544906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Karta graficzna</w:t>
            </w:r>
          </w:p>
          <w:p w14:paraId="44822626" w14:textId="37C37058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</w:t>
            </w:r>
          </w:p>
          <w:p w14:paraId="5FB9AF51" w14:textId="401CA6F8" w:rsidR="00C77A91" w:rsidRDefault="00C77A91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karta sieci WLAN …………………………….</w:t>
            </w:r>
          </w:p>
          <w:p w14:paraId="263E5262" w14:textId="77777777" w:rsidR="00C77A91" w:rsidRDefault="00C77A91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4FFE57C5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Klawiatura</w:t>
            </w:r>
          </w:p>
          <w:p w14:paraId="6B7A03D8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………………..</w:t>
            </w:r>
          </w:p>
          <w:p w14:paraId="42F26928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Mysz</w:t>
            </w:r>
          </w:p>
          <w:p w14:paraId="130A4EC6" w14:textId="77777777" w:rsidR="00C1425B" w:rsidRDefault="00C1425B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………………..</w:t>
            </w:r>
          </w:p>
          <w:p w14:paraId="065630CA" w14:textId="77777777" w:rsidR="00C77A91" w:rsidRDefault="00C77A91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68B90EC0" w14:textId="0D7CC31F" w:rsidR="00C77A91" w:rsidRPr="002A16E2" w:rsidRDefault="00C77A91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D92F" w14:textId="2E8D3FBF" w:rsidR="00994F1E" w:rsidRPr="002A16E2" w:rsidRDefault="00C77A91" w:rsidP="00884A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994F1E"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9618" w14:textId="77777777" w:rsidR="00994F1E" w:rsidRPr="002A16E2" w:rsidRDefault="00994F1E" w:rsidP="00884A9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1580" w14:textId="77777777" w:rsidR="00994F1E" w:rsidRPr="002A16E2" w:rsidRDefault="00994F1E" w:rsidP="00884A98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6F8FDD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EEC40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</w:tr>
      <w:tr w:rsidR="00C77A91" w:rsidRPr="002A16E2" w14:paraId="7B54A6BB" w14:textId="77777777" w:rsidTr="00884A9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B95461" w14:textId="798D4E83" w:rsidR="00C77A91" w:rsidRPr="002A16E2" w:rsidRDefault="00C77A91" w:rsidP="00884A9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DEAF" w14:textId="66CD7AF3" w:rsidR="00C77A91" w:rsidRPr="002A16E2" w:rsidRDefault="00C77A91" w:rsidP="00884A98">
            <w:pPr>
              <w:suppressAutoHyphens/>
              <w:spacing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Monitor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CA6D" w14:textId="77777777" w:rsidR="00C77A91" w:rsidRPr="002A16E2" w:rsidRDefault="00C77A91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6BD2" w14:textId="1A3A8F89" w:rsidR="00C77A91" w:rsidRDefault="00C77A91" w:rsidP="00884A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4848" w14:textId="77777777" w:rsidR="00C77A91" w:rsidRPr="002A16E2" w:rsidRDefault="00C77A91" w:rsidP="00884A9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C8B3" w14:textId="77777777" w:rsidR="00C77A91" w:rsidRPr="002A16E2" w:rsidRDefault="00C77A91" w:rsidP="00884A98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AD4CFF" w14:textId="77777777" w:rsidR="00C77A91" w:rsidRPr="002A16E2" w:rsidRDefault="00C77A91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6FC7E7" w14:textId="77777777" w:rsidR="00C77A91" w:rsidRPr="002A16E2" w:rsidRDefault="00C77A91" w:rsidP="00884A98">
            <w:pPr>
              <w:ind w:right="425"/>
              <w:rPr>
                <w:sz w:val="22"/>
                <w:szCs w:val="22"/>
              </w:rPr>
            </w:pPr>
          </w:p>
        </w:tc>
      </w:tr>
      <w:tr w:rsidR="00994F1E" w:rsidRPr="002A16E2" w14:paraId="48E1F1E3" w14:textId="77777777" w:rsidTr="00884A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01FD5B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  <w:p w14:paraId="0B618645" w14:textId="77777777" w:rsidR="00994F1E" w:rsidRDefault="00994F1E" w:rsidP="00884A9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768C26F" w14:textId="77777777" w:rsidR="00994F1E" w:rsidRPr="002A16E2" w:rsidRDefault="00994F1E" w:rsidP="00884A9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ED19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4FAA93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4FC915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</w:tr>
      <w:tr w:rsidR="00994F1E" w:rsidRPr="002A16E2" w14:paraId="76FA863B" w14:textId="77777777" w:rsidTr="00884A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096157" w14:textId="77777777" w:rsidR="00994F1E" w:rsidRPr="002A16E2" w:rsidRDefault="00994F1E" w:rsidP="00884A9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5E81235" w14:textId="77777777" w:rsidR="00994F1E" w:rsidRPr="002A16E2" w:rsidRDefault="00994F1E" w:rsidP="00884A98">
            <w:pPr>
              <w:rPr>
                <w:sz w:val="22"/>
                <w:szCs w:val="22"/>
              </w:rPr>
            </w:pPr>
          </w:p>
          <w:p w14:paraId="730F5FA8" w14:textId="77777777" w:rsidR="00994F1E" w:rsidRPr="002A16E2" w:rsidRDefault="00994F1E" w:rsidP="00884A9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FD59928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6761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C7B188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27836" w14:textId="77777777" w:rsidR="00994F1E" w:rsidRPr="002A16E2" w:rsidRDefault="00994F1E" w:rsidP="00884A98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3FC84BE" w14:textId="152E6E7D" w:rsidR="00994F1E" w:rsidRPr="002A16E2" w:rsidRDefault="00994F1E" w:rsidP="00C77A91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</w:t>
      </w:r>
      <w:r w:rsidR="00C77A91">
        <w:rPr>
          <w:i/>
          <w:iCs/>
          <w:sz w:val="22"/>
          <w:szCs w:val="22"/>
        </w:rPr>
        <w:br/>
      </w:r>
      <w:r w:rsidRPr="002A16E2">
        <w:rPr>
          <w:i/>
          <w:iCs/>
          <w:sz w:val="22"/>
          <w:szCs w:val="22"/>
        </w:rPr>
        <w:t xml:space="preserve">w wysokości 0% </w:t>
      </w:r>
      <w:r w:rsidRPr="002A16E2">
        <w:rPr>
          <w:b/>
          <w:bCs/>
          <w:i/>
          <w:iCs/>
          <w:sz w:val="22"/>
          <w:szCs w:val="22"/>
        </w:rPr>
        <w:t>na zestaw komputerow</w:t>
      </w:r>
      <w:r w:rsidR="00C1425B"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stacjonarn</w:t>
      </w:r>
      <w:r w:rsidR="00C1425B"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97D1184" w14:textId="77777777" w:rsidR="00994F1E" w:rsidRPr="002A16E2" w:rsidRDefault="00994F1E" w:rsidP="00994F1E">
      <w:pPr>
        <w:tabs>
          <w:tab w:val="right" w:pos="9000"/>
        </w:tabs>
        <w:rPr>
          <w:sz w:val="22"/>
          <w:szCs w:val="22"/>
        </w:rPr>
      </w:pPr>
    </w:p>
    <w:p w14:paraId="1E15BA0A" w14:textId="5F7BCDEE"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C77A91">
        <w:rPr>
          <w:b/>
          <w:bCs/>
          <w:sz w:val="22"/>
          <w:szCs w:val="22"/>
        </w:rPr>
        <w:t>MEiN</w:t>
      </w:r>
      <w:proofErr w:type="spellEnd"/>
    </w:p>
    <w:p w14:paraId="428ED73E" w14:textId="72F83984" w:rsidR="00994F1E" w:rsidRDefault="00994F1E" w:rsidP="00994F1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>na zestaw komputerow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stacjonarn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</w:p>
    <w:p w14:paraId="7CE4358B" w14:textId="77777777"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E71566" w14:textId="77777777" w:rsidR="00994F1E" w:rsidRPr="002A16E2" w:rsidRDefault="00994F1E" w:rsidP="00C77A9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2CC64B" w14:textId="77777777" w:rsidR="008D2AB8" w:rsidRDefault="008D2AB8" w:rsidP="008D2AB8">
      <w:pPr>
        <w:jc w:val="both"/>
        <w:rPr>
          <w:sz w:val="18"/>
          <w:szCs w:val="18"/>
        </w:rPr>
      </w:pPr>
    </w:p>
    <w:p w14:paraId="7DBFF5B9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42A92D" w14:textId="77777777" w:rsidR="00FE545C" w:rsidRPr="00994F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994F1E" w:rsidRPr="00994F1E">
        <w:rPr>
          <w:color w:val="000000"/>
          <w:sz w:val="22"/>
          <w:szCs w:val="22"/>
          <w:lang w:eastAsia="ar-SA"/>
        </w:rPr>
        <w:t>wskazany w SWZ.</w:t>
      </w:r>
    </w:p>
    <w:p w14:paraId="4060FDA3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3EF2B55" w14:textId="77777777" w:rsidR="00994F1E" w:rsidRPr="002A16E2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 komputerow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95E42E7" w14:textId="77777777" w:rsidR="00994F1E" w:rsidRPr="002A16E2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zestawy komputerow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0398EC1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265F1A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B2BE2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6F42DB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4FA10399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4CFE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E28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0AFF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9D5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17C2FB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E8C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50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00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0A7F7A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7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401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161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D4A673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024904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B803F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77D92D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776459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7F69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9BBEC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DF2631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14:paraId="16CFFC7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520E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9CC0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BDC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98A1C30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682A9D" w14:textId="77777777" w:rsidR="00FE545C" w:rsidRDefault="00FE545C" w:rsidP="00FE545C">
      <w:pPr>
        <w:jc w:val="both"/>
        <w:rPr>
          <w:sz w:val="22"/>
          <w:szCs w:val="22"/>
        </w:rPr>
      </w:pPr>
    </w:p>
    <w:p w14:paraId="0137A653" w14:textId="77777777" w:rsidR="00FE545C" w:rsidRDefault="00994F1E" w:rsidP="00FE545C">
      <w:pPr>
        <w:jc w:val="right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</w:t>
      </w:r>
      <w:bookmarkStart w:id="0" w:name="_GoBack"/>
      <w:bookmarkEnd w:id="0"/>
      <w:r w:rsidRPr="00F47191">
        <w:rPr>
          <w:b/>
          <w:color w:val="FF0000"/>
          <w:sz w:val="18"/>
          <w:szCs w:val="18"/>
        </w:rPr>
        <w:t>ądzić w postaci elektronicznej i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98422" w14:textId="77777777" w:rsidR="00A0276A" w:rsidRDefault="00A0276A">
      <w:r>
        <w:separator/>
      </w:r>
    </w:p>
  </w:endnote>
  <w:endnote w:type="continuationSeparator" w:id="0">
    <w:p w14:paraId="21846796" w14:textId="77777777" w:rsidR="00A0276A" w:rsidRDefault="00A02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E1716" w14:textId="77777777" w:rsidR="00680875" w:rsidRDefault="006808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29B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A3DD5" w14:textId="77777777" w:rsidR="00680875" w:rsidRDefault="006808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5216F" w14:textId="77777777" w:rsidR="00A0276A" w:rsidRDefault="00A0276A">
      <w:r>
        <w:separator/>
      </w:r>
    </w:p>
  </w:footnote>
  <w:footnote w:type="continuationSeparator" w:id="0">
    <w:p w14:paraId="6A273F82" w14:textId="77777777" w:rsidR="00A0276A" w:rsidRDefault="00A02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C1C1" w14:textId="77777777" w:rsidR="00680875" w:rsidRDefault="00680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F740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BD850" w14:textId="77777777" w:rsidR="00680875" w:rsidRDefault="006808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56"/>
    <w:rsid w:val="00012286"/>
    <w:rsid w:val="00071CCC"/>
    <w:rsid w:val="000B731D"/>
    <w:rsid w:val="000D6134"/>
    <w:rsid w:val="000E09C7"/>
    <w:rsid w:val="000F6589"/>
    <w:rsid w:val="00106636"/>
    <w:rsid w:val="00116EC6"/>
    <w:rsid w:val="00147955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5BD2"/>
    <w:rsid w:val="00680875"/>
    <w:rsid w:val="006815F6"/>
    <w:rsid w:val="007748F0"/>
    <w:rsid w:val="007A4321"/>
    <w:rsid w:val="00811C13"/>
    <w:rsid w:val="00833933"/>
    <w:rsid w:val="00853083"/>
    <w:rsid w:val="008B2F0C"/>
    <w:rsid w:val="008B4928"/>
    <w:rsid w:val="008D2AB8"/>
    <w:rsid w:val="008E4B56"/>
    <w:rsid w:val="008F1C66"/>
    <w:rsid w:val="00970FE4"/>
    <w:rsid w:val="00994F1E"/>
    <w:rsid w:val="00A0022B"/>
    <w:rsid w:val="00A0276A"/>
    <w:rsid w:val="00A346FE"/>
    <w:rsid w:val="00A47B4D"/>
    <w:rsid w:val="00A83018"/>
    <w:rsid w:val="00B774DC"/>
    <w:rsid w:val="00BB5EEB"/>
    <w:rsid w:val="00C1425B"/>
    <w:rsid w:val="00C77A91"/>
    <w:rsid w:val="00C94815"/>
    <w:rsid w:val="00C969A6"/>
    <w:rsid w:val="00CA7D36"/>
    <w:rsid w:val="00D02132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E5353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89766-5E85-4BA9-ADD4-2E53DE34D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2</cp:revision>
  <cp:lastPrinted>1899-12-31T23:00:00Z</cp:lastPrinted>
  <dcterms:created xsi:type="dcterms:W3CDTF">2021-06-16T11:59:00Z</dcterms:created>
  <dcterms:modified xsi:type="dcterms:W3CDTF">2021-06-16T11:59:00Z</dcterms:modified>
</cp:coreProperties>
</file>