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97D4743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CA6924" w:rsidRPr="00CA6924">
        <w:rPr>
          <w:b/>
          <w:bCs/>
          <w:sz w:val="20"/>
          <w:szCs w:val="20"/>
        </w:rPr>
        <w:t xml:space="preserve">wyjazdy krajowe </w:t>
      </w:r>
      <w:bookmarkStart w:id="1" w:name="_GoBack"/>
      <w:bookmarkEnd w:id="1"/>
      <w:r w:rsidR="00CA6924" w:rsidRPr="00CA6924">
        <w:rPr>
          <w:b/>
          <w:bCs/>
          <w:sz w:val="20"/>
          <w:szCs w:val="20"/>
        </w:rPr>
        <w:t xml:space="preserve">w ramach zajęć terenowych dla studentów </w:t>
      </w:r>
      <w:proofErr w:type="spellStart"/>
      <w:r w:rsidR="00CA6924" w:rsidRPr="00CA6924">
        <w:rPr>
          <w:b/>
          <w:bCs/>
          <w:sz w:val="20"/>
          <w:szCs w:val="20"/>
        </w:rPr>
        <w:t>WGGiOŚ</w:t>
      </w:r>
      <w:proofErr w:type="spellEnd"/>
      <w:r w:rsidR="00CA6924" w:rsidRPr="00CA6924">
        <w:rPr>
          <w:b/>
          <w:bCs/>
          <w:sz w:val="20"/>
          <w:szCs w:val="20"/>
        </w:rPr>
        <w:t>– KC-zp.272-291/21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3118"/>
        <w:gridCol w:w="3253"/>
      </w:tblGrid>
      <w:tr w:rsidR="00776552" w14:paraId="219558B6" w14:textId="77777777" w:rsidTr="00CA6924">
        <w:tc>
          <w:tcPr>
            <w:tcW w:w="2689" w:type="dxa"/>
          </w:tcPr>
          <w:p w14:paraId="34DF3FB7" w14:textId="77777777" w:rsidR="00776552" w:rsidRDefault="00776552" w:rsidP="00776552">
            <w:pPr>
              <w:widowControl w:val="0"/>
              <w:rPr>
                <w:b/>
              </w:rPr>
            </w:pPr>
          </w:p>
        </w:tc>
        <w:tc>
          <w:tcPr>
            <w:tcW w:w="3118" w:type="dxa"/>
          </w:tcPr>
          <w:p w14:paraId="739C0F04" w14:textId="05172F69" w:rsidR="00776552" w:rsidRDefault="0070734B" w:rsidP="004206F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Zadanie nr 1</w:t>
            </w:r>
          </w:p>
        </w:tc>
        <w:tc>
          <w:tcPr>
            <w:tcW w:w="3253" w:type="dxa"/>
          </w:tcPr>
          <w:p w14:paraId="44F90DDB" w14:textId="32601C9C" w:rsidR="00776552" w:rsidRDefault="0070734B" w:rsidP="004206F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Zadanie nr 2</w:t>
            </w:r>
          </w:p>
        </w:tc>
      </w:tr>
      <w:tr w:rsidR="004206FB" w14:paraId="6C6FF247" w14:textId="77777777" w:rsidTr="00CA6924">
        <w:tc>
          <w:tcPr>
            <w:tcW w:w="2689" w:type="dxa"/>
          </w:tcPr>
          <w:p w14:paraId="797902E6" w14:textId="0FB40C72" w:rsidR="004206FB" w:rsidRDefault="004206FB" w:rsidP="004206FB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Cena brutto </w:t>
            </w:r>
            <w:r w:rsidRPr="001944F6">
              <w:t>za maks</w:t>
            </w:r>
            <w:r w:rsidR="001944F6">
              <w:t>ymalną</w:t>
            </w:r>
            <w:r w:rsidRPr="001944F6">
              <w:t xml:space="preserve"> ilość</w:t>
            </w:r>
            <w:r w:rsidR="001944F6">
              <w:t xml:space="preserve"> kilometrów</w:t>
            </w:r>
          </w:p>
        </w:tc>
        <w:tc>
          <w:tcPr>
            <w:tcW w:w="3118" w:type="dxa"/>
          </w:tcPr>
          <w:p w14:paraId="157155EF" w14:textId="77777777" w:rsidR="001944F6" w:rsidRDefault="001944F6" w:rsidP="004206FB">
            <w:pPr>
              <w:widowControl w:val="0"/>
            </w:pPr>
          </w:p>
          <w:p w14:paraId="32712804" w14:textId="5CE38EB8" w:rsidR="004206FB" w:rsidRDefault="004206FB" w:rsidP="004206FB">
            <w:pPr>
              <w:widowControl w:val="0"/>
              <w:rPr>
                <w:b/>
              </w:rPr>
            </w:pPr>
            <w:r>
              <w:t>……………….</w:t>
            </w:r>
            <w:r w:rsidR="00936716">
              <w:t xml:space="preserve">  </w:t>
            </w:r>
            <w:r>
              <w:t>PLN</w:t>
            </w:r>
          </w:p>
        </w:tc>
        <w:tc>
          <w:tcPr>
            <w:tcW w:w="3253" w:type="dxa"/>
          </w:tcPr>
          <w:p w14:paraId="1EECEB8A" w14:textId="77777777" w:rsidR="001944F6" w:rsidRDefault="001944F6" w:rsidP="004206FB">
            <w:pPr>
              <w:widowControl w:val="0"/>
            </w:pPr>
          </w:p>
          <w:p w14:paraId="3A190209" w14:textId="6C66A20C" w:rsidR="004206FB" w:rsidRDefault="004206FB" w:rsidP="004206FB">
            <w:pPr>
              <w:widowControl w:val="0"/>
              <w:rPr>
                <w:b/>
              </w:rPr>
            </w:pPr>
            <w:r>
              <w:t>……………….</w:t>
            </w:r>
            <w:r w:rsidR="00936716">
              <w:t xml:space="preserve">   </w:t>
            </w:r>
            <w:r>
              <w:t>PLN</w:t>
            </w:r>
          </w:p>
        </w:tc>
      </w:tr>
      <w:tr w:rsidR="004206FB" w14:paraId="393B9CE9" w14:textId="77777777" w:rsidTr="00CA6924">
        <w:tc>
          <w:tcPr>
            <w:tcW w:w="2689" w:type="dxa"/>
          </w:tcPr>
          <w:p w14:paraId="1DAE73EC" w14:textId="3B2FCFD7" w:rsidR="004206FB" w:rsidRDefault="004206FB" w:rsidP="004206FB">
            <w:pPr>
              <w:widowControl w:val="0"/>
              <w:rPr>
                <w:b/>
              </w:rPr>
            </w:pPr>
            <w:r>
              <w:t>Słownie brutto</w:t>
            </w:r>
          </w:p>
        </w:tc>
        <w:tc>
          <w:tcPr>
            <w:tcW w:w="3118" w:type="dxa"/>
          </w:tcPr>
          <w:p w14:paraId="48A1EE64" w14:textId="77777777" w:rsidR="004206FB" w:rsidRDefault="004206FB" w:rsidP="004206FB">
            <w:pPr>
              <w:widowControl w:val="0"/>
              <w:rPr>
                <w:b/>
              </w:rPr>
            </w:pPr>
          </w:p>
        </w:tc>
        <w:tc>
          <w:tcPr>
            <w:tcW w:w="3253" w:type="dxa"/>
          </w:tcPr>
          <w:p w14:paraId="07433B03" w14:textId="77777777" w:rsidR="004206FB" w:rsidRDefault="004206FB" w:rsidP="004206FB">
            <w:pPr>
              <w:widowControl w:val="0"/>
              <w:rPr>
                <w:b/>
              </w:rPr>
            </w:pPr>
          </w:p>
        </w:tc>
      </w:tr>
      <w:tr w:rsidR="004206FB" w14:paraId="6F59333C" w14:textId="77777777" w:rsidTr="00CA6924">
        <w:tc>
          <w:tcPr>
            <w:tcW w:w="2689" w:type="dxa"/>
          </w:tcPr>
          <w:p w14:paraId="3EFF60AD" w14:textId="6E352CA1" w:rsidR="004206FB" w:rsidRDefault="004206FB" w:rsidP="004206FB">
            <w:pPr>
              <w:widowControl w:val="0"/>
              <w:rPr>
                <w:b/>
              </w:rPr>
            </w:pPr>
            <w:r w:rsidRPr="001944F6">
              <w:rPr>
                <w:b/>
              </w:rPr>
              <w:t>Cena netto</w:t>
            </w:r>
            <w:r>
              <w:t xml:space="preserve"> za 1 km trasy</w:t>
            </w:r>
          </w:p>
        </w:tc>
        <w:tc>
          <w:tcPr>
            <w:tcW w:w="3118" w:type="dxa"/>
          </w:tcPr>
          <w:p w14:paraId="662C9201" w14:textId="5972E457" w:rsidR="004206FB" w:rsidRDefault="004206FB" w:rsidP="004206FB">
            <w:pPr>
              <w:widowControl w:val="0"/>
              <w:rPr>
                <w:b/>
              </w:rPr>
            </w:pPr>
            <w:r>
              <w:t>……………….</w:t>
            </w:r>
            <w:r w:rsidR="00936716">
              <w:t xml:space="preserve">  </w:t>
            </w:r>
            <w:r>
              <w:t>PLN</w:t>
            </w:r>
          </w:p>
        </w:tc>
        <w:tc>
          <w:tcPr>
            <w:tcW w:w="3253" w:type="dxa"/>
          </w:tcPr>
          <w:p w14:paraId="56EA234D" w14:textId="3A1A0BBB" w:rsidR="004206FB" w:rsidRDefault="004206FB" w:rsidP="004206FB">
            <w:pPr>
              <w:widowControl w:val="0"/>
              <w:rPr>
                <w:b/>
              </w:rPr>
            </w:pPr>
            <w:r>
              <w:t>……………….</w:t>
            </w:r>
            <w:r w:rsidR="00936716">
              <w:t xml:space="preserve">   </w:t>
            </w:r>
            <w:r>
              <w:t>PLN</w:t>
            </w:r>
          </w:p>
        </w:tc>
      </w:tr>
      <w:tr w:rsidR="00CA6924" w14:paraId="740FC4C5" w14:textId="77777777" w:rsidTr="00243019">
        <w:trPr>
          <w:trHeight w:val="539"/>
        </w:trPr>
        <w:tc>
          <w:tcPr>
            <w:tcW w:w="9060" w:type="dxa"/>
            <w:gridSpan w:val="3"/>
          </w:tcPr>
          <w:p w14:paraId="0B5A4E48" w14:textId="77777777" w:rsidR="00CA6924" w:rsidRDefault="00CA6924" w:rsidP="004206FB">
            <w:pPr>
              <w:widowControl w:val="0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                                  </w:t>
            </w:r>
          </w:p>
          <w:p w14:paraId="0A8038CD" w14:textId="606B81AA" w:rsidR="00CA6924" w:rsidRDefault="00CA6924" w:rsidP="004206FB">
            <w:pPr>
              <w:widowControl w:val="0"/>
            </w:pPr>
            <w:r>
              <w:rPr>
                <w:color w:val="FF0000"/>
                <w:sz w:val="22"/>
                <w:szCs w:val="22"/>
              </w:rPr>
              <w:t xml:space="preserve">                                   </w:t>
            </w:r>
            <w:r w:rsidRPr="004206FB">
              <w:rPr>
                <w:color w:val="FF0000"/>
                <w:sz w:val="22"/>
                <w:szCs w:val="22"/>
              </w:rPr>
              <w:t>KRYTERIUM OCENY OFERT</w:t>
            </w:r>
            <w:r>
              <w:rPr>
                <w:color w:val="FF0000"/>
                <w:sz w:val="22"/>
                <w:szCs w:val="22"/>
              </w:rPr>
              <w:t xml:space="preserve"> – rok produkcji pojazdów</w:t>
            </w:r>
          </w:p>
        </w:tc>
      </w:tr>
      <w:tr w:rsidR="004206FB" w14:paraId="0B4F8D01" w14:textId="77777777" w:rsidTr="00CA6924">
        <w:tc>
          <w:tcPr>
            <w:tcW w:w="2689" w:type="dxa"/>
          </w:tcPr>
          <w:p w14:paraId="4B781549" w14:textId="1A4B476F" w:rsidR="004206FB" w:rsidRDefault="004206FB" w:rsidP="004206FB">
            <w:pPr>
              <w:widowControl w:val="0"/>
              <w:rPr>
                <w:b/>
              </w:rPr>
            </w:pPr>
            <w:r>
              <w:rPr>
                <w:b/>
              </w:rPr>
              <w:t>autokar 1/</w:t>
            </w:r>
            <w:proofErr w:type="spellStart"/>
            <w:r>
              <w:rPr>
                <w:b/>
              </w:rPr>
              <w:t>bus</w:t>
            </w:r>
            <w:proofErr w:type="spellEnd"/>
            <w:r>
              <w:rPr>
                <w:b/>
              </w:rPr>
              <w:t xml:space="preserve"> 1</w:t>
            </w:r>
          </w:p>
        </w:tc>
        <w:tc>
          <w:tcPr>
            <w:tcW w:w="3118" w:type="dxa"/>
          </w:tcPr>
          <w:p w14:paraId="288E1CED" w14:textId="77777777" w:rsidR="004206FB" w:rsidRPr="004206FB" w:rsidRDefault="004206FB" w:rsidP="004206FB">
            <w:pPr>
              <w:widowControl w:val="0"/>
              <w:rPr>
                <w:sz w:val="20"/>
                <w:szCs w:val="20"/>
              </w:rPr>
            </w:pPr>
            <w:r w:rsidRPr="004206FB">
              <w:rPr>
                <w:sz w:val="20"/>
                <w:szCs w:val="20"/>
              </w:rPr>
              <w:t>Rok produkcji ………..</w:t>
            </w:r>
          </w:p>
          <w:p w14:paraId="3B9C093C" w14:textId="77777777" w:rsidR="00CA6924" w:rsidRDefault="00CA6924" w:rsidP="004206FB">
            <w:pPr>
              <w:widowControl w:val="0"/>
              <w:rPr>
                <w:sz w:val="20"/>
                <w:szCs w:val="20"/>
              </w:rPr>
            </w:pPr>
          </w:p>
          <w:p w14:paraId="58D57267" w14:textId="69D215D2" w:rsidR="004206FB" w:rsidRDefault="004206FB" w:rsidP="004206FB">
            <w:pPr>
              <w:widowControl w:val="0"/>
              <w:rPr>
                <w:b/>
              </w:rPr>
            </w:pPr>
            <w:r w:rsidRPr="004206FB">
              <w:rPr>
                <w:sz w:val="20"/>
                <w:szCs w:val="20"/>
              </w:rPr>
              <w:t>Nr rejestracyjny ………….</w:t>
            </w:r>
          </w:p>
        </w:tc>
        <w:tc>
          <w:tcPr>
            <w:tcW w:w="3253" w:type="dxa"/>
          </w:tcPr>
          <w:p w14:paraId="4FA7FCD6" w14:textId="77777777" w:rsidR="004206FB" w:rsidRPr="004206FB" w:rsidRDefault="004206FB" w:rsidP="004206FB">
            <w:pPr>
              <w:widowControl w:val="0"/>
              <w:rPr>
                <w:sz w:val="20"/>
                <w:szCs w:val="20"/>
              </w:rPr>
            </w:pPr>
            <w:r w:rsidRPr="004206FB">
              <w:rPr>
                <w:sz w:val="20"/>
                <w:szCs w:val="20"/>
              </w:rPr>
              <w:t>Rok produkcji ………..</w:t>
            </w:r>
          </w:p>
          <w:p w14:paraId="18C8528A" w14:textId="77777777" w:rsidR="00CA6924" w:rsidRDefault="00CA6924" w:rsidP="004206FB">
            <w:pPr>
              <w:widowControl w:val="0"/>
              <w:rPr>
                <w:sz w:val="20"/>
                <w:szCs w:val="20"/>
              </w:rPr>
            </w:pPr>
          </w:p>
          <w:p w14:paraId="0F92BC54" w14:textId="3652926E" w:rsidR="004206FB" w:rsidRDefault="004206FB" w:rsidP="004206FB">
            <w:pPr>
              <w:widowControl w:val="0"/>
              <w:rPr>
                <w:b/>
              </w:rPr>
            </w:pPr>
            <w:r w:rsidRPr="004206FB">
              <w:rPr>
                <w:sz w:val="20"/>
                <w:szCs w:val="20"/>
              </w:rPr>
              <w:t>Nr rejestracyjny ………….</w:t>
            </w:r>
          </w:p>
        </w:tc>
      </w:tr>
      <w:tr w:rsidR="004206FB" w14:paraId="251A39FE" w14:textId="77777777" w:rsidTr="00CA6924">
        <w:tc>
          <w:tcPr>
            <w:tcW w:w="2689" w:type="dxa"/>
          </w:tcPr>
          <w:p w14:paraId="2FAE1C07" w14:textId="6761F9A2" w:rsidR="004206FB" w:rsidRDefault="004206FB" w:rsidP="004206FB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autokar </w:t>
            </w:r>
            <w:r w:rsidR="001944F6">
              <w:rPr>
                <w:b/>
              </w:rPr>
              <w:t>2</w:t>
            </w:r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bus</w:t>
            </w:r>
            <w:proofErr w:type="spellEnd"/>
            <w:r>
              <w:rPr>
                <w:b/>
              </w:rPr>
              <w:t xml:space="preserve"> </w:t>
            </w:r>
            <w:r w:rsidR="001944F6">
              <w:rPr>
                <w:b/>
              </w:rPr>
              <w:t>2</w:t>
            </w:r>
          </w:p>
        </w:tc>
        <w:tc>
          <w:tcPr>
            <w:tcW w:w="3118" w:type="dxa"/>
          </w:tcPr>
          <w:p w14:paraId="68B0C3A9" w14:textId="77777777" w:rsidR="004206FB" w:rsidRPr="004206FB" w:rsidRDefault="004206FB" w:rsidP="004206FB">
            <w:pPr>
              <w:widowControl w:val="0"/>
              <w:rPr>
                <w:sz w:val="20"/>
                <w:szCs w:val="20"/>
              </w:rPr>
            </w:pPr>
            <w:r w:rsidRPr="004206FB">
              <w:rPr>
                <w:sz w:val="20"/>
                <w:szCs w:val="20"/>
              </w:rPr>
              <w:t>Rok produkcji ………..</w:t>
            </w:r>
          </w:p>
          <w:p w14:paraId="6388D487" w14:textId="77777777" w:rsidR="00CA6924" w:rsidRDefault="00CA6924" w:rsidP="004206FB">
            <w:pPr>
              <w:widowControl w:val="0"/>
              <w:rPr>
                <w:sz w:val="20"/>
                <w:szCs w:val="20"/>
              </w:rPr>
            </w:pPr>
          </w:p>
          <w:p w14:paraId="4575F41C" w14:textId="6C1B0482" w:rsidR="004206FB" w:rsidRDefault="004206FB" w:rsidP="004206FB">
            <w:pPr>
              <w:widowControl w:val="0"/>
              <w:rPr>
                <w:b/>
              </w:rPr>
            </w:pPr>
            <w:r w:rsidRPr="004206FB">
              <w:rPr>
                <w:sz w:val="20"/>
                <w:szCs w:val="20"/>
              </w:rPr>
              <w:t>Nr rejestracyjny ………….</w:t>
            </w:r>
          </w:p>
        </w:tc>
        <w:tc>
          <w:tcPr>
            <w:tcW w:w="3253" w:type="dxa"/>
          </w:tcPr>
          <w:p w14:paraId="3CD3B7EF" w14:textId="77777777" w:rsidR="004206FB" w:rsidRPr="004206FB" w:rsidRDefault="004206FB" w:rsidP="004206FB">
            <w:pPr>
              <w:widowControl w:val="0"/>
              <w:rPr>
                <w:sz w:val="20"/>
                <w:szCs w:val="20"/>
              </w:rPr>
            </w:pPr>
            <w:r w:rsidRPr="004206FB">
              <w:rPr>
                <w:sz w:val="20"/>
                <w:szCs w:val="20"/>
              </w:rPr>
              <w:t>Rok produkcji ………..</w:t>
            </w:r>
          </w:p>
          <w:p w14:paraId="7625E72E" w14:textId="77777777" w:rsidR="00CA6924" w:rsidRDefault="00CA6924" w:rsidP="004206FB">
            <w:pPr>
              <w:widowControl w:val="0"/>
              <w:rPr>
                <w:sz w:val="20"/>
                <w:szCs w:val="20"/>
              </w:rPr>
            </w:pPr>
          </w:p>
          <w:p w14:paraId="5922BF85" w14:textId="58134409" w:rsidR="004206FB" w:rsidRDefault="004206FB" w:rsidP="004206FB">
            <w:pPr>
              <w:widowControl w:val="0"/>
              <w:rPr>
                <w:b/>
              </w:rPr>
            </w:pPr>
            <w:r w:rsidRPr="004206FB">
              <w:rPr>
                <w:sz w:val="20"/>
                <w:szCs w:val="20"/>
              </w:rPr>
              <w:t>Nr rejestracyjny ………….</w:t>
            </w:r>
          </w:p>
        </w:tc>
      </w:tr>
      <w:tr w:rsidR="004206FB" w14:paraId="4434F5D9" w14:textId="77777777" w:rsidTr="00CA6924">
        <w:tc>
          <w:tcPr>
            <w:tcW w:w="2689" w:type="dxa"/>
          </w:tcPr>
          <w:p w14:paraId="13ED1B4A" w14:textId="73860D4A" w:rsidR="004206FB" w:rsidRDefault="004206FB" w:rsidP="004206FB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autokar </w:t>
            </w:r>
            <w:r w:rsidR="001944F6">
              <w:rPr>
                <w:b/>
              </w:rPr>
              <w:t>3</w:t>
            </w:r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bus</w:t>
            </w:r>
            <w:proofErr w:type="spellEnd"/>
            <w:r>
              <w:rPr>
                <w:b/>
              </w:rPr>
              <w:t xml:space="preserve"> </w:t>
            </w:r>
            <w:r w:rsidR="001944F6">
              <w:rPr>
                <w:b/>
              </w:rPr>
              <w:t>3</w:t>
            </w:r>
          </w:p>
        </w:tc>
        <w:tc>
          <w:tcPr>
            <w:tcW w:w="3118" w:type="dxa"/>
          </w:tcPr>
          <w:p w14:paraId="54566CF7" w14:textId="77777777" w:rsidR="004206FB" w:rsidRPr="004206FB" w:rsidRDefault="004206FB" w:rsidP="004206FB">
            <w:pPr>
              <w:widowControl w:val="0"/>
              <w:rPr>
                <w:sz w:val="20"/>
                <w:szCs w:val="20"/>
              </w:rPr>
            </w:pPr>
            <w:r w:rsidRPr="004206FB">
              <w:rPr>
                <w:sz w:val="20"/>
                <w:szCs w:val="20"/>
              </w:rPr>
              <w:t>Rok produkcji ………..</w:t>
            </w:r>
          </w:p>
          <w:p w14:paraId="3970417E" w14:textId="77777777" w:rsidR="00CA6924" w:rsidRDefault="00CA6924" w:rsidP="004206FB">
            <w:pPr>
              <w:widowControl w:val="0"/>
              <w:rPr>
                <w:sz w:val="20"/>
                <w:szCs w:val="20"/>
              </w:rPr>
            </w:pPr>
          </w:p>
          <w:p w14:paraId="0A3CA5E0" w14:textId="134E2F10" w:rsidR="004206FB" w:rsidRDefault="004206FB" w:rsidP="004206FB">
            <w:pPr>
              <w:widowControl w:val="0"/>
              <w:rPr>
                <w:b/>
              </w:rPr>
            </w:pPr>
            <w:r w:rsidRPr="004206FB">
              <w:rPr>
                <w:sz w:val="20"/>
                <w:szCs w:val="20"/>
              </w:rPr>
              <w:t>Nr rejestracyjny ………….</w:t>
            </w:r>
          </w:p>
        </w:tc>
        <w:tc>
          <w:tcPr>
            <w:tcW w:w="3253" w:type="dxa"/>
          </w:tcPr>
          <w:p w14:paraId="4EAAB953" w14:textId="77777777" w:rsidR="004206FB" w:rsidRPr="004206FB" w:rsidRDefault="004206FB" w:rsidP="004206FB">
            <w:pPr>
              <w:widowControl w:val="0"/>
              <w:rPr>
                <w:sz w:val="20"/>
                <w:szCs w:val="20"/>
              </w:rPr>
            </w:pPr>
            <w:r w:rsidRPr="004206FB">
              <w:rPr>
                <w:sz w:val="20"/>
                <w:szCs w:val="20"/>
              </w:rPr>
              <w:t>Rok produkcji ………..</w:t>
            </w:r>
          </w:p>
          <w:p w14:paraId="7D6117D2" w14:textId="77777777" w:rsidR="00CA6924" w:rsidRDefault="00CA6924" w:rsidP="004206FB">
            <w:pPr>
              <w:widowControl w:val="0"/>
              <w:rPr>
                <w:sz w:val="20"/>
                <w:szCs w:val="20"/>
              </w:rPr>
            </w:pPr>
          </w:p>
          <w:p w14:paraId="53B43A7F" w14:textId="2722CEB7" w:rsidR="004206FB" w:rsidRDefault="004206FB" w:rsidP="004206FB">
            <w:pPr>
              <w:widowControl w:val="0"/>
              <w:rPr>
                <w:b/>
              </w:rPr>
            </w:pPr>
            <w:r w:rsidRPr="004206FB">
              <w:rPr>
                <w:sz w:val="20"/>
                <w:szCs w:val="20"/>
              </w:rPr>
              <w:t>Nr rejestracyjny ………….</w:t>
            </w:r>
          </w:p>
        </w:tc>
      </w:tr>
      <w:tr w:rsidR="004206FB" w14:paraId="256EE688" w14:textId="77777777" w:rsidTr="00CA6924">
        <w:tc>
          <w:tcPr>
            <w:tcW w:w="2689" w:type="dxa"/>
          </w:tcPr>
          <w:p w14:paraId="23C29607" w14:textId="750F5C76" w:rsidR="004206FB" w:rsidRDefault="004206FB" w:rsidP="004206FB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autokar </w:t>
            </w:r>
            <w:r w:rsidR="001944F6">
              <w:rPr>
                <w:b/>
              </w:rPr>
              <w:t>4</w:t>
            </w:r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bus</w:t>
            </w:r>
            <w:proofErr w:type="spellEnd"/>
            <w:r>
              <w:rPr>
                <w:b/>
              </w:rPr>
              <w:t xml:space="preserve"> </w:t>
            </w:r>
            <w:r w:rsidR="001944F6">
              <w:rPr>
                <w:b/>
              </w:rPr>
              <w:t>4</w:t>
            </w:r>
          </w:p>
        </w:tc>
        <w:tc>
          <w:tcPr>
            <w:tcW w:w="3118" w:type="dxa"/>
          </w:tcPr>
          <w:p w14:paraId="5FE86A58" w14:textId="77777777" w:rsidR="004206FB" w:rsidRPr="004206FB" w:rsidRDefault="004206FB" w:rsidP="004206FB">
            <w:pPr>
              <w:widowControl w:val="0"/>
              <w:rPr>
                <w:sz w:val="20"/>
                <w:szCs w:val="20"/>
              </w:rPr>
            </w:pPr>
            <w:r w:rsidRPr="004206FB">
              <w:rPr>
                <w:sz w:val="20"/>
                <w:szCs w:val="20"/>
              </w:rPr>
              <w:t>Rok produkcji ………..</w:t>
            </w:r>
          </w:p>
          <w:p w14:paraId="24A70409" w14:textId="77777777" w:rsidR="00CA6924" w:rsidRDefault="00CA6924" w:rsidP="004206FB">
            <w:pPr>
              <w:widowControl w:val="0"/>
              <w:rPr>
                <w:sz w:val="20"/>
                <w:szCs w:val="20"/>
              </w:rPr>
            </w:pPr>
          </w:p>
          <w:p w14:paraId="7B025FE2" w14:textId="228D5FF5" w:rsidR="004206FB" w:rsidRDefault="004206FB" w:rsidP="004206FB">
            <w:pPr>
              <w:widowControl w:val="0"/>
              <w:rPr>
                <w:b/>
              </w:rPr>
            </w:pPr>
            <w:r w:rsidRPr="004206FB">
              <w:rPr>
                <w:sz w:val="20"/>
                <w:szCs w:val="20"/>
              </w:rPr>
              <w:t>Nr rejestracyjny ………….</w:t>
            </w:r>
          </w:p>
        </w:tc>
        <w:tc>
          <w:tcPr>
            <w:tcW w:w="3253" w:type="dxa"/>
          </w:tcPr>
          <w:p w14:paraId="0C344CCA" w14:textId="77777777" w:rsidR="004206FB" w:rsidRPr="004206FB" w:rsidRDefault="004206FB" w:rsidP="004206FB">
            <w:pPr>
              <w:widowControl w:val="0"/>
              <w:rPr>
                <w:sz w:val="20"/>
                <w:szCs w:val="20"/>
              </w:rPr>
            </w:pPr>
            <w:r w:rsidRPr="004206FB">
              <w:rPr>
                <w:sz w:val="20"/>
                <w:szCs w:val="20"/>
              </w:rPr>
              <w:t>Rok produkcji ………..</w:t>
            </w:r>
          </w:p>
          <w:p w14:paraId="5BA981F7" w14:textId="77777777" w:rsidR="00CA6924" w:rsidRDefault="00CA6924" w:rsidP="004206FB">
            <w:pPr>
              <w:widowControl w:val="0"/>
              <w:rPr>
                <w:sz w:val="20"/>
                <w:szCs w:val="20"/>
              </w:rPr>
            </w:pPr>
          </w:p>
          <w:p w14:paraId="25255D09" w14:textId="10DBCF39" w:rsidR="004206FB" w:rsidRDefault="004206FB" w:rsidP="004206FB">
            <w:pPr>
              <w:widowControl w:val="0"/>
              <w:rPr>
                <w:b/>
              </w:rPr>
            </w:pPr>
            <w:r w:rsidRPr="004206FB">
              <w:rPr>
                <w:sz w:val="20"/>
                <w:szCs w:val="20"/>
              </w:rPr>
              <w:t>Nr rejestracyjny ………….</w:t>
            </w:r>
          </w:p>
        </w:tc>
      </w:tr>
    </w:tbl>
    <w:p w14:paraId="5BB10CD8" w14:textId="77777777" w:rsidR="004206FB" w:rsidRPr="003A3C62" w:rsidRDefault="004206FB" w:rsidP="004206FB">
      <w:pPr>
        <w:widowControl w:val="0"/>
        <w:spacing w:line="360" w:lineRule="auto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7BDAAE84" w14:textId="0C228208" w:rsidR="00776552" w:rsidRDefault="00776552" w:rsidP="00776552">
      <w:pPr>
        <w:jc w:val="both"/>
        <w:rPr>
          <w:i/>
          <w:sz w:val="22"/>
          <w:szCs w:val="22"/>
          <w:u w:val="single"/>
        </w:rPr>
      </w:pPr>
    </w:p>
    <w:p w14:paraId="22E32EFF" w14:textId="1E0B7DB0" w:rsidR="004206FB" w:rsidRPr="004206FB" w:rsidRDefault="004206FB" w:rsidP="00776552">
      <w:pPr>
        <w:jc w:val="both"/>
        <w:rPr>
          <w:b/>
          <w:sz w:val="22"/>
          <w:szCs w:val="22"/>
        </w:rPr>
      </w:pPr>
      <w:r w:rsidRPr="004206FB">
        <w:rPr>
          <w:b/>
          <w:sz w:val="22"/>
          <w:szCs w:val="22"/>
        </w:rPr>
        <w:t>Termin realizacji: od daty podpisania umowy do 30.12.2021 r</w:t>
      </w:r>
    </w:p>
    <w:p w14:paraId="39E19D3C" w14:textId="77777777" w:rsidR="004206FB" w:rsidRDefault="004206FB" w:rsidP="00776552">
      <w:pPr>
        <w:jc w:val="both"/>
        <w:rPr>
          <w:i/>
          <w:sz w:val="22"/>
          <w:szCs w:val="22"/>
          <w:u w:val="single"/>
        </w:rPr>
      </w:pPr>
    </w:p>
    <w:p w14:paraId="290DDE79" w14:textId="77777777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lastRenderedPageBreak/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5930891" w14:textId="77777777" w:rsidR="00CA6924" w:rsidRDefault="00CA6924" w:rsidP="00FE545C">
      <w:pPr>
        <w:rPr>
          <w:b/>
          <w:sz w:val="20"/>
          <w:szCs w:val="20"/>
          <w:u w:val="single"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333FE118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20072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200728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200728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200728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podpisem zaufanym lub </w:t>
      </w:r>
      <w:r w:rsidR="00375E4C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elektronicznym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osobistym</w:t>
      </w:r>
      <w:r w:rsidRPr="00200728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9E3FA8" w14:textId="77777777" w:rsidR="00960A6A" w:rsidRDefault="00960A6A">
      <w:r>
        <w:separator/>
      </w:r>
    </w:p>
  </w:endnote>
  <w:endnote w:type="continuationSeparator" w:id="0">
    <w:p w14:paraId="5FE0E819" w14:textId="77777777" w:rsidR="00960A6A" w:rsidRDefault="0096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9DF05" w14:textId="77777777" w:rsidR="00960A6A" w:rsidRDefault="00960A6A">
      <w:r>
        <w:separator/>
      </w:r>
    </w:p>
  </w:footnote>
  <w:footnote w:type="continuationSeparator" w:id="0">
    <w:p w14:paraId="7CCB9C29" w14:textId="77777777" w:rsidR="00960A6A" w:rsidRDefault="00960A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1F31"/>
    <w:rsid w:val="00116EC6"/>
    <w:rsid w:val="0013406B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66FA8"/>
    <w:rsid w:val="00270341"/>
    <w:rsid w:val="002723B0"/>
    <w:rsid w:val="002A48B7"/>
    <w:rsid w:val="00315A4A"/>
    <w:rsid w:val="00317C81"/>
    <w:rsid w:val="0033127E"/>
    <w:rsid w:val="00363710"/>
    <w:rsid w:val="00375E4C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326AB"/>
    <w:rsid w:val="0073659D"/>
    <w:rsid w:val="007748F0"/>
    <w:rsid w:val="00776552"/>
    <w:rsid w:val="007A4321"/>
    <w:rsid w:val="007A5149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36716"/>
    <w:rsid w:val="00960965"/>
    <w:rsid w:val="00960A6A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81224"/>
    <w:rsid w:val="00C969A6"/>
    <w:rsid w:val="00CA6924"/>
    <w:rsid w:val="00CA7D36"/>
    <w:rsid w:val="00CB50A5"/>
    <w:rsid w:val="00D24208"/>
    <w:rsid w:val="00D537A2"/>
    <w:rsid w:val="00D572B5"/>
    <w:rsid w:val="00D60C38"/>
    <w:rsid w:val="00D6115E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50514"/>
    <w:rsid w:val="00F51688"/>
    <w:rsid w:val="00F53146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8311C-467D-424C-AFF7-37E069FC6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701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9</cp:revision>
  <cp:lastPrinted>2021-06-25T09:23:00Z</cp:lastPrinted>
  <dcterms:created xsi:type="dcterms:W3CDTF">2021-06-24T12:12:00Z</dcterms:created>
  <dcterms:modified xsi:type="dcterms:W3CDTF">2021-06-25T09:23:00Z</dcterms:modified>
</cp:coreProperties>
</file>