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C168B8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C168B8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C168B8">
        <w:rPr>
          <w:rFonts w:ascii="Times New Roman" w:hAnsi="Times New Roman"/>
          <w:sz w:val="22"/>
          <w:szCs w:val="22"/>
        </w:rPr>
        <w:t>1</w:t>
      </w:r>
    </w:p>
    <w:p w:rsidR="008D2AB8" w:rsidRPr="00C168B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C168B8">
        <w:rPr>
          <w:b/>
        </w:rPr>
        <w:t>FORMULARZ OFERTY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BA3DEE" w:rsidRDefault="00BA3DEE" w:rsidP="00BA3DEE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BA3DEE" w:rsidRPr="0033158A" w:rsidRDefault="00BA3DEE" w:rsidP="00BA3DEE">
      <w:pPr>
        <w:spacing w:line="360" w:lineRule="auto"/>
        <w:rPr>
          <w:szCs w:val="22"/>
        </w:rPr>
      </w:pPr>
      <w:r w:rsidRPr="0033158A">
        <w:rPr>
          <w:szCs w:val="22"/>
        </w:rPr>
        <w:t>Do: Nazwa i siedziba Zamawiającego: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>Akademia Górniczo - Hutnicza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>im. Stanisława Staszica w Krakowie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 xml:space="preserve">Dział Zamówień Publicznych  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 xml:space="preserve">Al. Mickiewicza 30 </w:t>
      </w:r>
    </w:p>
    <w:p w:rsidR="00BA3DEE" w:rsidRPr="0033158A" w:rsidRDefault="00BA3DEE" w:rsidP="00BA3DEE">
      <w:pPr>
        <w:rPr>
          <w:b/>
          <w:szCs w:val="22"/>
        </w:rPr>
      </w:pPr>
      <w:r w:rsidRPr="0033158A">
        <w:rPr>
          <w:b/>
          <w:szCs w:val="22"/>
        </w:rPr>
        <w:t xml:space="preserve">30-059 Kraków,  </w:t>
      </w:r>
    </w:p>
    <w:p w:rsidR="008D2AB8" w:rsidRPr="0033158A" w:rsidRDefault="008D2AB8" w:rsidP="008D2AB8">
      <w:pPr>
        <w:ind w:firstLine="3969"/>
        <w:rPr>
          <w:b/>
          <w:sz w:val="28"/>
        </w:rPr>
      </w:pPr>
    </w:p>
    <w:p w:rsidR="008D2AB8" w:rsidRDefault="008D2AB8" w:rsidP="008D2AB8">
      <w:pPr>
        <w:widowControl w:val="0"/>
        <w:ind w:right="1"/>
        <w:jc w:val="both"/>
        <w:rPr>
          <w:szCs w:val="22"/>
        </w:rPr>
      </w:pPr>
      <w:r w:rsidRPr="0033158A">
        <w:rPr>
          <w:szCs w:val="22"/>
        </w:rPr>
        <w:t>Przystępując do postępowania o udzielenie zamówienia publicznego, którego przedmiotem jest</w:t>
      </w:r>
      <w:r w:rsidR="00B654DD">
        <w:rPr>
          <w:szCs w:val="22"/>
        </w:rPr>
        <w:t>:</w:t>
      </w:r>
      <w:r w:rsidRPr="0033158A">
        <w:rPr>
          <w:szCs w:val="22"/>
        </w:rPr>
        <w:t xml:space="preserve"> </w:t>
      </w:r>
      <w:r w:rsidR="00B654DD" w:rsidRPr="00B654DD">
        <w:rPr>
          <w:b/>
          <w:szCs w:val="22"/>
        </w:rPr>
        <w:t>Dostawa mebli do pomieszczeń biurowych dla BR AGH - KC-zp.272-272/21</w:t>
      </w:r>
      <w:r w:rsidR="00B654DD">
        <w:rPr>
          <w:b/>
          <w:szCs w:val="22"/>
        </w:rPr>
        <w:t xml:space="preserve"> </w:t>
      </w:r>
      <w:r w:rsidRPr="0033158A">
        <w:rPr>
          <w:szCs w:val="22"/>
        </w:rPr>
        <w:t>oferuję realizację przedmiotu zamówienia, zgodnie z zasadami określonymi w specyfikacji warunków zamówienia.</w:t>
      </w:r>
    </w:p>
    <w:p w:rsidR="00561906" w:rsidRDefault="00561906" w:rsidP="008D2AB8">
      <w:pPr>
        <w:widowControl w:val="0"/>
        <w:ind w:right="1"/>
        <w:jc w:val="both"/>
        <w:rPr>
          <w:szCs w:val="22"/>
        </w:rPr>
      </w:pPr>
    </w:p>
    <w:p w:rsidR="003D535E" w:rsidRDefault="003D535E" w:rsidP="00740D33">
      <w:pPr>
        <w:rPr>
          <w:sz w:val="22"/>
          <w:szCs w:val="22"/>
        </w:rPr>
      </w:pPr>
    </w:p>
    <w:p w:rsidR="003D535E" w:rsidRPr="003D535E" w:rsidRDefault="003D535E" w:rsidP="00740D33">
      <w:pPr>
        <w:rPr>
          <w:b/>
          <w:sz w:val="22"/>
          <w:szCs w:val="22"/>
        </w:rPr>
      </w:pPr>
      <w:r w:rsidRPr="003D535E">
        <w:rPr>
          <w:b/>
          <w:sz w:val="22"/>
          <w:szCs w:val="22"/>
        </w:rPr>
        <w:t>Cena netto za całość przedmiotu zamówienia:………………………………………………………</w:t>
      </w:r>
    </w:p>
    <w:p w:rsidR="003D535E" w:rsidRPr="003D535E" w:rsidRDefault="003D535E" w:rsidP="00740D33">
      <w:pPr>
        <w:rPr>
          <w:b/>
          <w:sz w:val="22"/>
          <w:szCs w:val="22"/>
        </w:rPr>
      </w:pPr>
    </w:p>
    <w:p w:rsidR="003D535E" w:rsidRPr="003D535E" w:rsidRDefault="003D535E" w:rsidP="00740D33">
      <w:pPr>
        <w:rPr>
          <w:b/>
          <w:sz w:val="22"/>
          <w:szCs w:val="22"/>
        </w:rPr>
      </w:pPr>
      <w:r w:rsidRPr="003D535E">
        <w:rPr>
          <w:b/>
          <w:sz w:val="22"/>
          <w:szCs w:val="22"/>
        </w:rPr>
        <w:t>Cena brutto za całość przedmiotu zamówienia:………………………………………………………</w:t>
      </w:r>
    </w:p>
    <w:p w:rsidR="003D535E" w:rsidRPr="003D535E" w:rsidRDefault="003D535E" w:rsidP="00740D33">
      <w:pPr>
        <w:rPr>
          <w:b/>
          <w:sz w:val="22"/>
          <w:szCs w:val="22"/>
        </w:rPr>
      </w:pPr>
    </w:p>
    <w:p w:rsidR="003D535E" w:rsidRPr="003D535E" w:rsidRDefault="003D535E" w:rsidP="003D535E">
      <w:pPr>
        <w:rPr>
          <w:b/>
          <w:sz w:val="22"/>
          <w:szCs w:val="22"/>
        </w:rPr>
      </w:pPr>
      <w:r w:rsidRPr="003D535E">
        <w:rPr>
          <w:b/>
          <w:sz w:val="22"/>
          <w:szCs w:val="22"/>
        </w:rPr>
        <w:t>/słownie brutto: ………………………………………….……………………………………………/</w:t>
      </w:r>
    </w:p>
    <w:p w:rsidR="0036735C" w:rsidRPr="0033158A" w:rsidRDefault="0006689D" w:rsidP="0036735C">
      <w:pPr>
        <w:widowControl w:val="0"/>
        <w:spacing w:line="360" w:lineRule="auto"/>
        <w:ind w:right="1"/>
        <w:jc w:val="both"/>
        <w:rPr>
          <w:b/>
          <w:color w:val="FF0000"/>
        </w:rPr>
      </w:pPr>
      <w:r>
        <w:rPr>
          <w:b/>
        </w:rPr>
        <w:br/>
      </w:r>
      <w:r w:rsidR="0036735C" w:rsidRPr="0033158A">
        <w:rPr>
          <w:b/>
        </w:rPr>
        <w:t xml:space="preserve">Termin realizacji umowy: </w:t>
      </w:r>
      <w:r w:rsidR="0036735C" w:rsidRPr="0033158A">
        <w:t xml:space="preserve">do ……. dni od daty podpisania umowy </w:t>
      </w:r>
    </w:p>
    <w:p w:rsidR="0036735C" w:rsidRDefault="0036735C" w:rsidP="0036735C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33158A">
        <w:rPr>
          <w:b/>
        </w:rPr>
        <w:t>Okres udzielonej gwarancji</w:t>
      </w:r>
      <w:r w:rsidR="00542363">
        <w:rPr>
          <w:b/>
        </w:rPr>
        <w:t xml:space="preserve"> na meble</w:t>
      </w:r>
      <w:r w:rsidRPr="0033158A">
        <w:rPr>
          <w:b/>
        </w:rPr>
        <w:t xml:space="preserve"> wynosi:</w:t>
      </w:r>
      <w:r w:rsidRPr="0033158A">
        <w:t xml:space="preserve"> …… </w:t>
      </w:r>
      <w:r w:rsidR="002F2325" w:rsidRPr="00542363">
        <w:rPr>
          <w:b/>
        </w:rPr>
        <w:t>miesięcy</w:t>
      </w:r>
      <w:r w:rsidRPr="0033158A">
        <w:t xml:space="preserve"> </w:t>
      </w:r>
      <w:r w:rsidRPr="0033158A">
        <w:rPr>
          <w:b/>
          <w:color w:val="FF0000"/>
        </w:rPr>
        <w:t>/kryterium oceny ofert/</w:t>
      </w:r>
    </w:p>
    <w:p w:rsidR="00542363" w:rsidRPr="00542363" w:rsidRDefault="00542363" w:rsidP="0036735C">
      <w:pPr>
        <w:widowControl w:val="0"/>
        <w:spacing w:line="360" w:lineRule="auto"/>
        <w:ind w:right="1"/>
        <w:jc w:val="both"/>
        <w:rPr>
          <w:b/>
        </w:rPr>
      </w:pPr>
      <w:r w:rsidRPr="00542363">
        <w:rPr>
          <w:b/>
        </w:rPr>
        <w:t>Okres gwarancji na lodówkę: ……………………..</w:t>
      </w:r>
      <w:r>
        <w:rPr>
          <w:b/>
        </w:rPr>
        <w:t xml:space="preserve"> miesięcy</w:t>
      </w:r>
    </w:p>
    <w:p w:rsidR="00542363" w:rsidRDefault="00542363" w:rsidP="0036735C">
      <w:pPr>
        <w:widowControl w:val="0"/>
        <w:spacing w:line="360" w:lineRule="auto"/>
        <w:ind w:right="1"/>
        <w:jc w:val="both"/>
        <w:rPr>
          <w:b/>
        </w:rPr>
      </w:pPr>
      <w:r w:rsidRPr="00542363">
        <w:rPr>
          <w:b/>
        </w:rPr>
        <w:t>Okres gwarancji na fotele obrotowe: ………………</w:t>
      </w:r>
      <w:r>
        <w:rPr>
          <w:b/>
        </w:rPr>
        <w:t>miesięcy</w:t>
      </w:r>
    </w:p>
    <w:p w:rsidR="00542363" w:rsidRPr="00542363" w:rsidRDefault="00542363" w:rsidP="0036735C">
      <w:pPr>
        <w:widowControl w:val="0"/>
        <w:spacing w:line="360" w:lineRule="auto"/>
        <w:ind w:right="1"/>
        <w:jc w:val="both"/>
        <w:rPr>
          <w:b/>
        </w:rPr>
      </w:pPr>
    </w:p>
    <w:p w:rsidR="00BA3DEE" w:rsidRDefault="00BA3DEE" w:rsidP="00BA3DE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42363" w:rsidRDefault="00542363" w:rsidP="00BA3DE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:rsidR="00542363" w:rsidRDefault="00542363" w:rsidP="00BA3DE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bookmarkStart w:id="0" w:name="_GoBack"/>
      <w:bookmarkEnd w:id="0"/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0E2B11"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8C5D69" w:rsidRDefault="008C5D69" w:rsidP="008C5D69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C5D69" w:rsidRDefault="008C5D69" w:rsidP="008C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8C5D69" w:rsidRDefault="008C5D69" w:rsidP="008C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C5D69" w:rsidRDefault="008C5D69" w:rsidP="008C5D6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C5D69" w:rsidRDefault="008C5D69" w:rsidP="008C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C5D69" w:rsidRDefault="008C5D69" w:rsidP="008C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8C5D69" w:rsidRDefault="008C5D69" w:rsidP="008C5D69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C168B8">
      <w:footerReference w:type="default" r:id="rId8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983" w:rsidRDefault="00CD5983">
      <w:r>
        <w:separator/>
      </w:r>
    </w:p>
  </w:endnote>
  <w:endnote w:type="continuationSeparator" w:id="0">
    <w:p w:rsidR="00CD5983" w:rsidRDefault="00CD5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983" w:rsidRDefault="00CD5983">
      <w:r>
        <w:separator/>
      </w:r>
    </w:p>
  </w:footnote>
  <w:footnote w:type="continuationSeparator" w:id="0">
    <w:p w:rsidR="00CD5983" w:rsidRDefault="00CD5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EC0"/>
    <w:rsid w:val="00012286"/>
    <w:rsid w:val="0006689D"/>
    <w:rsid w:val="00071CCC"/>
    <w:rsid w:val="000A2D8A"/>
    <w:rsid w:val="000B731D"/>
    <w:rsid w:val="000D6134"/>
    <w:rsid w:val="000E09C7"/>
    <w:rsid w:val="000E2B11"/>
    <w:rsid w:val="000F497D"/>
    <w:rsid w:val="000F6589"/>
    <w:rsid w:val="00106636"/>
    <w:rsid w:val="00116EC6"/>
    <w:rsid w:val="001801DD"/>
    <w:rsid w:val="0018751F"/>
    <w:rsid w:val="001D4612"/>
    <w:rsid w:val="001F03FA"/>
    <w:rsid w:val="00207E98"/>
    <w:rsid w:val="002723B0"/>
    <w:rsid w:val="002F2325"/>
    <w:rsid w:val="00315A4A"/>
    <w:rsid w:val="00317FEE"/>
    <w:rsid w:val="0033158A"/>
    <w:rsid w:val="00365665"/>
    <w:rsid w:val="0036735C"/>
    <w:rsid w:val="003D535E"/>
    <w:rsid w:val="00461330"/>
    <w:rsid w:val="00487EE3"/>
    <w:rsid w:val="004B7300"/>
    <w:rsid w:val="004C6753"/>
    <w:rsid w:val="00527479"/>
    <w:rsid w:val="00542363"/>
    <w:rsid w:val="00561906"/>
    <w:rsid w:val="00595C87"/>
    <w:rsid w:val="005D2C65"/>
    <w:rsid w:val="005E5731"/>
    <w:rsid w:val="005E6D94"/>
    <w:rsid w:val="0063384F"/>
    <w:rsid w:val="00643C6F"/>
    <w:rsid w:val="00646202"/>
    <w:rsid w:val="0065290F"/>
    <w:rsid w:val="006815F6"/>
    <w:rsid w:val="00711F11"/>
    <w:rsid w:val="007748F0"/>
    <w:rsid w:val="007A4321"/>
    <w:rsid w:val="007A4F97"/>
    <w:rsid w:val="00827E58"/>
    <w:rsid w:val="00833933"/>
    <w:rsid w:val="008365D5"/>
    <w:rsid w:val="00853083"/>
    <w:rsid w:val="008B2F0C"/>
    <w:rsid w:val="008B4928"/>
    <w:rsid w:val="008C5D69"/>
    <w:rsid w:val="008D2AB8"/>
    <w:rsid w:val="008F1C66"/>
    <w:rsid w:val="00970FE4"/>
    <w:rsid w:val="009B21F9"/>
    <w:rsid w:val="009F2B6B"/>
    <w:rsid w:val="00A0022B"/>
    <w:rsid w:val="00A137D5"/>
    <w:rsid w:val="00A16549"/>
    <w:rsid w:val="00A30283"/>
    <w:rsid w:val="00A346FE"/>
    <w:rsid w:val="00A47B4D"/>
    <w:rsid w:val="00A83018"/>
    <w:rsid w:val="00AD1C4D"/>
    <w:rsid w:val="00B305FC"/>
    <w:rsid w:val="00B33E27"/>
    <w:rsid w:val="00B654DD"/>
    <w:rsid w:val="00B774DC"/>
    <w:rsid w:val="00BA3DEE"/>
    <w:rsid w:val="00BC43CC"/>
    <w:rsid w:val="00BF6460"/>
    <w:rsid w:val="00C168B8"/>
    <w:rsid w:val="00C969A6"/>
    <w:rsid w:val="00CA7D36"/>
    <w:rsid w:val="00CD5983"/>
    <w:rsid w:val="00D11027"/>
    <w:rsid w:val="00D24208"/>
    <w:rsid w:val="00D60C38"/>
    <w:rsid w:val="00D66893"/>
    <w:rsid w:val="00D90ACB"/>
    <w:rsid w:val="00DC1500"/>
    <w:rsid w:val="00E44371"/>
    <w:rsid w:val="00E949B0"/>
    <w:rsid w:val="00EB564A"/>
    <w:rsid w:val="00EF7EC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69AEAA"/>
  <w15:chartTrackingRefBased/>
  <w15:docId w15:val="{D503072E-904E-469C-B56A-78B023CD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31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FA3D3-D514-445A-BD86-7DF0D1F5B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455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4</cp:revision>
  <cp:lastPrinted>1899-12-31T23:00:00Z</cp:lastPrinted>
  <dcterms:created xsi:type="dcterms:W3CDTF">2021-06-17T12:01:00Z</dcterms:created>
  <dcterms:modified xsi:type="dcterms:W3CDTF">2021-06-24T10:48:00Z</dcterms:modified>
</cp:coreProperties>
</file>