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0398F" w14:textId="77777777" w:rsidR="008D2AB8" w:rsidRPr="00240E71" w:rsidRDefault="007169D7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63937C7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73D018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A6FBAE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B62389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221B85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2A8F5D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6ECCB1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53921B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BCECE2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D1908">
        <w:rPr>
          <w:sz w:val="22"/>
          <w:lang w:val="en-US"/>
        </w:rPr>
        <w:t>……………………………………………………………………………………………..</w:t>
      </w:r>
    </w:p>
    <w:p w14:paraId="67C6BCB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D1908">
        <w:rPr>
          <w:sz w:val="22"/>
          <w:lang w:val="en-US"/>
        </w:rPr>
        <w:t>…………………………………………………………………………………………….</w:t>
      </w:r>
    </w:p>
    <w:p w14:paraId="4E43054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C2D9F1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D3C7D8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4A8BE5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89A29A1" w14:textId="77777777" w:rsidR="00480719" w:rsidRPr="00480719" w:rsidRDefault="00480719" w:rsidP="008D2AB8">
      <w:pPr>
        <w:ind w:right="-110"/>
        <w:rPr>
          <w:b/>
        </w:rPr>
      </w:pPr>
      <w:r w:rsidRPr="00480719">
        <w:rPr>
          <w:b/>
        </w:rPr>
        <w:t>Akademia Górniczo - Hutnicza</w:t>
      </w:r>
    </w:p>
    <w:p w14:paraId="3D3BD729" w14:textId="77777777" w:rsidR="00480719" w:rsidRPr="00480719" w:rsidRDefault="00480719" w:rsidP="008D2AB8">
      <w:pPr>
        <w:ind w:right="-110"/>
        <w:rPr>
          <w:b/>
        </w:rPr>
      </w:pPr>
      <w:r w:rsidRPr="00480719">
        <w:rPr>
          <w:b/>
        </w:rPr>
        <w:t>im. Stanisława Staszica w Krakowie</w:t>
      </w:r>
    </w:p>
    <w:p w14:paraId="3BBA1949" w14:textId="77777777" w:rsidR="008D2AB8" w:rsidRDefault="00480719" w:rsidP="008D2AB8">
      <w:pPr>
        <w:ind w:right="-110"/>
        <w:rPr>
          <w:b/>
        </w:rPr>
      </w:pPr>
      <w:r w:rsidRPr="00480719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9901223" w14:textId="0FA8ADEF" w:rsidR="008D2AB8" w:rsidRDefault="00480719" w:rsidP="004D1908">
      <w:pPr>
        <w:ind w:right="-110"/>
        <w:rPr>
          <w:b/>
        </w:rPr>
      </w:pPr>
      <w:r w:rsidRPr="00480719">
        <w:rPr>
          <w:b/>
        </w:rPr>
        <w:t>Al. Mickiewicza</w:t>
      </w:r>
      <w:r w:rsidR="008D2AB8">
        <w:rPr>
          <w:b/>
        </w:rPr>
        <w:t xml:space="preserve"> </w:t>
      </w:r>
      <w:r w:rsidRPr="00480719">
        <w:rPr>
          <w:b/>
        </w:rPr>
        <w:t>30</w:t>
      </w:r>
      <w:r w:rsidR="004D1908">
        <w:rPr>
          <w:b/>
        </w:rPr>
        <w:t xml:space="preserve">, </w:t>
      </w:r>
      <w:r w:rsidRPr="00480719">
        <w:rPr>
          <w:b/>
        </w:rPr>
        <w:t>30-059</w:t>
      </w:r>
      <w:r w:rsidR="008D2AB8">
        <w:rPr>
          <w:b/>
        </w:rPr>
        <w:t xml:space="preserve"> </w:t>
      </w:r>
      <w:r w:rsidRPr="00480719">
        <w:rPr>
          <w:b/>
        </w:rPr>
        <w:t>Kraków</w:t>
      </w:r>
      <w:r w:rsidR="008D2AB8">
        <w:rPr>
          <w:b/>
        </w:rPr>
        <w:t xml:space="preserve">,  </w:t>
      </w:r>
    </w:p>
    <w:p w14:paraId="5714BB21" w14:textId="77777777" w:rsidR="008D2AB8" w:rsidRDefault="008D2AB8" w:rsidP="008D2AB8">
      <w:pPr>
        <w:ind w:firstLine="3969"/>
        <w:rPr>
          <w:b/>
        </w:rPr>
      </w:pPr>
    </w:p>
    <w:p w14:paraId="515BC8D7" w14:textId="55256C23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80719" w:rsidRPr="004D1908">
        <w:rPr>
          <w:b/>
          <w:sz w:val="22"/>
          <w:szCs w:val="22"/>
        </w:rPr>
        <w:t>dostawa i montaż mebli dla DSS - KC-zp.272-281/21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7"/>
        <w:gridCol w:w="2247"/>
        <w:gridCol w:w="1285"/>
        <w:gridCol w:w="1076"/>
        <w:gridCol w:w="1125"/>
        <w:gridCol w:w="1141"/>
        <w:gridCol w:w="1139"/>
      </w:tblGrid>
      <w:tr w:rsidR="007169D7" w:rsidRPr="007169D7" w14:paraId="4B96BEB2" w14:textId="77777777" w:rsidTr="007169D7">
        <w:trPr>
          <w:trHeight w:val="645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B38E01" w14:textId="77777777" w:rsidR="004D1908" w:rsidRPr="007169D7" w:rsidRDefault="004D1908" w:rsidP="007169D7">
            <w:pPr>
              <w:jc w:val="center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Numer zadania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BA57C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Nazwa elementu</w:t>
            </w:r>
          </w:p>
          <w:p w14:paraId="13E88042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8D2144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Producent,</w:t>
            </w:r>
          </w:p>
          <w:p w14:paraId="16421DE0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Model/wyrób własny</w:t>
            </w: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80CAA2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EA5B6E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C255BD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Wartość podatku VAT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60239A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 xml:space="preserve">Wartość brutto </w:t>
            </w:r>
          </w:p>
          <w:p w14:paraId="2A42B32C" w14:textId="77777777" w:rsidR="004D1908" w:rsidRPr="007169D7" w:rsidRDefault="004D1908" w:rsidP="007169D7">
            <w:pPr>
              <w:jc w:val="center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[PLN]</w:t>
            </w:r>
          </w:p>
          <w:p w14:paraId="5BE06BDC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 xml:space="preserve"> (z doliczonym </w:t>
            </w:r>
            <w:r w:rsidRPr="007169D7">
              <w:rPr>
                <w:b/>
                <w:sz w:val="20"/>
                <w:szCs w:val="20"/>
              </w:rPr>
              <w:t>VAT)</w:t>
            </w:r>
          </w:p>
        </w:tc>
      </w:tr>
      <w:tr w:rsidR="007169D7" w:rsidRPr="007169D7" w14:paraId="29A4B05E" w14:textId="77777777" w:rsidTr="007169D7">
        <w:trPr>
          <w:trHeight w:val="234"/>
        </w:trPr>
        <w:tc>
          <w:tcPr>
            <w:tcW w:w="6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1EA274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14:paraId="3F4B3CA5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624D33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386D68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C9D406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D7A839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5D5578" w14:textId="77777777" w:rsidR="004D1908" w:rsidRPr="007169D7" w:rsidRDefault="004D1908" w:rsidP="007169D7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5</w:t>
            </w:r>
          </w:p>
        </w:tc>
      </w:tr>
      <w:tr w:rsidR="007169D7" w:rsidRPr="007169D7" w14:paraId="58569E5E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6613BE3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14:paraId="5B432358" w14:textId="2E8CBD2D" w:rsidR="004D1908" w:rsidRPr="007169D7" w:rsidRDefault="007169D7" w:rsidP="007169D7">
            <w:pPr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Biurko 1 (CSS-B.1)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AFC36E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E93259" w14:textId="3F9C4B43" w:rsidR="004D1908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 sztuka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3D3C93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49AEBD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C1729C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4D1908" w:rsidRPr="007169D7" w14:paraId="28D7F909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AD7BA3B" w14:textId="0079A9C3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2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048E45D" w14:textId="599E42B9" w:rsidR="007169D7" w:rsidRPr="007169D7" w:rsidRDefault="007169D7" w:rsidP="007169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169D7">
              <w:rPr>
                <w:rFonts w:ascii="Times New Roman" w:hAnsi="Times New Roman" w:cs="Times New Roman"/>
                <w:sz w:val="20"/>
                <w:szCs w:val="20"/>
              </w:rPr>
              <w:t xml:space="preserve">Biurko 2 (CSS-B.2) </w:t>
            </w:r>
          </w:p>
          <w:p w14:paraId="51103B08" w14:textId="77777777" w:rsidR="004D1908" w:rsidRPr="007169D7" w:rsidRDefault="004D1908" w:rsidP="007169D7">
            <w:pPr>
              <w:ind w:firstLine="708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B57453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3C8CDD" w14:textId="21ABB4E3" w:rsidR="004D1908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 sztuka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F4C5BC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52BA21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BB4F25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4D1908" w:rsidRPr="007169D7" w14:paraId="309B13FD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E59694" w14:textId="567248FF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3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4835D23" w14:textId="7C40B64A" w:rsidR="007169D7" w:rsidRPr="007169D7" w:rsidRDefault="007169D7" w:rsidP="007169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169D7">
              <w:rPr>
                <w:rFonts w:ascii="Times New Roman" w:hAnsi="Times New Roman" w:cs="Times New Roman"/>
                <w:sz w:val="20"/>
                <w:szCs w:val="20"/>
              </w:rPr>
              <w:t xml:space="preserve">Biurko 3 (CSS-B.3) </w:t>
            </w:r>
          </w:p>
          <w:p w14:paraId="34CEA454" w14:textId="77777777" w:rsidR="004D1908" w:rsidRPr="007169D7" w:rsidRDefault="004D1908" w:rsidP="007169D7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82E7F4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70979BF" w14:textId="53472455" w:rsidR="004D1908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 sztuka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9062D6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2C8C65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130B07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4D1908" w:rsidRPr="007169D7" w14:paraId="1D6F19AF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9583B6C" w14:textId="79675073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4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933DDA8" w14:textId="2292FEAB" w:rsidR="007169D7" w:rsidRPr="007169D7" w:rsidRDefault="007169D7" w:rsidP="007169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169D7">
              <w:rPr>
                <w:rFonts w:ascii="Times New Roman" w:hAnsi="Times New Roman" w:cs="Times New Roman"/>
                <w:sz w:val="20"/>
                <w:szCs w:val="20"/>
              </w:rPr>
              <w:t xml:space="preserve">Biurko 4 (CSS-B.4) </w:t>
            </w:r>
          </w:p>
          <w:p w14:paraId="78EC93A5" w14:textId="77777777" w:rsidR="004D1908" w:rsidRPr="007169D7" w:rsidRDefault="004D1908" w:rsidP="007169D7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E912FC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68A12B4" w14:textId="6B49AFBC" w:rsidR="004D1908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 sztuka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FC7656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5466C8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F7E093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4D1908" w:rsidRPr="007169D7" w14:paraId="68945345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4F7D3BE" w14:textId="0B865413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5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282FE6E" w14:textId="5C397038" w:rsidR="004D1908" w:rsidRPr="007169D7" w:rsidRDefault="007169D7" w:rsidP="007169D7">
            <w:pPr>
              <w:rPr>
                <w:b/>
                <w:bCs/>
                <w:sz w:val="20"/>
                <w:szCs w:val="20"/>
                <w:u w:val="single"/>
              </w:rPr>
            </w:pPr>
            <w:r w:rsidRPr="007169D7">
              <w:rPr>
                <w:sz w:val="20"/>
                <w:szCs w:val="20"/>
              </w:rPr>
              <w:t xml:space="preserve">Blat pod oknem nr 1 – CSS-BL.1 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67BD12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CD1FCC" w14:textId="04E7BDDB" w:rsidR="004D1908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 sztuka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49C127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83F2AD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0193EA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4D1908" w:rsidRPr="007169D7" w14:paraId="3C8D09EC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4E08027" w14:textId="3B541FF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6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3A150CE" w14:textId="2CA54AF5" w:rsidR="004D1908" w:rsidRPr="007169D7" w:rsidRDefault="007169D7" w:rsidP="007169D7">
            <w:pPr>
              <w:rPr>
                <w:b/>
                <w:bCs/>
                <w:sz w:val="20"/>
                <w:szCs w:val="20"/>
                <w:u w:val="single"/>
              </w:rPr>
            </w:pPr>
            <w:r w:rsidRPr="007169D7">
              <w:rPr>
                <w:sz w:val="20"/>
                <w:szCs w:val="20"/>
              </w:rPr>
              <w:t xml:space="preserve">Blat pod oknem nr 1 – CSS-BL.2 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A5B33F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DA4B82" w14:textId="496B2617" w:rsidR="004D1908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 sztuka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8F88FA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786B4FE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DA2368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4D1908" w:rsidRPr="007169D7" w14:paraId="589A4CFD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778DEBE" w14:textId="255B1003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7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305D86B" w14:textId="4008CCCA" w:rsidR="004D1908" w:rsidRPr="007169D7" w:rsidRDefault="007169D7" w:rsidP="007169D7">
            <w:pPr>
              <w:rPr>
                <w:b/>
                <w:bCs/>
                <w:sz w:val="20"/>
                <w:szCs w:val="20"/>
                <w:u w:val="single"/>
              </w:rPr>
            </w:pPr>
            <w:r w:rsidRPr="007169D7">
              <w:rPr>
                <w:sz w:val="20"/>
                <w:szCs w:val="20"/>
              </w:rPr>
              <w:t xml:space="preserve">Szafa S1 (CSS-S1) 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4C5FF4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0A00BC" w14:textId="2EA12EA7" w:rsidR="004D1908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 sztuka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CB181E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691F6C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E75AFC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4D1908" w:rsidRPr="007169D7" w14:paraId="547F3FF1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665FC39" w14:textId="31820F4B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8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189EDC6" w14:textId="07B1835A" w:rsidR="004D1908" w:rsidRPr="007169D7" w:rsidRDefault="007169D7" w:rsidP="007169D7">
            <w:pPr>
              <w:rPr>
                <w:b/>
                <w:bCs/>
                <w:sz w:val="20"/>
                <w:szCs w:val="20"/>
                <w:u w:val="single"/>
              </w:rPr>
            </w:pPr>
            <w:r w:rsidRPr="007169D7">
              <w:rPr>
                <w:sz w:val="20"/>
                <w:szCs w:val="20"/>
              </w:rPr>
              <w:t xml:space="preserve">Szafa S2 (CSS-S2) 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73A152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60078D7" w14:textId="69542608" w:rsidR="004D1908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2</w:t>
            </w:r>
            <w:r w:rsidRPr="007169D7">
              <w:rPr>
                <w:sz w:val="20"/>
                <w:szCs w:val="20"/>
              </w:rPr>
              <w:t xml:space="preserve"> sztuk</w:t>
            </w:r>
            <w:r w:rsidRPr="007169D7">
              <w:rPr>
                <w:sz w:val="20"/>
                <w:szCs w:val="20"/>
              </w:rPr>
              <w:t>i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28B6D4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FAE458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16CB3A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4D1908" w:rsidRPr="007169D7" w14:paraId="4E25CBDA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3169DB6" w14:textId="1C3AB759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9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5AD2B5A" w14:textId="07529F2F" w:rsidR="004D1908" w:rsidRPr="007169D7" w:rsidRDefault="007169D7" w:rsidP="007169D7">
            <w:pPr>
              <w:rPr>
                <w:b/>
                <w:bCs/>
                <w:sz w:val="20"/>
                <w:szCs w:val="20"/>
                <w:u w:val="single"/>
              </w:rPr>
            </w:pPr>
            <w:r w:rsidRPr="007169D7">
              <w:rPr>
                <w:sz w:val="20"/>
                <w:szCs w:val="20"/>
              </w:rPr>
              <w:t xml:space="preserve">Szafa S3 (CSS-S3) 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650C8A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9ED2E4" w14:textId="5C43FDD9" w:rsidR="004D1908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 xml:space="preserve">1 </w:t>
            </w:r>
            <w:r w:rsidRPr="007169D7">
              <w:rPr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0D369E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F5114F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7A5C93C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7169D7" w:rsidRPr="007169D7" w14:paraId="49A83FA2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4B959AB" w14:textId="1BD4FB2E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10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5B1DF25" w14:textId="7F0F418C" w:rsidR="007169D7" w:rsidRPr="007169D7" w:rsidRDefault="007169D7" w:rsidP="007169D7">
            <w:pPr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 xml:space="preserve">Nadstawka 1 (CSS-N1) 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CA691C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2F0269" w14:textId="376E566F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 sztuka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7C2234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38F73E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71AA89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7169D7" w:rsidRPr="007169D7" w14:paraId="2B8AC6AC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DDAE2F0" w14:textId="383E779C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11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11055DB" w14:textId="4CEB6F07" w:rsidR="007169D7" w:rsidRPr="007169D7" w:rsidRDefault="007169D7" w:rsidP="007169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169D7">
              <w:rPr>
                <w:rFonts w:ascii="Times New Roman" w:hAnsi="Times New Roman" w:cs="Times New Roman"/>
                <w:sz w:val="20"/>
                <w:szCs w:val="20"/>
              </w:rPr>
              <w:t xml:space="preserve">Nadstawka 2 (CSS-N2) </w:t>
            </w:r>
          </w:p>
          <w:p w14:paraId="4140E867" w14:textId="77777777" w:rsidR="007169D7" w:rsidRPr="007169D7" w:rsidRDefault="007169D7" w:rsidP="007169D7">
            <w:pPr>
              <w:rPr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20A1BD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E9C632" w14:textId="44B2FBAE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2</w:t>
            </w:r>
            <w:r w:rsidRPr="007169D7">
              <w:rPr>
                <w:sz w:val="20"/>
                <w:szCs w:val="20"/>
              </w:rPr>
              <w:t xml:space="preserve"> sztuk</w:t>
            </w:r>
            <w:r w:rsidRPr="007169D7">
              <w:rPr>
                <w:sz w:val="20"/>
                <w:szCs w:val="20"/>
              </w:rPr>
              <w:t>i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6553CA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4C4E3E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625CB0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7169D7" w:rsidRPr="007169D7" w14:paraId="2CF314D3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31D11D5" w14:textId="641D1576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12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30F3BCD" w14:textId="01B66272" w:rsidR="007169D7" w:rsidRPr="007169D7" w:rsidRDefault="007169D7" w:rsidP="007169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169D7">
              <w:rPr>
                <w:rFonts w:ascii="Times New Roman" w:hAnsi="Times New Roman" w:cs="Times New Roman"/>
                <w:sz w:val="20"/>
                <w:szCs w:val="20"/>
              </w:rPr>
              <w:t xml:space="preserve">Nadstawka 3 (CSS-N3) </w:t>
            </w:r>
          </w:p>
          <w:p w14:paraId="6D420C97" w14:textId="77777777" w:rsidR="007169D7" w:rsidRPr="007169D7" w:rsidRDefault="007169D7" w:rsidP="007169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E9F27F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08AC82" w14:textId="216E105D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 sztuka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CEBDCF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8548C15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8EF252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7169D7" w:rsidRPr="007169D7" w14:paraId="065509CF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5E7B9AA" w14:textId="2C7F6886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13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5CA860D" w14:textId="51ECBA5D" w:rsidR="007169D7" w:rsidRPr="007169D7" w:rsidRDefault="007169D7" w:rsidP="007169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169D7">
              <w:rPr>
                <w:rFonts w:ascii="Times New Roman" w:hAnsi="Times New Roman" w:cs="Times New Roman"/>
                <w:sz w:val="20"/>
                <w:szCs w:val="20"/>
              </w:rPr>
              <w:t>Blenda (CSS-</w:t>
            </w:r>
            <w:proofErr w:type="spellStart"/>
            <w:r w:rsidRPr="007169D7">
              <w:rPr>
                <w:rFonts w:ascii="Times New Roman" w:hAnsi="Times New Roman" w:cs="Times New Roman"/>
                <w:sz w:val="20"/>
                <w:szCs w:val="20"/>
              </w:rPr>
              <w:t>Blen</w:t>
            </w:r>
            <w:proofErr w:type="spellEnd"/>
            <w:r w:rsidRPr="007169D7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856BA7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7FB1B8" w14:textId="376EA4E5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2</w:t>
            </w:r>
            <w:r w:rsidRPr="007169D7">
              <w:rPr>
                <w:sz w:val="20"/>
                <w:szCs w:val="20"/>
              </w:rPr>
              <w:t xml:space="preserve"> </w:t>
            </w:r>
            <w:r w:rsidRPr="007169D7">
              <w:rPr>
                <w:sz w:val="20"/>
                <w:szCs w:val="20"/>
              </w:rPr>
              <w:t>części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D1C7B1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E6C810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95E3E7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7169D7" w:rsidRPr="007169D7" w14:paraId="60E655DA" w14:textId="77777777" w:rsidTr="007169D7">
        <w:trPr>
          <w:trHeight w:val="163"/>
        </w:trPr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118FD49" w14:textId="7124DF05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14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6B9ACB0" w14:textId="099FC8F3" w:rsidR="007169D7" w:rsidRPr="007169D7" w:rsidRDefault="007169D7" w:rsidP="007169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169D7">
              <w:rPr>
                <w:rFonts w:ascii="Times New Roman" w:hAnsi="Times New Roman" w:cs="Times New Roman"/>
                <w:sz w:val="20"/>
                <w:szCs w:val="20"/>
              </w:rPr>
              <w:t>Stolik (CSS-</w:t>
            </w:r>
            <w:proofErr w:type="spellStart"/>
            <w:r w:rsidRPr="007169D7">
              <w:rPr>
                <w:rFonts w:ascii="Times New Roman" w:hAnsi="Times New Roman" w:cs="Times New Roman"/>
                <w:sz w:val="20"/>
                <w:szCs w:val="20"/>
              </w:rPr>
              <w:t>St</w:t>
            </w:r>
            <w:proofErr w:type="spellEnd"/>
            <w:r w:rsidRPr="007169D7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22CD9A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367BE9" w14:textId="2AB8ABB3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 sztuka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3C9A39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F54ADC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459EB5" w14:textId="77777777" w:rsidR="007169D7" w:rsidRPr="007169D7" w:rsidRDefault="007169D7" w:rsidP="007169D7">
            <w:pPr>
              <w:ind w:right="425"/>
              <w:rPr>
                <w:sz w:val="20"/>
                <w:szCs w:val="20"/>
              </w:rPr>
            </w:pPr>
          </w:p>
        </w:tc>
      </w:tr>
      <w:tr w:rsidR="004D1908" w:rsidRPr="007169D7" w14:paraId="71D48B34" w14:textId="77777777" w:rsidTr="007169D7">
        <w:trPr>
          <w:trHeight w:val="163"/>
        </w:trPr>
        <w:tc>
          <w:tcPr>
            <w:tcW w:w="3116" w:type="pct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C3F5E" w14:textId="18E434CC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  <w:r w:rsidRPr="007169D7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D648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7FE5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31DC" w14:textId="77777777" w:rsidR="004D1908" w:rsidRPr="007169D7" w:rsidRDefault="004D1908" w:rsidP="007169D7">
            <w:pPr>
              <w:ind w:right="425"/>
              <w:rPr>
                <w:sz w:val="20"/>
                <w:szCs w:val="20"/>
              </w:rPr>
            </w:pPr>
          </w:p>
        </w:tc>
      </w:tr>
    </w:tbl>
    <w:p w14:paraId="4934B081" w14:textId="77777777" w:rsidR="008D2AB8" w:rsidRDefault="008D2AB8" w:rsidP="008D2AB8">
      <w:pPr>
        <w:tabs>
          <w:tab w:val="right" w:pos="9000"/>
        </w:tabs>
      </w:pPr>
    </w:p>
    <w:p w14:paraId="023A5285" w14:textId="16A56E0A" w:rsidR="004D1908" w:rsidRPr="004D1908" w:rsidRDefault="004D1908" w:rsidP="004D1908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Okres udzielonej gwarancji na zaoferowane </w:t>
      </w:r>
      <w:r>
        <w:rPr>
          <w:b/>
          <w:sz w:val="22"/>
          <w:szCs w:val="22"/>
        </w:rPr>
        <w:t xml:space="preserve">meble </w:t>
      </w:r>
      <w:r>
        <w:rPr>
          <w:b/>
          <w:sz w:val="22"/>
          <w:szCs w:val="22"/>
        </w:rPr>
        <w:t>wynosi: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….</w:t>
      </w:r>
      <w:r>
        <w:rPr>
          <w:b/>
          <w:sz w:val="22"/>
          <w:szCs w:val="22"/>
        </w:rPr>
        <w:t xml:space="preserve"> miesiące </w:t>
      </w:r>
      <w:r>
        <w:rPr>
          <w:bCs/>
          <w:i/>
          <w:iCs/>
          <w:sz w:val="22"/>
          <w:szCs w:val="22"/>
          <w:highlight w:val="yellow"/>
        </w:rPr>
        <w:t>(kryterium oceny ofert)</w:t>
      </w:r>
    </w:p>
    <w:p w14:paraId="127C6846" w14:textId="77777777" w:rsidR="004D1908" w:rsidRDefault="004D1908" w:rsidP="004D1908">
      <w:pPr>
        <w:widowControl w:val="0"/>
        <w:ind w:right="1"/>
        <w:jc w:val="both"/>
        <w:rPr>
          <w:b/>
          <w:sz w:val="22"/>
          <w:szCs w:val="22"/>
        </w:rPr>
      </w:pPr>
    </w:p>
    <w:p w14:paraId="49B90280" w14:textId="77777777" w:rsidR="004D1908" w:rsidRDefault="004D1908" w:rsidP="004D1908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…. dni od daty podpisania umowy </w:t>
      </w:r>
      <w:r>
        <w:rPr>
          <w:bCs/>
          <w:i/>
          <w:iCs/>
          <w:sz w:val="22"/>
          <w:szCs w:val="22"/>
          <w:highlight w:val="yellow"/>
        </w:rPr>
        <w:t>(kryterium oceny ofert)</w:t>
      </w:r>
    </w:p>
    <w:p w14:paraId="59A1B467" w14:textId="77777777" w:rsidR="004D1908" w:rsidRDefault="004D1908" w:rsidP="004D1908">
      <w:pPr>
        <w:tabs>
          <w:tab w:val="left" w:pos="426"/>
        </w:tabs>
        <w:jc w:val="both"/>
        <w:rPr>
          <w:sz w:val="22"/>
          <w:szCs w:val="22"/>
        </w:rPr>
      </w:pPr>
    </w:p>
    <w:p w14:paraId="2B92AD55" w14:textId="77777777" w:rsidR="004D1908" w:rsidRDefault="004D1908" w:rsidP="004D1908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35106E85" w14:textId="77777777" w:rsidR="004D1908" w:rsidRDefault="004D1908" w:rsidP="004D1908">
      <w:pPr>
        <w:tabs>
          <w:tab w:val="left" w:pos="426"/>
        </w:tabs>
        <w:jc w:val="both"/>
        <w:rPr>
          <w:sz w:val="22"/>
          <w:szCs w:val="22"/>
        </w:rPr>
      </w:pPr>
    </w:p>
    <w:p w14:paraId="526CB996" w14:textId="77777777" w:rsidR="004D1908" w:rsidRDefault="004D1908" w:rsidP="004D1908">
      <w:pPr>
        <w:tabs>
          <w:tab w:val="left" w:pos="426"/>
        </w:tabs>
        <w:jc w:val="both"/>
        <w:rPr>
          <w:sz w:val="22"/>
          <w:szCs w:val="22"/>
        </w:rPr>
      </w:pPr>
    </w:p>
    <w:p w14:paraId="30187E18" w14:textId="77777777" w:rsidR="004D1908" w:rsidRDefault="004D1908" w:rsidP="004D190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6AA26F3" w14:textId="77777777" w:rsidR="004D1908" w:rsidRDefault="004D1908" w:rsidP="004D190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8A51603" w14:textId="77777777" w:rsidR="004D1908" w:rsidRDefault="004D1908" w:rsidP="004D190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04A53D9" w14:textId="77777777" w:rsidR="004D1908" w:rsidRDefault="004D1908" w:rsidP="004D190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E7F6EBF" w14:textId="77777777" w:rsidR="004D1908" w:rsidRDefault="004D1908" w:rsidP="004D190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C850BA" w14:textId="77777777" w:rsidR="004D1908" w:rsidRDefault="004D1908" w:rsidP="004D190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4CDEA61" w14:textId="77777777" w:rsidR="004D1908" w:rsidRDefault="004D1908" w:rsidP="004D190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D1908" w14:paraId="2DE9860C" w14:textId="77777777" w:rsidTr="004D190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559EA" w14:textId="77777777" w:rsidR="004D1908" w:rsidRDefault="004D19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73536" w14:textId="77777777" w:rsidR="004D1908" w:rsidRDefault="004D19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C410BDF" w14:textId="77777777" w:rsidR="004D1908" w:rsidRDefault="004D19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126C8" w14:textId="77777777" w:rsidR="004D1908" w:rsidRDefault="004D19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D1908" w14:paraId="2F3A7621" w14:textId="77777777" w:rsidTr="004D190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84775" w14:textId="77777777" w:rsidR="004D1908" w:rsidRDefault="004D1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A5030" w14:textId="77777777" w:rsidR="004D1908" w:rsidRDefault="004D190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2FE80" w14:textId="77777777" w:rsidR="004D1908" w:rsidRDefault="004D190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0D28CC1" w14:textId="77777777" w:rsidR="004D1908" w:rsidRDefault="004D1908" w:rsidP="004D190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86EADDD" w14:textId="77777777" w:rsidR="004D1908" w:rsidRDefault="004D1908" w:rsidP="004D1908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910EAE7" w14:textId="77777777" w:rsidR="004D1908" w:rsidRDefault="004D1908" w:rsidP="004D190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09105DD0" w14:textId="77777777" w:rsidR="004D1908" w:rsidRDefault="004D1908" w:rsidP="004D1908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3EBA963" w14:textId="77777777" w:rsidR="004D1908" w:rsidRDefault="004D1908" w:rsidP="004D190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2CE16FB" w14:textId="77777777" w:rsidR="004D1908" w:rsidRDefault="004D1908" w:rsidP="004D190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75450C3" w14:textId="77777777" w:rsidR="004D1908" w:rsidRDefault="004D1908" w:rsidP="004D190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8AAF772" w14:textId="77777777" w:rsidR="004D1908" w:rsidRDefault="004D1908" w:rsidP="004D190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14:paraId="61E3A981" w14:textId="77777777" w:rsidR="004D1908" w:rsidRDefault="004D1908" w:rsidP="004D190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75EA9293" w14:textId="77777777" w:rsidR="004D1908" w:rsidRDefault="004D1908" w:rsidP="004D190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……………………………………………………………………….</w:t>
      </w:r>
    </w:p>
    <w:p w14:paraId="43061401" w14:textId="77777777" w:rsidR="004D1908" w:rsidRDefault="004D1908" w:rsidP="004D1908">
      <w:pPr>
        <w:jc w:val="both"/>
        <w:rPr>
          <w:sz w:val="22"/>
          <w:szCs w:val="22"/>
        </w:rPr>
      </w:pPr>
    </w:p>
    <w:p w14:paraId="5B3A34EA" w14:textId="77777777" w:rsidR="004D1908" w:rsidRDefault="004D1908" w:rsidP="004D1908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</w:p>
    <w:p w14:paraId="630CEAF1" w14:textId="77777777" w:rsidR="004D1908" w:rsidRDefault="004D1908" w:rsidP="004D1908">
      <w:pPr>
        <w:jc w:val="both"/>
        <w:rPr>
          <w:sz w:val="22"/>
          <w:szCs w:val="22"/>
        </w:rPr>
      </w:pPr>
    </w:p>
    <w:p w14:paraId="019E1C03" w14:textId="77777777" w:rsidR="004D1908" w:rsidRDefault="004D1908" w:rsidP="004D1908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ab/>
      </w:r>
    </w:p>
    <w:p w14:paraId="29A54741" w14:textId="77777777" w:rsidR="004D1908" w:rsidRDefault="004D1908" w:rsidP="004D1908">
      <w:pPr>
        <w:jc w:val="center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podpisać kwalifikowanym podpisem elektronicznym</w:t>
      </w:r>
    </w:p>
    <w:p w14:paraId="44AB49E1" w14:textId="77777777" w:rsidR="004D1908" w:rsidRDefault="004D1908" w:rsidP="004D1908">
      <w:pPr>
        <w:widowControl w:val="0"/>
        <w:ind w:right="1"/>
        <w:rPr>
          <w:sz w:val="22"/>
          <w:szCs w:val="22"/>
        </w:rPr>
      </w:pPr>
    </w:p>
    <w:p w14:paraId="0FF0715A" w14:textId="77777777" w:rsidR="00FE545C" w:rsidRDefault="00FE545C" w:rsidP="004D1908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B1579" w14:textId="77777777" w:rsidR="00802F91" w:rsidRDefault="00802F91">
      <w:r>
        <w:separator/>
      </w:r>
    </w:p>
  </w:endnote>
  <w:endnote w:type="continuationSeparator" w:id="0">
    <w:p w14:paraId="5C1A238D" w14:textId="77777777" w:rsidR="00802F91" w:rsidRDefault="00802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8A23F" w14:textId="77777777" w:rsidR="00480719" w:rsidRDefault="004807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EB4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50139" w14:textId="77777777" w:rsidR="00480719" w:rsidRDefault="004807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D9BF8" w14:textId="77777777" w:rsidR="00802F91" w:rsidRDefault="00802F91">
      <w:r>
        <w:separator/>
      </w:r>
    </w:p>
  </w:footnote>
  <w:footnote w:type="continuationSeparator" w:id="0">
    <w:p w14:paraId="0AE33EDD" w14:textId="77777777" w:rsidR="00802F91" w:rsidRDefault="00802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5D0EE" w14:textId="77777777" w:rsidR="00480719" w:rsidRDefault="004807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50F9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E5D30" w14:textId="77777777" w:rsidR="00480719" w:rsidRDefault="004807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F9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80719"/>
    <w:rsid w:val="004B7300"/>
    <w:rsid w:val="004C6753"/>
    <w:rsid w:val="004D1908"/>
    <w:rsid w:val="00595C87"/>
    <w:rsid w:val="005D2C65"/>
    <w:rsid w:val="005E6D94"/>
    <w:rsid w:val="0063384F"/>
    <w:rsid w:val="00643C6F"/>
    <w:rsid w:val="00646202"/>
    <w:rsid w:val="0065290F"/>
    <w:rsid w:val="006815F6"/>
    <w:rsid w:val="007169D7"/>
    <w:rsid w:val="007748F0"/>
    <w:rsid w:val="007A4321"/>
    <w:rsid w:val="00802F9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60D90AA"/>
  <w15:chartTrackingRefBased/>
  <w15:docId w15:val="{39924EFF-9F79-4E64-878D-AA77FA5CB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Default">
    <w:name w:val="Default"/>
    <w:rsid w:val="007169D7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4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533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2021-06-18T09:44:00Z</cp:lastPrinted>
  <dcterms:created xsi:type="dcterms:W3CDTF">2021-06-16T12:05:00Z</dcterms:created>
  <dcterms:modified xsi:type="dcterms:W3CDTF">2021-06-18T09:44:00Z</dcterms:modified>
</cp:coreProperties>
</file>