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27B752B9" w:rsidR="002B4C17" w:rsidRPr="00AB4C27" w:rsidRDefault="00A01521" w:rsidP="00AB4C27">
      <w:pPr>
        <w:jc w:val="both"/>
        <w:rPr>
          <w:b/>
          <w:sz w:val="22"/>
          <w:szCs w:val="22"/>
        </w:rPr>
      </w:pPr>
      <w:r w:rsidRPr="008065AD">
        <w:rPr>
          <w:sz w:val="22"/>
          <w:szCs w:val="22"/>
        </w:rPr>
        <w:t>Przystępując do postępowania o udzielenie zamówienia publicznego, którego przedmiotem</w:t>
      </w:r>
      <w:r w:rsidR="00321CD2" w:rsidRPr="008065AD">
        <w:rPr>
          <w:sz w:val="22"/>
          <w:szCs w:val="22"/>
        </w:rPr>
        <w:t xml:space="preserve"> </w:t>
      </w:r>
      <w:r w:rsidRPr="008065AD">
        <w:rPr>
          <w:sz w:val="22"/>
          <w:szCs w:val="22"/>
        </w:rPr>
        <w:t xml:space="preserve">jest </w:t>
      </w:r>
      <w:r w:rsidR="00AB4C27" w:rsidRPr="00AB4C27">
        <w:rPr>
          <w:b/>
          <w:sz w:val="22"/>
          <w:szCs w:val="22"/>
        </w:rPr>
        <w:t xml:space="preserve">dostawę mebli biurowych do pokoju 401 b i 401 d w </w:t>
      </w:r>
      <w:r w:rsidR="00AB4C27">
        <w:rPr>
          <w:b/>
          <w:sz w:val="22"/>
          <w:szCs w:val="22"/>
        </w:rPr>
        <w:t xml:space="preserve"> </w:t>
      </w:r>
      <w:r w:rsidR="00AB4C27" w:rsidRPr="00AB4C27">
        <w:rPr>
          <w:b/>
          <w:sz w:val="22"/>
          <w:szCs w:val="22"/>
        </w:rPr>
        <w:t>paw.A-3 AGH - KC-</w:t>
      </w:r>
      <w:proofErr w:type="spellStart"/>
      <w:r w:rsidR="00AB4C27" w:rsidRPr="00AB4C27">
        <w:rPr>
          <w:b/>
          <w:sz w:val="22"/>
          <w:szCs w:val="22"/>
        </w:rPr>
        <w:t>zp</w:t>
      </w:r>
      <w:proofErr w:type="spellEnd"/>
      <w:r w:rsidR="00AB4C27" w:rsidRPr="00AB4C27">
        <w:rPr>
          <w:b/>
          <w:sz w:val="22"/>
          <w:szCs w:val="22"/>
        </w:rPr>
        <w:t>. 272-310/21</w:t>
      </w:r>
      <w:r w:rsidRPr="008065AD">
        <w:rPr>
          <w:b/>
          <w:sz w:val="22"/>
          <w:szCs w:val="22"/>
        </w:rPr>
        <w:t xml:space="preserve">, </w:t>
      </w:r>
      <w:r w:rsidRPr="008065AD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E922C99" w14:textId="77777777" w:rsidR="00F72799" w:rsidRDefault="00F72799" w:rsidP="00624DA4">
      <w:pPr>
        <w:jc w:val="both"/>
        <w:rPr>
          <w:sz w:val="22"/>
          <w:szCs w:val="22"/>
        </w:rPr>
      </w:pPr>
    </w:p>
    <w:p w14:paraId="240F2732" w14:textId="25FB87AA" w:rsidR="00F72799" w:rsidRPr="009B2489" w:rsidRDefault="00F72799" w:rsidP="00F72799">
      <w:pPr>
        <w:spacing w:after="120"/>
        <w:ind w:left="-46" w:hanging="14"/>
        <w:rPr>
          <w:b/>
          <w:sz w:val="20"/>
          <w:szCs w:val="20"/>
          <w:highlight w:val="yellow"/>
        </w:rPr>
      </w:pPr>
      <w:r w:rsidRPr="009B2489">
        <w:rPr>
          <w:b/>
          <w:sz w:val="20"/>
          <w:szCs w:val="20"/>
          <w:highlight w:val="yellow"/>
        </w:rPr>
        <w:t>ZADANIE CZĘŚCIOWE NR 1</w:t>
      </w:r>
    </w:p>
    <w:tbl>
      <w:tblPr>
        <w:tblW w:w="997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01"/>
        <w:gridCol w:w="30"/>
        <w:gridCol w:w="822"/>
        <w:gridCol w:w="29"/>
        <w:gridCol w:w="538"/>
        <w:gridCol w:w="1418"/>
        <w:gridCol w:w="49"/>
      </w:tblGrid>
      <w:tr w:rsidR="0092490C" w14:paraId="132FB79D" w14:textId="77777777" w:rsidTr="009249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4DB37A" w14:textId="77777777" w:rsidR="0092490C" w:rsidRPr="0092490C" w:rsidRDefault="0092490C" w:rsidP="00EE1E2E">
            <w:pPr>
              <w:jc w:val="center"/>
              <w:rPr>
                <w:sz w:val="22"/>
                <w:szCs w:val="22"/>
              </w:rPr>
            </w:pPr>
            <w:r w:rsidRPr="0092490C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EB4807" w14:textId="77777777" w:rsidR="0092490C" w:rsidRDefault="0092490C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0D37264A" w14:textId="77777777" w:rsidR="0092490C" w:rsidRDefault="0092490C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C48E2C" w14:textId="77777777" w:rsidR="0092490C" w:rsidRDefault="0092490C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6A8EE4AE" w14:textId="77777777" w:rsidR="0092490C" w:rsidRDefault="0092490C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lub wyrób własny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E7D7FB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Ilość</w:t>
            </w:r>
            <w:r w:rsidRPr="0092490C">
              <w:rPr>
                <w:b/>
                <w:bCs/>
                <w:sz w:val="16"/>
                <w:szCs w:val="16"/>
              </w:rPr>
              <w:br/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5579D3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Cena jednostkowa netto [PLN]</w:t>
            </w: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2F4B9F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Wartość netto</w:t>
            </w:r>
          </w:p>
          <w:p w14:paraId="327506E7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[PLN]</w:t>
            </w: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969460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VAT</w:t>
            </w:r>
          </w:p>
          <w:p w14:paraId="01C6F328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[%]</w:t>
            </w:r>
          </w:p>
        </w:tc>
        <w:tc>
          <w:tcPr>
            <w:tcW w:w="20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86AF58F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A5B5959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[PLN]</w:t>
            </w:r>
          </w:p>
          <w:p w14:paraId="2D7F997A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 xml:space="preserve"> (z doliczonym VAT)</w:t>
            </w:r>
          </w:p>
        </w:tc>
      </w:tr>
      <w:tr w:rsidR="0092490C" w14:paraId="20C20E32" w14:textId="77777777" w:rsidTr="009249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A3B0CB" w14:textId="77777777" w:rsidR="0092490C" w:rsidRPr="0092490C" w:rsidRDefault="0092490C" w:rsidP="00EE1E2E">
            <w:pPr>
              <w:jc w:val="center"/>
              <w:rPr>
                <w:sz w:val="22"/>
                <w:szCs w:val="22"/>
              </w:rPr>
            </w:pPr>
            <w:r w:rsidRPr="0092490C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C21C69" w14:textId="77777777" w:rsidR="0092490C" w:rsidRPr="0092490C" w:rsidRDefault="0092490C" w:rsidP="00EE1E2E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C8B89D" w14:textId="77777777" w:rsidR="0092490C" w:rsidRPr="0092490C" w:rsidRDefault="0092490C" w:rsidP="00EE1E2E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5F6262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E337A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199C20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C873211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998AA16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92490C" w14:paraId="799A0E55" w14:textId="77777777" w:rsidTr="009249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A765D6" w14:textId="77777777" w:rsidR="0092490C" w:rsidRPr="0092490C" w:rsidRDefault="0092490C" w:rsidP="00EE1E2E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FA9C21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 xml:space="preserve">biurko płytowe do wsparcia na komodzie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449294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B80386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6BD14C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490B22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73CDC81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E3FE28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2490C" w14:paraId="63CC2923" w14:textId="77777777" w:rsidTr="009249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24CFDC" w14:textId="77777777" w:rsidR="0092490C" w:rsidRPr="0092490C" w:rsidRDefault="0092490C" w:rsidP="00EE1E2E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4703DC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>komoda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6C0010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4B4A71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73A8B7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1C6240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F20F10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389C2D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2490C" w14:paraId="6277A85C" w14:textId="77777777" w:rsidTr="009249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5305CC" w14:textId="77777777" w:rsidR="0092490C" w:rsidRPr="0092490C" w:rsidRDefault="0092490C" w:rsidP="00EE1E2E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23408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>stolik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62F757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B795AE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F5FC38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D9B92C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1A1BC1B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4BA19AC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2490C" w14:paraId="5FBE9862" w14:textId="77777777" w:rsidTr="009249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82C4B3" w14:textId="77777777" w:rsidR="0092490C" w:rsidRPr="0092490C" w:rsidRDefault="0092490C" w:rsidP="00EE1E2E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C0DF24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 xml:space="preserve">szafa aktowa ubraniowa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3D594C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977DB2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BDDB47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91DC75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AC327AF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D61A5F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2490C" w14:paraId="4CBB5B60" w14:textId="77777777" w:rsidTr="009249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E8DAC5" w14:textId="77777777" w:rsidR="0092490C" w:rsidRPr="0092490C" w:rsidRDefault="0092490C" w:rsidP="00EE1E2E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1D7202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 xml:space="preserve">szafa aktowa otwarta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ABAAA4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BE2F58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2B0DAD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B85D00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D4707D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EC490D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2490C" w14:paraId="58DA0307" w14:textId="77777777" w:rsidTr="009249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AD620B" w14:textId="77777777" w:rsidR="0092490C" w:rsidRPr="0092490C" w:rsidRDefault="0092490C" w:rsidP="00EE1E2E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97169C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 xml:space="preserve">regał wiszący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4B5DF9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610AAE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E353F0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17BD6F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7CB26D9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79E240F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2490C" w14:paraId="7EF9E5AC" w14:textId="77777777" w:rsidTr="009249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B30A7F" w14:textId="77777777" w:rsidR="0092490C" w:rsidRPr="0092490C" w:rsidRDefault="0092490C" w:rsidP="00EE1E2E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A673A3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 xml:space="preserve">krzesło biurowe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AF3BB0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919200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9AD347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A83D5B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846C1D9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8769FC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2490C" w14:paraId="1E327332" w14:textId="77777777" w:rsidTr="009249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ED04E0" w14:textId="77777777" w:rsidR="0092490C" w:rsidRPr="0092490C" w:rsidRDefault="0092490C" w:rsidP="00EE1E2E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E0D5EC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 xml:space="preserve">krzesło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7BA2B0" w14:textId="77777777" w:rsidR="0092490C" w:rsidRPr="0092490C" w:rsidRDefault="0092490C" w:rsidP="0092490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1D1F9E" w14:textId="77777777" w:rsidR="0092490C" w:rsidRPr="0092490C" w:rsidRDefault="0092490C" w:rsidP="00EE1E2E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52B688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3159D8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C509686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AAB719C" w14:textId="77777777" w:rsidR="0092490C" w:rsidRPr="0092490C" w:rsidRDefault="0092490C" w:rsidP="0092490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2490C" w14:paraId="60F393E6" w14:textId="77777777" w:rsidTr="0092490C">
        <w:trPr>
          <w:gridAfter w:val="1"/>
          <w:wAfter w:w="49" w:type="dxa"/>
          <w:trHeight w:val="163"/>
        </w:trPr>
        <w:tc>
          <w:tcPr>
            <w:tcW w:w="7093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A1305" w14:textId="77777777" w:rsidR="0092490C" w:rsidRDefault="0092490C" w:rsidP="00EE1E2E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36384FBA" w14:textId="77777777" w:rsidR="0092490C" w:rsidRDefault="0092490C" w:rsidP="00EE1E2E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7328" w14:textId="77777777" w:rsidR="0092490C" w:rsidRDefault="0092490C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E97E2E" w14:textId="77777777" w:rsidR="0092490C" w:rsidRDefault="0092490C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9A6A7A" w14:textId="77777777" w:rsidR="0092490C" w:rsidRDefault="0092490C" w:rsidP="00EE1E2E">
            <w:pPr>
              <w:ind w:right="425"/>
              <w:rPr>
                <w:sz w:val="18"/>
                <w:szCs w:val="18"/>
              </w:rPr>
            </w:pPr>
          </w:p>
        </w:tc>
      </w:tr>
    </w:tbl>
    <w:p w14:paraId="7BA92C9E" w14:textId="77777777" w:rsidR="00F72799" w:rsidRDefault="00F72799" w:rsidP="00F72799">
      <w:pPr>
        <w:tabs>
          <w:tab w:val="right" w:pos="9000"/>
        </w:tabs>
      </w:pPr>
    </w:p>
    <w:p w14:paraId="37F34775" w14:textId="1BA08164" w:rsidR="00F72799" w:rsidRPr="00F72799" w:rsidRDefault="00F72799" w:rsidP="00F7279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</w:t>
      </w:r>
      <w:r w:rsidR="009B2489">
        <w:t xml:space="preserve">dni </w:t>
      </w:r>
      <w:r w:rsidRPr="0022732C">
        <w:rPr>
          <w:i/>
          <w:highlight w:val="yellow"/>
        </w:rPr>
        <w:t>(kryterium oceny ofert)</w:t>
      </w:r>
    </w:p>
    <w:p w14:paraId="79C9FE63" w14:textId="3A431015" w:rsidR="00F72799" w:rsidRDefault="00F72799" w:rsidP="00F7279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</w:t>
      </w:r>
      <w:r w:rsidR="009B2489">
        <w:t>m-</w:t>
      </w:r>
      <w:proofErr w:type="spellStart"/>
      <w:r w:rsidR="009B2489">
        <w:t>cy</w:t>
      </w:r>
      <w:proofErr w:type="spellEnd"/>
      <w:r w:rsidR="009B2489">
        <w:t xml:space="preserve"> 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731701CF" w14:textId="77777777" w:rsidR="009C7FA3" w:rsidRPr="009B2489" w:rsidRDefault="009C7FA3" w:rsidP="00F72799">
      <w:pPr>
        <w:spacing w:after="120"/>
        <w:ind w:left="-46" w:hanging="14"/>
        <w:rPr>
          <w:b/>
          <w:sz w:val="20"/>
          <w:szCs w:val="20"/>
          <w:highlight w:val="yellow"/>
        </w:rPr>
      </w:pPr>
    </w:p>
    <w:p w14:paraId="6AD5FE6F" w14:textId="6F8C43EE" w:rsidR="00F72799" w:rsidRPr="00734E06" w:rsidRDefault="00F72799" w:rsidP="00F72799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  <w:r w:rsidRPr="009B2489">
        <w:rPr>
          <w:b/>
          <w:sz w:val="20"/>
          <w:szCs w:val="20"/>
          <w:highlight w:val="yellow"/>
        </w:rPr>
        <w:t>ZADANIE CZĘŚCIOWE NR 2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408"/>
        <w:gridCol w:w="2414"/>
        <w:gridCol w:w="567"/>
        <w:gridCol w:w="1135"/>
        <w:gridCol w:w="852"/>
        <w:gridCol w:w="567"/>
        <w:gridCol w:w="1418"/>
      </w:tblGrid>
      <w:tr w:rsidR="009B2489" w14:paraId="686EDBE4" w14:textId="77777777" w:rsidTr="00EE1E2E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E39D4F" w14:textId="77777777" w:rsidR="009B2489" w:rsidRDefault="009B2489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16CB26" w14:textId="77777777" w:rsidR="009B2489" w:rsidRDefault="009B2489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197C366A" w14:textId="77777777" w:rsidR="009B2489" w:rsidRDefault="009B2489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41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405088" w14:textId="77777777" w:rsidR="009B2489" w:rsidRDefault="009B2489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375E4AF2" w14:textId="77777777" w:rsidR="009B2489" w:rsidRDefault="009B2489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lub wyrób własny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6E0214" w14:textId="77777777" w:rsidR="009B2489" w:rsidRDefault="009B2489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527CC7" w14:textId="77777777" w:rsidR="009B2489" w:rsidRDefault="009B2489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89AB06" w14:textId="77777777" w:rsidR="009B2489" w:rsidRDefault="009B2489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1972B8A8" w14:textId="77777777" w:rsidR="009B2489" w:rsidRDefault="009B2489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122D6B4" w14:textId="77777777" w:rsidR="009B2489" w:rsidRDefault="009B2489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10939C49" w14:textId="77777777" w:rsidR="009B2489" w:rsidRDefault="009B2489" w:rsidP="00EE1E2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DF5312" w14:textId="77777777" w:rsidR="009B2489" w:rsidRDefault="009B2489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57829601" w14:textId="77777777" w:rsidR="009B2489" w:rsidRDefault="009B2489" w:rsidP="00EE1E2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47C1949B" w14:textId="77777777" w:rsidR="009B2489" w:rsidRDefault="009B2489" w:rsidP="00EE1E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9B2489" w14:paraId="58056F6F" w14:textId="77777777" w:rsidTr="00EE1E2E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F6B502" w14:textId="77777777" w:rsidR="009B2489" w:rsidRDefault="009B2489" w:rsidP="00EE1E2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8AFF3E" w14:textId="77777777" w:rsidR="009B2489" w:rsidRDefault="009B2489" w:rsidP="00EE1E2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6ECE8F" w14:textId="77777777" w:rsidR="009B2489" w:rsidRDefault="009B2489" w:rsidP="00EE1E2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F7000A" w14:textId="77777777" w:rsidR="009B2489" w:rsidRDefault="009B2489" w:rsidP="00EE1E2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C97366" w14:textId="77777777" w:rsidR="009B2489" w:rsidRDefault="009B2489" w:rsidP="00EE1E2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5CDBF6" w14:textId="77777777" w:rsidR="009B2489" w:rsidRDefault="009B2489" w:rsidP="00EE1E2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6F1FEA" w14:textId="77777777" w:rsidR="009B2489" w:rsidRDefault="009B2489" w:rsidP="00EE1E2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A285303" w14:textId="77777777" w:rsidR="009B2489" w:rsidRDefault="009B2489" w:rsidP="00EE1E2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9B2489" w14:paraId="69D3535C" w14:textId="77777777" w:rsidTr="00EE1E2E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90CAE4" w14:textId="77777777" w:rsidR="009B2489" w:rsidRDefault="009B2489" w:rsidP="00EE1E2E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774D" w14:textId="77777777" w:rsidR="009B2489" w:rsidRPr="009977E6" w:rsidRDefault="009B2489" w:rsidP="00EE1E2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 w:rsidRPr="009977E6">
              <w:rPr>
                <w:b/>
                <w:sz w:val="20"/>
                <w:szCs w:val="20"/>
              </w:rPr>
              <w:t xml:space="preserve">Kontener mobilny z 3 szuflady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A315" w14:textId="77777777" w:rsidR="009B2489" w:rsidRDefault="009B2489" w:rsidP="00EE1E2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3BDC" w14:textId="77777777" w:rsidR="009B2489" w:rsidRDefault="009B2489" w:rsidP="00EE1E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61F5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B139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7C9A8B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41A13C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</w:tr>
      <w:tr w:rsidR="009B2489" w14:paraId="239E1F18" w14:textId="77777777" w:rsidTr="00EE1E2E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31E515" w14:textId="77777777" w:rsidR="009B2489" w:rsidRDefault="009B2489" w:rsidP="00EE1E2E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4FB6" w14:textId="77777777" w:rsidR="009B2489" w:rsidRDefault="009B2489" w:rsidP="00EE1E2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Szafa aktowa ubraniowa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E757" w14:textId="77777777" w:rsidR="009B2489" w:rsidRDefault="009B2489" w:rsidP="00EE1E2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AF93" w14:textId="77777777" w:rsidR="009B2489" w:rsidRDefault="009B2489" w:rsidP="00EE1E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725F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636D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26404A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7D1BBE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</w:tr>
      <w:tr w:rsidR="009B2489" w14:paraId="56EA87FF" w14:textId="77777777" w:rsidTr="00EE1E2E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1B91BF" w14:textId="77777777" w:rsidR="009B2489" w:rsidRDefault="009B2489" w:rsidP="00EE1E2E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FE71" w14:textId="77777777" w:rsidR="009B2489" w:rsidRDefault="009B2489" w:rsidP="00EE1E2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Szafa aktowa otwarta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F56A" w14:textId="77777777" w:rsidR="009B2489" w:rsidRDefault="009B2489" w:rsidP="00EE1E2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BE79" w14:textId="77777777" w:rsidR="009B2489" w:rsidRDefault="009B2489" w:rsidP="00EE1E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EF11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211E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982962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7851E5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</w:tr>
      <w:tr w:rsidR="009B2489" w14:paraId="409F2326" w14:textId="77777777" w:rsidTr="00EE1E2E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701840" w14:textId="77777777" w:rsidR="009B2489" w:rsidRDefault="009B2489" w:rsidP="00EE1E2E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4E8E" w14:textId="77777777" w:rsidR="009B2489" w:rsidRDefault="009B2489" w:rsidP="00EE1E2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Stanowisko dwuosobowe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6871" w14:textId="77777777" w:rsidR="009B2489" w:rsidRDefault="009B2489" w:rsidP="00EE1E2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7C23" w14:textId="77777777" w:rsidR="009B2489" w:rsidRDefault="009B2489" w:rsidP="00EE1E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1052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102D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9F67E2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614BA0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</w:tr>
      <w:tr w:rsidR="009B2489" w14:paraId="7FF7665F" w14:textId="77777777" w:rsidTr="00EE1E2E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144378" w14:textId="77777777" w:rsidR="009B2489" w:rsidRDefault="009B2489" w:rsidP="00EE1E2E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2432" w14:textId="77777777" w:rsidR="009B2489" w:rsidRDefault="009B2489" w:rsidP="00EE1E2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Biurko prostokątne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3E38" w14:textId="77777777" w:rsidR="009B2489" w:rsidRDefault="009B2489" w:rsidP="00EE1E2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E30D" w14:textId="77777777" w:rsidR="009B2489" w:rsidRDefault="009B2489" w:rsidP="00EE1E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5B77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B3E1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969BCD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E3D1E1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</w:tr>
      <w:tr w:rsidR="009B2489" w14:paraId="7D37B24E" w14:textId="77777777" w:rsidTr="00EE1E2E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1F4F36" w14:textId="77777777" w:rsidR="009B2489" w:rsidRDefault="009B2489" w:rsidP="00EE1E2E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9878" w14:textId="77777777" w:rsidR="009B2489" w:rsidRDefault="009B2489" w:rsidP="00EE1E2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Fotel obrotowy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02DE" w14:textId="77777777" w:rsidR="009B2489" w:rsidRDefault="009B2489" w:rsidP="00EE1E2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DF3B" w14:textId="77777777" w:rsidR="009B2489" w:rsidRDefault="009B2489" w:rsidP="00EE1E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B971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0A2E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EC504A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D10EF5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</w:tr>
      <w:tr w:rsidR="009B2489" w14:paraId="02118258" w14:textId="77777777" w:rsidTr="00EE1E2E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04A5A" w14:textId="77777777" w:rsidR="009B2489" w:rsidRDefault="009B2489" w:rsidP="00EE1E2E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57F14DD0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0CB6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4B8E64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A257DD" w14:textId="77777777" w:rsidR="009B2489" w:rsidRDefault="009B2489" w:rsidP="00EE1E2E">
            <w:pPr>
              <w:ind w:right="425"/>
              <w:rPr>
                <w:sz w:val="18"/>
                <w:szCs w:val="18"/>
              </w:rPr>
            </w:pPr>
          </w:p>
        </w:tc>
      </w:tr>
    </w:tbl>
    <w:p w14:paraId="0B320CDA" w14:textId="77777777" w:rsidR="00DE7746" w:rsidRDefault="00DE7746" w:rsidP="00DE7746">
      <w:pPr>
        <w:widowControl w:val="0"/>
        <w:spacing w:line="360" w:lineRule="auto"/>
        <w:ind w:right="1"/>
        <w:jc w:val="both"/>
        <w:rPr>
          <w:b/>
        </w:rPr>
      </w:pPr>
    </w:p>
    <w:p w14:paraId="344F4756" w14:textId="36102ACE" w:rsidR="00DE7746" w:rsidRPr="00F72799" w:rsidRDefault="00DE7746" w:rsidP="00DE7746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</w:t>
      </w:r>
      <w:r w:rsidR="009B2489">
        <w:t xml:space="preserve">dni </w:t>
      </w:r>
      <w:r w:rsidR="009B2489" w:rsidRPr="009B2489">
        <w:rPr>
          <w:i/>
          <w:highlight w:val="yellow"/>
        </w:rPr>
        <w:t xml:space="preserve"> </w:t>
      </w:r>
      <w:r w:rsidR="009B2489" w:rsidRPr="0022732C">
        <w:rPr>
          <w:i/>
          <w:highlight w:val="yellow"/>
        </w:rPr>
        <w:t>(kryterium oceny ofert)</w:t>
      </w:r>
    </w:p>
    <w:p w14:paraId="60707C9E" w14:textId="1E77CC8E" w:rsidR="00DE7746" w:rsidRDefault="00DE7746" w:rsidP="00DE7746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</w:t>
      </w:r>
      <w:r w:rsidR="009B2489">
        <w:t>m-</w:t>
      </w:r>
      <w:proofErr w:type="spellStart"/>
      <w:r w:rsidR="009B2489">
        <w:t>cy</w:t>
      </w:r>
      <w:proofErr w:type="spellEnd"/>
      <w:r>
        <w:t xml:space="preserve">.. </w:t>
      </w:r>
      <w:bookmarkStart w:id="0" w:name="_Hlk66350242"/>
      <w:r w:rsidRPr="0022732C">
        <w:rPr>
          <w:i/>
          <w:highlight w:val="yellow"/>
        </w:rPr>
        <w:t>(kryterium oceny ofert)</w:t>
      </w:r>
      <w:bookmarkEnd w:id="0"/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0742006" w14:textId="77777777" w:rsidR="00DE7746" w:rsidRDefault="00DE7746" w:rsidP="00A01521">
      <w:pPr>
        <w:rPr>
          <w:b/>
          <w:sz w:val="22"/>
          <w:szCs w:val="22"/>
          <w:u w:val="single"/>
        </w:rPr>
      </w:pP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535DE2A7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AB4C27">
        <w:rPr>
          <w:color w:val="000000"/>
          <w:sz w:val="22"/>
          <w:szCs w:val="22"/>
          <w:lang w:eastAsia="ar-SA"/>
        </w:rPr>
        <w:t>wskazany</w:t>
      </w:r>
      <w:bookmarkStart w:id="1" w:name="_GoBack"/>
      <w:bookmarkEnd w:id="1"/>
      <w:r w:rsidR="00AB4C27">
        <w:rPr>
          <w:color w:val="000000"/>
          <w:sz w:val="22"/>
          <w:szCs w:val="22"/>
          <w:lang w:eastAsia="ar-SA"/>
        </w:rPr>
        <w:t xml:space="preserve"> w </w:t>
      </w:r>
      <w:proofErr w:type="spellStart"/>
      <w:r w:rsidR="00AB4C27">
        <w:rPr>
          <w:color w:val="000000"/>
          <w:sz w:val="22"/>
          <w:szCs w:val="22"/>
          <w:lang w:eastAsia="ar-SA"/>
        </w:rPr>
        <w:t>swz</w:t>
      </w:r>
      <w:proofErr w:type="spellEnd"/>
      <w:r w:rsidR="00AB4C27">
        <w:rPr>
          <w:color w:val="000000"/>
          <w:sz w:val="22"/>
          <w:szCs w:val="22"/>
          <w:lang w:eastAsia="ar-SA"/>
        </w:rPr>
        <w:t xml:space="preserve">. 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 w:rsidRPr="00AC49C3"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7AF97313" w14:textId="77777777" w:rsidR="00A01521" w:rsidRPr="00AC49C3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0DFE8589" w14:textId="3670C3F3" w:rsidR="00DE7746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1F1A06BD" w14:textId="66B7988D" w:rsidR="00DE7746" w:rsidRPr="00AC49C3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3E009E9F" w14:textId="77777777" w:rsidR="00411B25" w:rsidRPr="00AC49C3" w:rsidRDefault="00411B25" w:rsidP="00A01521">
      <w:pPr>
        <w:jc w:val="both"/>
        <w:rPr>
          <w:sz w:val="22"/>
          <w:szCs w:val="22"/>
        </w:rPr>
      </w:pPr>
    </w:p>
    <w:p w14:paraId="38D21CD1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Miejscowość, ……………………., dnia …………………………… r.</w:t>
      </w:r>
    </w:p>
    <w:p w14:paraId="6FA85CB5" w14:textId="77777777" w:rsidR="00411B25" w:rsidRPr="00AC49C3" w:rsidRDefault="00411B25" w:rsidP="00A01521">
      <w:pPr>
        <w:jc w:val="both"/>
        <w:rPr>
          <w:sz w:val="22"/>
          <w:szCs w:val="22"/>
        </w:rPr>
      </w:pPr>
    </w:p>
    <w:p w14:paraId="28F98357" w14:textId="77777777" w:rsidR="002036B5" w:rsidRPr="00AC49C3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AC49C3">
        <w:rPr>
          <w:sz w:val="22"/>
          <w:szCs w:val="22"/>
        </w:rPr>
        <w:tab/>
      </w:r>
    </w:p>
    <w:p w14:paraId="0730768D" w14:textId="77777777" w:rsidR="002036B5" w:rsidRPr="00AC49C3" w:rsidRDefault="002036B5" w:rsidP="002036B5">
      <w:pPr>
        <w:jc w:val="center"/>
        <w:rPr>
          <w:b/>
          <w:color w:val="FF0000"/>
          <w:sz w:val="22"/>
          <w:szCs w:val="22"/>
        </w:rPr>
      </w:pPr>
      <w:r w:rsidRPr="00AC49C3">
        <w:rPr>
          <w:b/>
          <w:color w:val="FF0000"/>
          <w:sz w:val="22"/>
          <w:szCs w:val="22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83F0FF" w14:textId="77777777" w:rsidR="00FB13C7" w:rsidRDefault="00FB13C7">
      <w:r>
        <w:separator/>
      </w:r>
    </w:p>
  </w:endnote>
  <w:endnote w:type="continuationSeparator" w:id="0">
    <w:p w14:paraId="0AF821EE" w14:textId="77777777" w:rsidR="00FB13C7" w:rsidRDefault="00FB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83850F" w14:textId="77777777" w:rsidR="00FB13C7" w:rsidRDefault="00FB13C7">
      <w:r>
        <w:separator/>
      </w:r>
    </w:p>
  </w:footnote>
  <w:footnote w:type="continuationSeparator" w:id="0">
    <w:p w14:paraId="00BDBC98" w14:textId="77777777" w:rsidR="00FB13C7" w:rsidRDefault="00FB1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113021"/>
    <w:rsid w:val="00113376"/>
    <w:rsid w:val="00124DD0"/>
    <w:rsid w:val="00130681"/>
    <w:rsid w:val="001312E3"/>
    <w:rsid w:val="00146D48"/>
    <w:rsid w:val="001473D3"/>
    <w:rsid w:val="00163822"/>
    <w:rsid w:val="001915F7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B4C17"/>
    <w:rsid w:val="002C6E15"/>
    <w:rsid w:val="002D3DCB"/>
    <w:rsid w:val="002D7B86"/>
    <w:rsid w:val="002E4BE7"/>
    <w:rsid w:val="0031733C"/>
    <w:rsid w:val="00321538"/>
    <w:rsid w:val="00321CD2"/>
    <w:rsid w:val="003437A2"/>
    <w:rsid w:val="003A1629"/>
    <w:rsid w:val="003A5788"/>
    <w:rsid w:val="003E32D7"/>
    <w:rsid w:val="00406A50"/>
    <w:rsid w:val="00411B25"/>
    <w:rsid w:val="004124D2"/>
    <w:rsid w:val="00420B6C"/>
    <w:rsid w:val="004E4C7F"/>
    <w:rsid w:val="00526126"/>
    <w:rsid w:val="005305D2"/>
    <w:rsid w:val="005540BD"/>
    <w:rsid w:val="005664E4"/>
    <w:rsid w:val="00581B5E"/>
    <w:rsid w:val="00582FD5"/>
    <w:rsid w:val="006108F3"/>
    <w:rsid w:val="00624DA4"/>
    <w:rsid w:val="0064044B"/>
    <w:rsid w:val="006503A9"/>
    <w:rsid w:val="00650D2F"/>
    <w:rsid w:val="00655CFB"/>
    <w:rsid w:val="00673DD3"/>
    <w:rsid w:val="006778B5"/>
    <w:rsid w:val="00684368"/>
    <w:rsid w:val="006907AE"/>
    <w:rsid w:val="006D17FC"/>
    <w:rsid w:val="006E5F6F"/>
    <w:rsid w:val="00716C7C"/>
    <w:rsid w:val="00730EFE"/>
    <w:rsid w:val="00751124"/>
    <w:rsid w:val="007815AB"/>
    <w:rsid w:val="007F3810"/>
    <w:rsid w:val="008065AD"/>
    <w:rsid w:val="00810218"/>
    <w:rsid w:val="008422CC"/>
    <w:rsid w:val="00873E1C"/>
    <w:rsid w:val="00883D81"/>
    <w:rsid w:val="008A1E2B"/>
    <w:rsid w:val="008B57F7"/>
    <w:rsid w:val="008B75FA"/>
    <w:rsid w:val="008D5BF3"/>
    <w:rsid w:val="008D7A6D"/>
    <w:rsid w:val="009031B9"/>
    <w:rsid w:val="0092490C"/>
    <w:rsid w:val="0093446B"/>
    <w:rsid w:val="00945AB6"/>
    <w:rsid w:val="0095021B"/>
    <w:rsid w:val="00965A41"/>
    <w:rsid w:val="00973E29"/>
    <w:rsid w:val="009977E6"/>
    <w:rsid w:val="009B2489"/>
    <w:rsid w:val="009B3D7C"/>
    <w:rsid w:val="009C7FA3"/>
    <w:rsid w:val="00A01521"/>
    <w:rsid w:val="00A70805"/>
    <w:rsid w:val="00AB4C27"/>
    <w:rsid w:val="00AC49C3"/>
    <w:rsid w:val="00AE20E8"/>
    <w:rsid w:val="00B41BC8"/>
    <w:rsid w:val="00B4602A"/>
    <w:rsid w:val="00B62F32"/>
    <w:rsid w:val="00B72947"/>
    <w:rsid w:val="00B87F4A"/>
    <w:rsid w:val="00BB4D7D"/>
    <w:rsid w:val="00BE226E"/>
    <w:rsid w:val="00C02771"/>
    <w:rsid w:val="00C11282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737A"/>
    <w:rsid w:val="00E53EAF"/>
    <w:rsid w:val="00E564F9"/>
    <w:rsid w:val="00E72F7D"/>
    <w:rsid w:val="00E80580"/>
    <w:rsid w:val="00E96AFC"/>
    <w:rsid w:val="00EB4CE1"/>
    <w:rsid w:val="00EB6647"/>
    <w:rsid w:val="00EC7218"/>
    <w:rsid w:val="00EC7AB0"/>
    <w:rsid w:val="00EE0720"/>
    <w:rsid w:val="00EF3EFF"/>
    <w:rsid w:val="00F72799"/>
    <w:rsid w:val="00F75F48"/>
    <w:rsid w:val="00F94EB3"/>
    <w:rsid w:val="00F9687D"/>
    <w:rsid w:val="00FB13C7"/>
    <w:rsid w:val="00FC5187"/>
    <w:rsid w:val="00FC66B8"/>
    <w:rsid w:val="00FF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5442C-759A-455D-AB8C-C9D6307E9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712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3</cp:revision>
  <cp:lastPrinted>2021-02-25T16:07:00Z</cp:lastPrinted>
  <dcterms:created xsi:type="dcterms:W3CDTF">2021-06-24T10:04:00Z</dcterms:created>
  <dcterms:modified xsi:type="dcterms:W3CDTF">2021-06-24T10:24:00Z</dcterms:modified>
</cp:coreProperties>
</file>