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1BAC4" w14:textId="77777777" w:rsidR="008D2AB8" w:rsidRPr="00240E71" w:rsidRDefault="009271B7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3A59ECF7"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9D6D52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1BC4536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EB7EEBF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14F163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213129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0BC2A8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DB76AF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08E3C0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4650BD">
        <w:rPr>
          <w:sz w:val="22"/>
          <w:lang w:val="en-US"/>
        </w:rPr>
        <w:t>……………………………………………………………………………………………..</w:t>
      </w:r>
    </w:p>
    <w:p w14:paraId="2BA18CE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4650BD">
        <w:rPr>
          <w:sz w:val="22"/>
          <w:lang w:val="en-US"/>
        </w:rPr>
        <w:t>…………………………………………………………………………………………….</w:t>
      </w:r>
    </w:p>
    <w:p w14:paraId="6FA7EBE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813247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16BA23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93A9A15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835CE67" w14:textId="77777777" w:rsidR="00A10810" w:rsidRPr="00A10810" w:rsidRDefault="00A10810" w:rsidP="008D2AB8">
      <w:pPr>
        <w:ind w:right="-110"/>
        <w:rPr>
          <w:b/>
        </w:rPr>
      </w:pPr>
      <w:r w:rsidRPr="00A10810">
        <w:rPr>
          <w:b/>
        </w:rPr>
        <w:t>Akademia Górniczo - Hutnicza</w:t>
      </w:r>
    </w:p>
    <w:p w14:paraId="333C16CB" w14:textId="77777777" w:rsidR="00A10810" w:rsidRPr="00A10810" w:rsidRDefault="00A10810" w:rsidP="008D2AB8">
      <w:pPr>
        <w:ind w:right="-110"/>
        <w:rPr>
          <w:b/>
        </w:rPr>
      </w:pPr>
      <w:r w:rsidRPr="00A10810">
        <w:rPr>
          <w:b/>
        </w:rPr>
        <w:t>im. Stanisława Staszica w Krakowie</w:t>
      </w:r>
    </w:p>
    <w:p w14:paraId="23432744" w14:textId="77777777" w:rsidR="008D2AB8" w:rsidRDefault="00A10810" w:rsidP="008D2AB8">
      <w:pPr>
        <w:ind w:right="-110"/>
        <w:rPr>
          <w:b/>
        </w:rPr>
      </w:pPr>
      <w:r w:rsidRPr="00A1081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713E50E2" w14:textId="7D1ED8E5" w:rsidR="008D2AB8" w:rsidRDefault="00A10810" w:rsidP="00681869">
      <w:pPr>
        <w:ind w:right="-110"/>
        <w:rPr>
          <w:b/>
        </w:rPr>
      </w:pPr>
      <w:r w:rsidRPr="00A10810">
        <w:rPr>
          <w:b/>
        </w:rPr>
        <w:t>Al. Mickiewicza</w:t>
      </w:r>
      <w:r w:rsidR="008D2AB8">
        <w:rPr>
          <w:b/>
        </w:rPr>
        <w:t xml:space="preserve"> </w:t>
      </w:r>
      <w:r w:rsidRPr="00A10810">
        <w:rPr>
          <w:b/>
        </w:rPr>
        <w:t>30</w:t>
      </w:r>
      <w:r w:rsidR="004650BD">
        <w:rPr>
          <w:b/>
        </w:rPr>
        <w:t xml:space="preserve">, </w:t>
      </w:r>
      <w:r w:rsidRPr="00A10810">
        <w:rPr>
          <w:b/>
        </w:rPr>
        <w:t>30-059</w:t>
      </w:r>
      <w:r w:rsidR="008D2AB8">
        <w:rPr>
          <w:b/>
        </w:rPr>
        <w:t xml:space="preserve"> </w:t>
      </w:r>
      <w:r w:rsidRPr="00A10810">
        <w:rPr>
          <w:b/>
        </w:rPr>
        <w:t>Kraków</w:t>
      </w:r>
      <w:r w:rsidR="008D2AB8">
        <w:rPr>
          <w:b/>
        </w:rPr>
        <w:t xml:space="preserve">,  </w:t>
      </w:r>
    </w:p>
    <w:p w14:paraId="7EB1D4AD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A10810" w:rsidRPr="00A10810">
        <w:rPr>
          <w:b/>
        </w:rPr>
        <w:t xml:space="preserve">dostawa i montaż mebli laboratoryjnych dla </w:t>
      </w:r>
      <w:proofErr w:type="spellStart"/>
      <w:r w:rsidR="00A10810" w:rsidRPr="00A10810">
        <w:rPr>
          <w:b/>
        </w:rPr>
        <w:t>WEiP</w:t>
      </w:r>
      <w:proofErr w:type="spellEnd"/>
      <w:r w:rsidR="00A10810" w:rsidRPr="00A10810">
        <w:rPr>
          <w:b/>
        </w:rPr>
        <w:t xml:space="preserve"> nr 424 i 413 w paw. A-4 - KC-zp.272-303/21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5"/>
        <w:gridCol w:w="2058"/>
        <w:gridCol w:w="1286"/>
        <w:gridCol w:w="1068"/>
        <w:gridCol w:w="1245"/>
        <w:gridCol w:w="1245"/>
        <w:gridCol w:w="1243"/>
      </w:tblGrid>
      <w:tr w:rsidR="00681869" w14:paraId="4EBBDEBE" w14:textId="77777777" w:rsidTr="00681869">
        <w:trPr>
          <w:trHeight w:val="645"/>
        </w:trPr>
        <w:tc>
          <w:tcPr>
            <w:tcW w:w="5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16F7D9" w14:textId="77777777" w:rsidR="004650BD" w:rsidRDefault="004650BD" w:rsidP="00E34897">
            <w:pPr>
              <w:jc w:val="center"/>
              <w:rPr>
                <w:sz w:val="20"/>
              </w:rPr>
            </w:pPr>
            <w:r>
              <w:rPr>
                <w:sz w:val="20"/>
              </w:rPr>
              <w:t>Numer zadania</w:t>
            </w:r>
          </w:p>
        </w:tc>
        <w:tc>
          <w:tcPr>
            <w:tcW w:w="111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2F4009" w14:textId="77777777" w:rsidR="004650BD" w:rsidRDefault="004650BD" w:rsidP="00E3489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1FB86B05" w14:textId="77777777" w:rsidR="004650BD" w:rsidRDefault="004650BD" w:rsidP="00E3489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0EE58D1" w14:textId="77777777" w:rsidR="004650BD" w:rsidRDefault="004650BD" w:rsidP="00E3489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52D1EDAA" w14:textId="77777777" w:rsidR="004650BD" w:rsidRDefault="004650BD" w:rsidP="00E3489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Model/wyrób własny</w:t>
            </w:r>
          </w:p>
          <w:p w14:paraId="5A978540" w14:textId="77777777" w:rsidR="004650BD" w:rsidRDefault="004650BD" w:rsidP="00E34897">
            <w:pPr>
              <w:jc w:val="center"/>
              <w:rPr>
                <w:b/>
                <w:sz w:val="20"/>
              </w:rPr>
            </w:pPr>
          </w:p>
        </w:tc>
        <w:tc>
          <w:tcPr>
            <w:tcW w:w="58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DFBC2C" w14:textId="77777777" w:rsidR="004650BD" w:rsidRDefault="004650BD" w:rsidP="00E3489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6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F42A83E" w14:textId="77777777" w:rsidR="004650BD" w:rsidRDefault="004650BD" w:rsidP="00E3489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Cena netto</w:t>
            </w:r>
          </w:p>
        </w:tc>
        <w:tc>
          <w:tcPr>
            <w:tcW w:w="6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B3D3E93" w14:textId="77777777" w:rsidR="004650BD" w:rsidRDefault="004650BD" w:rsidP="00E3489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podatku VAT</w:t>
            </w:r>
          </w:p>
        </w:tc>
        <w:tc>
          <w:tcPr>
            <w:tcW w:w="67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796551C" w14:textId="77777777" w:rsidR="004650BD" w:rsidRDefault="004650BD" w:rsidP="00E3489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1D4BE67F" w14:textId="77777777" w:rsidR="004650BD" w:rsidRDefault="004650BD" w:rsidP="00E34897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03D64904" w14:textId="77777777" w:rsidR="004650BD" w:rsidRDefault="004650BD" w:rsidP="00E34897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681869" w14:paraId="73F524D3" w14:textId="77777777" w:rsidTr="00681869">
        <w:trPr>
          <w:trHeight w:val="234"/>
        </w:trPr>
        <w:tc>
          <w:tcPr>
            <w:tcW w:w="578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85CF305" w14:textId="77777777" w:rsidR="004650BD" w:rsidRDefault="004650BD" w:rsidP="00E3489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E3D20B" w14:textId="77777777" w:rsidR="004650BD" w:rsidRDefault="004650BD" w:rsidP="00E3489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FDD7EB" w14:textId="77777777" w:rsidR="004650BD" w:rsidRDefault="004650BD" w:rsidP="00E3489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515019" w14:textId="77777777" w:rsidR="004650BD" w:rsidRDefault="004650BD" w:rsidP="00E3489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97AC77E" w14:textId="77777777" w:rsidR="004650BD" w:rsidRDefault="004650BD" w:rsidP="00E34897">
            <w:pPr>
              <w:jc w:val="center"/>
              <w:rPr>
                <w:b/>
                <w:sz w:val="22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64402B7" w14:textId="77777777" w:rsidR="004650BD" w:rsidRDefault="004650BD" w:rsidP="00E34897">
            <w:pPr>
              <w:jc w:val="center"/>
              <w:rPr>
                <w:b/>
                <w:sz w:val="22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290D6E" w14:textId="77777777" w:rsidR="004650BD" w:rsidRDefault="004650BD" w:rsidP="00E3489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</w:tr>
      <w:tr w:rsidR="00681869" w14:paraId="6337AACD" w14:textId="77777777" w:rsidTr="00681869">
        <w:trPr>
          <w:trHeight w:val="163"/>
        </w:trPr>
        <w:tc>
          <w:tcPr>
            <w:tcW w:w="5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E92BA20" w14:textId="77777777" w:rsidR="004650BD" w:rsidRDefault="004650BD" w:rsidP="00E34897">
            <w:pPr>
              <w:ind w:right="425"/>
              <w:rPr>
                <w:sz w:val="22"/>
              </w:rPr>
            </w:pPr>
          </w:p>
          <w:p w14:paraId="7DFB20AF" w14:textId="77777777" w:rsidR="004650BD" w:rsidRDefault="004650BD" w:rsidP="00E34897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11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21C938" w14:textId="67DF9447" w:rsidR="004650BD" w:rsidRPr="002707E8" w:rsidRDefault="00681869" w:rsidP="00E34897">
            <w:pPr>
              <w:rPr>
                <w:sz w:val="18"/>
                <w:szCs w:val="18"/>
              </w:rPr>
            </w:pPr>
            <w:r>
              <w:rPr>
                <w:sz w:val="22"/>
              </w:rPr>
              <w:t>Stół laboratoryjny przyścienny Z 424/1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93135B1" w14:textId="77777777" w:rsidR="004650BD" w:rsidRDefault="004650BD" w:rsidP="00E34897">
            <w:pPr>
              <w:ind w:right="425"/>
              <w:rPr>
                <w:sz w:val="22"/>
              </w:rPr>
            </w:pPr>
          </w:p>
        </w:tc>
        <w:tc>
          <w:tcPr>
            <w:tcW w:w="58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E5CB06" w14:textId="29119FE8" w:rsidR="004650BD" w:rsidRDefault="00681869" w:rsidP="00E34897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6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DAA8B9B" w14:textId="77777777" w:rsidR="004650BD" w:rsidRDefault="004650BD" w:rsidP="00E34897">
            <w:pPr>
              <w:ind w:right="425"/>
              <w:rPr>
                <w:sz w:val="22"/>
              </w:rPr>
            </w:pPr>
          </w:p>
        </w:tc>
        <w:tc>
          <w:tcPr>
            <w:tcW w:w="6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2BA9ED5" w14:textId="77777777" w:rsidR="004650BD" w:rsidRDefault="004650BD" w:rsidP="00E34897">
            <w:pPr>
              <w:ind w:right="425"/>
              <w:rPr>
                <w:sz w:val="22"/>
              </w:rPr>
            </w:pPr>
          </w:p>
        </w:tc>
        <w:tc>
          <w:tcPr>
            <w:tcW w:w="67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C6C564C" w14:textId="77777777" w:rsidR="004650BD" w:rsidRDefault="004650BD" w:rsidP="00E34897">
            <w:pPr>
              <w:ind w:right="425"/>
              <w:rPr>
                <w:sz w:val="22"/>
              </w:rPr>
            </w:pPr>
          </w:p>
        </w:tc>
      </w:tr>
      <w:tr w:rsidR="00681869" w14:paraId="3F45C8E8" w14:textId="77777777" w:rsidTr="00681869">
        <w:trPr>
          <w:trHeight w:val="163"/>
        </w:trPr>
        <w:tc>
          <w:tcPr>
            <w:tcW w:w="5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65FEC2B" w14:textId="733950FB" w:rsidR="00681869" w:rsidRDefault="00681869" w:rsidP="00E34897">
            <w:pPr>
              <w:ind w:right="425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11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8F4000B" w14:textId="71227A16" w:rsidR="00681869" w:rsidRDefault="00681869" w:rsidP="00E34897">
            <w:pPr>
              <w:rPr>
                <w:sz w:val="22"/>
              </w:rPr>
            </w:pPr>
            <w:r>
              <w:rPr>
                <w:sz w:val="22"/>
              </w:rPr>
              <w:t>Szafka pod dygestorium Z 424/2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3B27859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58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0BF9358" w14:textId="768F43A1" w:rsidR="00681869" w:rsidRDefault="00681869" w:rsidP="00E34897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6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0848CD6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6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81B9693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67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56C8561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</w:tr>
      <w:tr w:rsidR="00681869" w14:paraId="545F8FF0" w14:textId="77777777" w:rsidTr="00681869">
        <w:trPr>
          <w:trHeight w:val="163"/>
        </w:trPr>
        <w:tc>
          <w:tcPr>
            <w:tcW w:w="5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6FF895A" w14:textId="608B3C06" w:rsidR="00681869" w:rsidRDefault="00681869" w:rsidP="00E34897">
            <w:pPr>
              <w:ind w:right="425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111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445000A" w14:textId="6121962E" w:rsidR="00681869" w:rsidRDefault="00681869" w:rsidP="00E34897">
            <w:pPr>
              <w:rPr>
                <w:sz w:val="22"/>
              </w:rPr>
            </w:pPr>
            <w:r>
              <w:rPr>
                <w:sz w:val="22"/>
              </w:rPr>
              <w:t>Stół laboratoryjny przyścienny z nadstawką Z 424/3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61F37E8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58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6B08291" w14:textId="0D3C4EDD" w:rsidR="00681869" w:rsidRDefault="00681869" w:rsidP="00E34897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6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C8DD2DD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6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7DF2821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67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713242D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</w:tr>
      <w:tr w:rsidR="00681869" w14:paraId="200C8C57" w14:textId="77777777" w:rsidTr="00681869">
        <w:trPr>
          <w:trHeight w:val="163"/>
        </w:trPr>
        <w:tc>
          <w:tcPr>
            <w:tcW w:w="5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C701ECC" w14:textId="1C70AC91" w:rsidR="00681869" w:rsidRDefault="00681869" w:rsidP="00E34897">
            <w:pPr>
              <w:ind w:right="425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111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45A3C4B" w14:textId="22135919" w:rsidR="00681869" w:rsidRDefault="00681869" w:rsidP="00E34897">
            <w:pPr>
              <w:rPr>
                <w:sz w:val="22"/>
              </w:rPr>
            </w:pPr>
            <w:r>
              <w:rPr>
                <w:sz w:val="22"/>
              </w:rPr>
              <w:t>Regał laboratoryjny Z 424/4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4C7EE52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58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50EC144" w14:textId="4F83C57E" w:rsidR="00681869" w:rsidRDefault="00681869" w:rsidP="00E34897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6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21922C0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6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956D971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67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3E0BF02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</w:tr>
      <w:tr w:rsidR="00681869" w14:paraId="2ADDFCF4" w14:textId="77777777" w:rsidTr="00681869">
        <w:trPr>
          <w:trHeight w:val="163"/>
        </w:trPr>
        <w:tc>
          <w:tcPr>
            <w:tcW w:w="5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460762C" w14:textId="5B4DEB99" w:rsidR="00681869" w:rsidRDefault="00681869" w:rsidP="00E34897">
            <w:pPr>
              <w:ind w:right="425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111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3A22D5B" w14:textId="64ABFEC9" w:rsidR="00681869" w:rsidRDefault="00681869" w:rsidP="00E34897">
            <w:pPr>
              <w:rPr>
                <w:sz w:val="22"/>
              </w:rPr>
            </w:pPr>
            <w:r>
              <w:rPr>
                <w:sz w:val="22"/>
              </w:rPr>
              <w:t>Stół laboratoryjny przyścienny 413/1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FB2DED1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58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C1ABAD6" w14:textId="6004B2C4" w:rsidR="00681869" w:rsidRDefault="00681869" w:rsidP="00E34897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6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87E8574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6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8D26138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67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9E89662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</w:tr>
      <w:tr w:rsidR="00681869" w14:paraId="2378B141" w14:textId="77777777" w:rsidTr="00681869">
        <w:trPr>
          <w:trHeight w:val="163"/>
        </w:trPr>
        <w:tc>
          <w:tcPr>
            <w:tcW w:w="5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6334842" w14:textId="355A465A" w:rsidR="00681869" w:rsidRDefault="00681869" w:rsidP="00E34897">
            <w:pPr>
              <w:ind w:right="425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111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867D9FA" w14:textId="658BD952" w:rsidR="00681869" w:rsidRDefault="00681869" w:rsidP="00E34897">
            <w:pPr>
              <w:rPr>
                <w:sz w:val="22"/>
              </w:rPr>
            </w:pPr>
            <w:r>
              <w:rPr>
                <w:sz w:val="22"/>
              </w:rPr>
              <w:t>Stół laboratoryjny przyścienny 413/2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3222908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58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08CF03F" w14:textId="2F4AF686" w:rsidR="00681869" w:rsidRDefault="00681869" w:rsidP="00E34897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6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9E980A6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6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DF91907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67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841E846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</w:tr>
      <w:tr w:rsidR="00681869" w14:paraId="34E962FD" w14:textId="77777777" w:rsidTr="00681869">
        <w:trPr>
          <w:trHeight w:val="163"/>
        </w:trPr>
        <w:tc>
          <w:tcPr>
            <w:tcW w:w="5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9913564" w14:textId="7887453F" w:rsidR="00681869" w:rsidRDefault="00681869" w:rsidP="00E34897">
            <w:pPr>
              <w:ind w:right="425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111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2BA2A5A" w14:textId="26387C49" w:rsidR="00681869" w:rsidRDefault="00681869" w:rsidP="00E34897">
            <w:pPr>
              <w:rPr>
                <w:sz w:val="22"/>
              </w:rPr>
            </w:pPr>
            <w:r>
              <w:rPr>
                <w:sz w:val="22"/>
              </w:rPr>
              <w:t>Szafka z otworem na zlew Z 413/3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AF77D30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58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38A60A4" w14:textId="69E04D0A" w:rsidR="00681869" w:rsidRDefault="00681869" w:rsidP="00E34897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6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EAA7B5A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6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D4AE445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67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D23E3DE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</w:tr>
      <w:tr w:rsidR="00681869" w14:paraId="745162E0" w14:textId="77777777" w:rsidTr="00681869">
        <w:trPr>
          <w:trHeight w:val="163"/>
        </w:trPr>
        <w:tc>
          <w:tcPr>
            <w:tcW w:w="297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4688F4A" w14:textId="7E33CB97" w:rsidR="00681869" w:rsidRDefault="00681869" w:rsidP="00681869">
            <w:pPr>
              <w:ind w:right="425"/>
              <w:jc w:val="right"/>
              <w:rPr>
                <w:sz w:val="22"/>
              </w:rPr>
            </w:pPr>
            <w:r>
              <w:rPr>
                <w:sz w:val="22"/>
              </w:rPr>
              <w:t>RAZEM:</w:t>
            </w:r>
          </w:p>
        </w:tc>
        <w:tc>
          <w:tcPr>
            <w:tcW w:w="6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9B4EE19" w14:textId="77777777" w:rsidR="00681869" w:rsidRDefault="00681869" w:rsidP="00E34897">
            <w:pPr>
              <w:ind w:right="425"/>
              <w:rPr>
                <w:sz w:val="22"/>
              </w:rPr>
            </w:pPr>
          </w:p>
          <w:p w14:paraId="1A4E05F7" w14:textId="241661DC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6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E47A6C7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67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DD5F629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</w:tr>
    </w:tbl>
    <w:p w14:paraId="0738E451" w14:textId="77777777" w:rsidR="008D2AB8" w:rsidRDefault="008D2AB8" w:rsidP="008D2AB8">
      <w:pPr>
        <w:tabs>
          <w:tab w:val="right" w:pos="9000"/>
        </w:tabs>
      </w:pPr>
    </w:p>
    <w:p w14:paraId="559645D5" w14:textId="387F287B" w:rsidR="008D2AB8" w:rsidRPr="009271B7" w:rsidRDefault="008D2AB8" w:rsidP="009271B7">
      <w:pPr>
        <w:widowControl w:val="0"/>
        <w:ind w:right="1"/>
        <w:jc w:val="both"/>
        <w:rPr>
          <w:b/>
          <w:sz w:val="22"/>
          <w:szCs w:val="22"/>
        </w:rPr>
      </w:pPr>
      <w:r w:rsidRPr="009271B7">
        <w:rPr>
          <w:b/>
          <w:sz w:val="22"/>
          <w:szCs w:val="22"/>
        </w:rPr>
        <w:t xml:space="preserve">Termin realizacji umowy: </w:t>
      </w:r>
      <w:r w:rsidRPr="009271B7">
        <w:rPr>
          <w:sz w:val="22"/>
          <w:szCs w:val="22"/>
        </w:rPr>
        <w:t>…</w:t>
      </w:r>
      <w:r w:rsidR="004650BD" w:rsidRPr="009271B7">
        <w:rPr>
          <w:sz w:val="22"/>
          <w:szCs w:val="22"/>
        </w:rPr>
        <w:t xml:space="preserve">  dni od daty podpisania umowy </w:t>
      </w:r>
      <w:r w:rsidRPr="009271B7">
        <w:rPr>
          <w:i/>
          <w:sz w:val="22"/>
          <w:szCs w:val="22"/>
          <w:highlight w:val="yellow"/>
        </w:rPr>
        <w:t>(kryterium oceny ofert)</w:t>
      </w:r>
    </w:p>
    <w:p w14:paraId="0101DF10" w14:textId="77AB54BD" w:rsidR="008D2AB8" w:rsidRPr="009271B7" w:rsidRDefault="008D2AB8" w:rsidP="009271B7">
      <w:pPr>
        <w:widowControl w:val="0"/>
        <w:ind w:right="1"/>
        <w:jc w:val="both"/>
        <w:rPr>
          <w:b/>
          <w:sz w:val="22"/>
          <w:szCs w:val="22"/>
        </w:rPr>
      </w:pPr>
      <w:r w:rsidRPr="009271B7">
        <w:rPr>
          <w:b/>
          <w:sz w:val="22"/>
          <w:szCs w:val="22"/>
        </w:rPr>
        <w:t>Okres udzielonej gwarancji wynosi:</w:t>
      </w:r>
      <w:r w:rsidRPr="009271B7">
        <w:rPr>
          <w:sz w:val="22"/>
          <w:szCs w:val="22"/>
        </w:rPr>
        <w:t xml:space="preserve"> …………………</w:t>
      </w:r>
      <w:r w:rsidR="00681869" w:rsidRPr="009271B7">
        <w:rPr>
          <w:sz w:val="22"/>
          <w:szCs w:val="22"/>
        </w:rPr>
        <w:t>miesięcy</w:t>
      </w:r>
      <w:r w:rsidRPr="009271B7">
        <w:rPr>
          <w:sz w:val="22"/>
          <w:szCs w:val="22"/>
        </w:rPr>
        <w:t>(</w:t>
      </w:r>
      <w:r w:rsidRPr="009271B7">
        <w:rPr>
          <w:i/>
          <w:sz w:val="22"/>
          <w:szCs w:val="22"/>
          <w:highlight w:val="yellow"/>
        </w:rPr>
        <w:t>kryterium oceny ofert)</w:t>
      </w:r>
    </w:p>
    <w:p w14:paraId="3FD724C1" w14:textId="1D8CC7A6" w:rsidR="008D2AB8" w:rsidRPr="009271B7" w:rsidRDefault="00681869" w:rsidP="009271B7">
      <w:pPr>
        <w:tabs>
          <w:tab w:val="left" w:pos="426"/>
        </w:tabs>
        <w:jc w:val="both"/>
        <w:rPr>
          <w:b/>
          <w:sz w:val="22"/>
          <w:szCs w:val="22"/>
        </w:rPr>
      </w:pPr>
      <w:r w:rsidRPr="009271B7">
        <w:rPr>
          <w:sz w:val="22"/>
          <w:szCs w:val="22"/>
        </w:rPr>
        <w:t>Oś</w:t>
      </w:r>
      <w:r w:rsidR="008D2AB8" w:rsidRPr="009271B7">
        <w:rPr>
          <w:sz w:val="22"/>
          <w:szCs w:val="22"/>
        </w:rPr>
        <w:t xml:space="preserve">wiadczamy, że zgodnie z ustawą z dnia </w:t>
      </w:r>
      <w:r w:rsidR="00A0022B" w:rsidRPr="009271B7">
        <w:rPr>
          <w:sz w:val="22"/>
          <w:szCs w:val="22"/>
        </w:rPr>
        <w:t>6 marca 2018 r</w:t>
      </w:r>
      <w:r w:rsidR="008D2AB8" w:rsidRPr="009271B7">
        <w:rPr>
          <w:sz w:val="22"/>
          <w:szCs w:val="22"/>
        </w:rPr>
        <w:t>.</w:t>
      </w:r>
      <w:r w:rsidR="00A0022B" w:rsidRPr="009271B7">
        <w:rPr>
          <w:sz w:val="22"/>
          <w:szCs w:val="22"/>
        </w:rPr>
        <w:t xml:space="preserve"> Prawo przedsiębiorców, </w:t>
      </w:r>
      <w:r w:rsidR="008D2AB8" w:rsidRPr="009271B7">
        <w:rPr>
          <w:sz w:val="22"/>
          <w:szCs w:val="22"/>
        </w:rPr>
        <w:t>należymy do małych lub średnich przedsiębiorców:</w:t>
      </w:r>
      <w:r w:rsidR="008D2AB8" w:rsidRPr="009271B7">
        <w:rPr>
          <w:b/>
          <w:sz w:val="22"/>
          <w:szCs w:val="22"/>
        </w:rPr>
        <w:t xml:space="preserve"> TAK/NIE</w:t>
      </w:r>
    </w:p>
    <w:p w14:paraId="12BFD22B" w14:textId="77777777" w:rsidR="00681869" w:rsidRPr="009271B7" w:rsidRDefault="00681869" w:rsidP="009271B7">
      <w:pPr>
        <w:tabs>
          <w:tab w:val="left" w:pos="426"/>
        </w:tabs>
        <w:jc w:val="both"/>
        <w:rPr>
          <w:sz w:val="22"/>
          <w:szCs w:val="22"/>
        </w:rPr>
      </w:pPr>
      <w:r w:rsidRPr="009271B7">
        <w:rPr>
          <w:b/>
          <w:sz w:val="22"/>
          <w:szCs w:val="22"/>
        </w:rPr>
        <w:t xml:space="preserve">Termin płatności: </w:t>
      </w:r>
      <w:r w:rsidRPr="009271B7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3EE69DA" w14:textId="77777777" w:rsidR="00681869" w:rsidRDefault="00681869" w:rsidP="00681869">
      <w:pPr>
        <w:jc w:val="both"/>
        <w:rPr>
          <w:sz w:val="18"/>
          <w:szCs w:val="18"/>
        </w:rPr>
      </w:pPr>
    </w:p>
    <w:p w14:paraId="4C5FACCE" w14:textId="77777777" w:rsidR="00681869" w:rsidRDefault="00681869" w:rsidP="0068186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0D754829" w14:textId="77777777" w:rsidR="00681869" w:rsidRDefault="00681869" w:rsidP="0068186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75E00E5" w14:textId="77777777" w:rsidR="00681869" w:rsidRDefault="00681869" w:rsidP="0068186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24B0A6E1" w14:textId="77777777" w:rsidR="00681869" w:rsidRDefault="00681869" w:rsidP="0068186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7FEB8D7" w14:textId="77777777" w:rsidR="00681869" w:rsidRDefault="00681869" w:rsidP="0068186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205E54C" w14:textId="77777777" w:rsidR="00681869" w:rsidRDefault="00681869" w:rsidP="0068186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3A829A" w14:textId="77777777" w:rsidR="00681869" w:rsidRDefault="00681869" w:rsidP="0068186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81869" w14:paraId="302EF74E" w14:textId="77777777" w:rsidTr="0068186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B140A9" w14:textId="77777777" w:rsidR="00681869" w:rsidRDefault="0068186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0A70C2" w14:textId="77777777" w:rsidR="00681869" w:rsidRDefault="0068186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64948263" w14:textId="77777777" w:rsidR="00681869" w:rsidRDefault="0068186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5B0DD8" w14:textId="77777777" w:rsidR="00681869" w:rsidRDefault="0068186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681869" w14:paraId="256166B7" w14:textId="77777777" w:rsidTr="0068186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22B07" w14:textId="77777777" w:rsidR="00681869" w:rsidRDefault="0068186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C96E27" w14:textId="77777777" w:rsidR="00681869" w:rsidRDefault="0068186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93BA5E" w14:textId="77777777" w:rsidR="00681869" w:rsidRDefault="0068186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681869" w14:paraId="69A9FEEF" w14:textId="77777777" w:rsidTr="0068186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E47A9" w14:textId="77777777" w:rsidR="00681869" w:rsidRDefault="0068186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FD551" w14:textId="77777777" w:rsidR="00681869" w:rsidRDefault="0068186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763BD" w14:textId="77777777" w:rsidR="00681869" w:rsidRDefault="0068186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9A5F649" w14:textId="77777777" w:rsidR="00681869" w:rsidRDefault="00681869" w:rsidP="0068186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EE611BB" w14:textId="77777777" w:rsidR="00681869" w:rsidRDefault="00681869" w:rsidP="00681869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4B430A26" w14:textId="77777777" w:rsidR="00681869" w:rsidRDefault="00681869" w:rsidP="0068186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65E93E20" w14:textId="77777777" w:rsidR="00681869" w:rsidRDefault="00681869" w:rsidP="0068186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40014829" w14:textId="77777777" w:rsidR="00681869" w:rsidRDefault="00681869" w:rsidP="0068186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C3A3460" w14:textId="77777777" w:rsidR="00681869" w:rsidRDefault="00681869" w:rsidP="0068186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FF7F46F" w14:textId="77777777" w:rsidR="00681869" w:rsidRDefault="00681869" w:rsidP="0068186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6690A95" w14:textId="77777777" w:rsidR="00681869" w:rsidRDefault="00681869" w:rsidP="0068186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6C7E22E" w14:textId="77777777" w:rsidR="00681869" w:rsidRDefault="00681869" w:rsidP="006818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D3CAF58" w14:textId="77777777" w:rsidR="00681869" w:rsidRDefault="00681869" w:rsidP="006818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C1F7205" w14:textId="77777777" w:rsidR="00681869" w:rsidRDefault="00681869" w:rsidP="006818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D662CB8" w14:textId="77777777" w:rsidR="00681869" w:rsidRDefault="00681869" w:rsidP="006818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3CE4EE9" w14:textId="77777777" w:rsidR="00681869" w:rsidRDefault="00681869" w:rsidP="006818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CB5FFBC" w14:textId="77777777" w:rsidR="00681869" w:rsidRDefault="00681869" w:rsidP="00681869">
      <w:pPr>
        <w:jc w:val="both"/>
        <w:rPr>
          <w:sz w:val="22"/>
          <w:szCs w:val="22"/>
        </w:rPr>
      </w:pPr>
    </w:p>
    <w:p w14:paraId="2D20A6E4" w14:textId="77777777" w:rsidR="00681869" w:rsidRDefault="00681869" w:rsidP="00681869">
      <w:pPr>
        <w:jc w:val="right"/>
        <w:rPr>
          <w:sz w:val="20"/>
          <w:szCs w:val="20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p w14:paraId="07574760" w14:textId="77777777" w:rsidR="00FE545C" w:rsidRDefault="00FE545C" w:rsidP="00681869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62FD3" w14:textId="77777777" w:rsidR="00407C86" w:rsidRDefault="00407C86">
      <w:r>
        <w:separator/>
      </w:r>
    </w:p>
  </w:endnote>
  <w:endnote w:type="continuationSeparator" w:id="0">
    <w:p w14:paraId="695822DE" w14:textId="77777777" w:rsidR="00407C86" w:rsidRDefault="0040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F5179" w14:textId="77777777" w:rsidR="00A10810" w:rsidRDefault="00A108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93B4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C6D17" w14:textId="77777777" w:rsidR="00A10810" w:rsidRDefault="00A108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E49753" w14:textId="77777777" w:rsidR="00407C86" w:rsidRDefault="00407C86">
      <w:r>
        <w:separator/>
      </w:r>
    </w:p>
  </w:footnote>
  <w:footnote w:type="continuationSeparator" w:id="0">
    <w:p w14:paraId="265F81CA" w14:textId="77777777" w:rsidR="00407C86" w:rsidRDefault="0040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19B4E" w14:textId="77777777" w:rsidR="00A10810" w:rsidRDefault="00A108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A4F7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60F41" w14:textId="77777777" w:rsidR="00A10810" w:rsidRDefault="00A108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7C86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07C86"/>
    <w:rsid w:val="004650B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1869"/>
    <w:rsid w:val="007748F0"/>
    <w:rsid w:val="007A4321"/>
    <w:rsid w:val="00833933"/>
    <w:rsid w:val="00853083"/>
    <w:rsid w:val="008B2F0C"/>
    <w:rsid w:val="008B4928"/>
    <w:rsid w:val="008D2AB8"/>
    <w:rsid w:val="008F1C66"/>
    <w:rsid w:val="009271B7"/>
    <w:rsid w:val="00970FE4"/>
    <w:rsid w:val="00A0022B"/>
    <w:rsid w:val="00A10810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390A3BF"/>
  <w15:chartTrackingRefBased/>
  <w15:docId w15:val="{EA17F6BB-9B1F-4C19-A41D-F7F3F90C2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00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523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2021-06-18T12:38:00Z</dcterms:created>
  <dcterms:modified xsi:type="dcterms:W3CDTF">2021-06-25T09:16:00Z</dcterms:modified>
</cp:coreProperties>
</file>