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96D13" w14:textId="530BA8CB" w:rsidR="008C3F98" w:rsidRDefault="008C3F98" w:rsidP="008C3F9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KC-zp.272-9</w:t>
      </w:r>
      <w:r w:rsidR="00657E0B">
        <w:rPr>
          <w:b/>
          <w:sz w:val="24"/>
        </w:rPr>
        <w:t>8</w:t>
      </w:r>
      <w:r>
        <w:rPr>
          <w:b/>
          <w:sz w:val="24"/>
        </w:rPr>
        <w:t>/21</w:t>
      </w:r>
    </w:p>
    <w:p w14:paraId="0E9A4587" w14:textId="77777777" w:rsidR="008C3F98" w:rsidRDefault="008C3F98" w:rsidP="008C3F98">
      <w:pPr>
        <w:pStyle w:val="Nagwek3"/>
        <w:ind w:left="0"/>
        <w:jc w:val="left"/>
        <w:rPr>
          <w:sz w:val="28"/>
        </w:rPr>
      </w:pPr>
    </w:p>
    <w:p w14:paraId="4F69F46E" w14:textId="77777777" w:rsidR="008C3F98" w:rsidRDefault="008C3F98" w:rsidP="008C3F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ED2F621" w14:textId="77777777" w:rsidR="008C3F98" w:rsidRDefault="008C3F98" w:rsidP="008C3F98">
      <w:pPr>
        <w:jc w:val="center"/>
        <w:rPr>
          <w:b/>
          <w:sz w:val="28"/>
          <w:szCs w:val="28"/>
        </w:rPr>
      </w:pPr>
    </w:p>
    <w:p w14:paraId="6E39257B" w14:textId="77777777" w:rsidR="008C3F98" w:rsidRDefault="008C3F98" w:rsidP="008C3F9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15FC331" w14:textId="77777777" w:rsidR="008C3F98" w:rsidRDefault="008C3F98" w:rsidP="008C3F9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1CFEAAA" w14:textId="77777777" w:rsidR="008C3F98" w:rsidRDefault="008C3F98" w:rsidP="008C3F9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06A80FB" w14:textId="77777777" w:rsidR="008C3F98" w:rsidRPr="008C3F98" w:rsidRDefault="008C3F98" w:rsidP="008C3F98">
      <w:pPr>
        <w:pStyle w:val="Tekstpodstawowywcity"/>
        <w:spacing w:line="360" w:lineRule="auto"/>
        <w:ind w:firstLine="0"/>
        <w:rPr>
          <w:rFonts w:asciiTheme="minorHAnsi" w:hAnsiTheme="minorHAnsi" w:cstheme="minorHAnsi"/>
          <w:b/>
          <w:bCs/>
          <w:sz w:val="22"/>
        </w:rPr>
      </w:pPr>
      <w:r w:rsidRPr="008C3F98">
        <w:rPr>
          <w:rFonts w:asciiTheme="minorHAnsi" w:hAnsiTheme="minorHAnsi" w:cstheme="minorHAnsi"/>
          <w:sz w:val="22"/>
        </w:rPr>
        <w:t xml:space="preserve">Na potrzeby postępowania o udzielenie zamówienia publicznego prowadzonym </w:t>
      </w:r>
      <w:r w:rsidRPr="008C3F98">
        <w:rPr>
          <w:rFonts w:asciiTheme="minorHAnsi" w:hAnsiTheme="minorHAnsi" w:cstheme="minorHAnsi"/>
          <w:b/>
          <w:bCs/>
          <w:sz w:val="22"/>
        </w:rPr>
        <w:t>w trybie przetargu nieograniczonego na:</w:t>
      </w:r>
    </w:p>
    <w:p w14:paraId="20E2F587" w14:textId="2A03B8C9" w:rsidR="008C3F98" w:rsidRPr="008C3F98" w:rsidRDefault="00657E0B" w:rsidP="008C3F9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Theme="minorHAnsi" w:hAnsiTheme="minorHAnsi" w:cstheme="minorHAnsi"/>
        </w:rPr>
      </w:pPr>
      <w:r w:rsidRPr="00657E0B">
        <w:rPr>
          <w:rFonts w:cs="Calibri"/>
          <w:b/>
        </w:rPr>
        <w:t>Dostaw</w:t>
      </w:r>
      <w:r>
        <w:rPr>
          <w:rFonts w:cs="Calibri"/>
          <w:b/>
        </w:rPr>
        <w:t>ę</w:t>
      </w:r>
      <w:r w:rsidRPr="00657E0B">
        <w:rPr>
          <w:rFonts w:cs="Calibri"/>
          <w:b/>
        </w:rPr>
        <w:t xml:space="preserve"> 3 szt. serwera obliczeniowego GPU, 1 szt. serwera obliczeniowego CPU oraz 1 szt. przełącznika sieciowego (</w:t>
      </w:r>
      <w:proofErr w:type="spellStart"/>
      <w:r w:rsidRPr="00657E0B">
        <w:rPr>
          <w:rFonts w:cs="Calibri"/>
          <w:b/>
        </w:rPr>
        <w:t>switcha</w:t>
      </w:r>
      <w:proofErr w:type="spellEnd"/>
      <w:r w:rsidRPr="00657E0B">
        <w:rPr>
          <w:rFonts w:cs="Calibri"/>
          <w:b/>
        </w:rPr>
        <w:t xml:space="preserve">) w ramach rozbudowy istniejącej infrastruktury informatycznej </w:t>
      </w:r>
      <w:proofErr w:type="spellStart"/>
      <w:r w:rsidRPr="00657E0B">
        <w:rPr>
          <w:rFonts w:cs="Calibri"/>
          <w:b/>
        </w:rPr>
        <w:t>WWNiG</w:t>
      </w:r>
      <w:proofErr w:type="spellEnd"/>
      <w:r w:rsidR="008C3F98" w:rsidRPr="008C3F98">
        <w:rPr>
          <w:rFonts w:asciiTheme="minorHAnsi" w:hAnsiTheme="minorHAnsi" w:cstheme="minorHAnsi"/>
          <w:b/>
        </w:rPr>
        <w:t>- KC-zp.272-9</w:t>
      </w:r>
      <w:r w:rsidR="008C3F98">
        <w:rPr>
          <w:rFonts w:asciiTheme="minorHAnsi" w:hAnsiTheme="minorHAnsi" w:cstheme="minorHAnsi"/>
          <w:b/>
        </w:rPr>
        <w:t>8</w:t>
      </w:r>
      <w:r w:rsidR="008C3F98" w:rsidRPr="008C3F98">
        <w:rPr>
          <w:rFonts w:asciiTheme="minorHAnsi" w:hAnsiTheme="minorHAnsi" w:cstheme="minorHAnsi"/>
          <w:b/>
        </w:rPr>
        <w:t>/21</w:t>
      </w:r>
      <w:r w:rsidR="008C3F98" w:rsidRPr="008C3F98">
        <w:rPr>
          <w:rFonts w:asciiTheme="minorHAnsi" w:hAnsiTheme="minorHAnsi" w:cstheme="minorHAnsi"/>
          <w:b/>
          <w:bCs/>
          <w:iCs/>
        </w:rPr>
        <w:t xml:space="preserve">, </w:t>
      </w:r>
      <w:r w:rsidR="008C3F98" w:rsidRPr="008C3F98">
        <w:rPr>
          <w:rFonts w:asciiTheme="minorHAnsi" w:hAnsiTheme="minorHAnsi" w:cstheme="minorHAnsi"/>
        </w:rPr>
        <w:t xml:space="preserve">prowadzonego przez Akademię Górniczo-Hutniczą w Krakowie, </w:t>
      </w:r>
    </w:p>
    <w:p w14:paraId="3DF1F570" w14:textId="77777777" w:rsidR="008C3F98" w:rsidRPr="008C3F98" w:rsidRDefault="008C3F98" w:rsidP="008C3F98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  <w:b/>
          <w:bCs/>
          <w:iCs/>
        </w:rPr>
      </w:pPr>
      <w:r w:rsidRPr="008C3F98">
        <w:rPr>
          <w:rFonts w:asciiTheme="minorHAnsi" w:hAnsiTheme="minorHAnsi" w:cstheme="minorHAnsi"/>
          <w:b/>
          <w:bCs/>
        </w:rPr>
        <w:t>składam oświadczenie o w zakresie</w:t>
      </w:r>
      <w:r w:rsidRPr="008C3F98">
        <w:rPr>
          <w:rFonts w:asciiTheme="minorHAnsi" w:hAnsiTheme="minorHAnsi" w:cstheme="minorHAnsi"/>
        </w:rPr>
        <w:t xml:space="preserve"> </w:t>
      </w:r>
      <w:r w:rsidRPr="008C3F98">
        <w:rPr>
          <w:rFonts w:asciiTheme="minorHAnsi" w:hAnsiTheme="minorHAnsi" w:cstheme="minorHAnsi"/>
          <w:b/>
          <w:bCs/>
        </w:rPr>
        <w:t>art. 108 ust. 1 pkt 5)</w:t>
      </w:r>
      <w:r w:rsidRPr="008C3F98">
        <w:rPr>
          <w:rFonts w:asciiTheme="minorHAnsi" w:hAnsiTheme="minorHAnsi" w:cstheme="minorHAnsi"/>
        </w:rPr>
        <w:t xml:space="preserve">  ustawy z dnia 11 września 2019 roku - Prawo zamówień publicznych (</w:t>
      </w:r>
      <w:proofErr w:type="spellStart"/>
      <w:r w:rsidRPr="008C3F98">
        <w:rPr>
          <w:rFonts w:asciiTheme="minorHAnsi" w:hAnsiTheme="minorHAnsi" w:cstheme="minorHAnsi"/>
        </w:rPr>
        <w:t>t.j</w:t>
      </w:r>
      <w:proofErr w:type="spellEnd"/>
      <w:r w:rsidRPr="008C3F98">
        <w:rPr>
          <w:rFonts w:asciiTheme="minorHAnsi" w:hAnsiTheme="minorHAnsi" w:cstheme="minorHAnsi"/>
        </w:rPr>
        <w:t xml:space="preserve">. Dz. U. z 2019r. poz. 2019 z </w:t>
      </w:r>
      <w:proofErr w:type="spellStart"/>
      <w:r w:rsidRPr="008C3F98">
        <w:rPr>
          <w:rFonts w:asciiTheme="minorHAnsi" w:hAnsiTheme="minorHAnsi" w:cstheme="minorHAnsi"/>
        </w:rPr>
        <w:t>późn</w:t>
      </w:r>
      <w:proofErr w:type="spellEnd"/>
      <w:r w:rsidRPr="008C3F98">
        <w:rPr>
          <w:rFonts w:asciiTheme="minorHAnsi" w:hAnsiTheme="minorHAnsi" w:cstheme="minorHAnsi"/>
        </w:rPr>
        <w:t xml:space="preserve">. zm.) </w:t>
      </w:r>
      <w:r w:rsidRPr="008C3F98">
        <w:rPr>
          <w:rFonts w:asciiTheme="minorHAnsi" w:hAnsiTheme="minorHAnsi" w:cstheme="minorHAnsi"/>
          <w:b/>
        </w:rPr>
        <w:t>o braku przynależności do tej samej grupy kapitałowej</w:t>
      </w:r>
      <w:r w:rsidRPr="008C3F98">
        <w:rPr>
          <w:rFonts w:asciiTheme="minorHAnsi" w:hAnsiTheme="minorHAnsi" w:cstheme="minorHAnsi"/>
        </w:rPr>
        <w:t xml:space="preserve">, w rozumieniu ustawy z dnia 16.02.2007 r. o ochronie konkurencji i konsumentów, </w:t>
      </w:r>
      <w:r w:rsidRPr="008C3F98">
        <w:rPr>
          <w:rFonts w:asciiTheme="minorHAnsi" w:hAnsiTheme="minorHAnsi" w:cstheme="minorHAnsi"/>
          <w:b/>
        </w:rPr>
        <w:t>z innym wykonawcą, który złożył odrębną ofertę</w:t>
      </w:r>
      <w:r w:rsidRPr="008C3F98">
        <w:rPr>
          <w:rFonts w:asciiTheme="minorHAnsi" w:hAnsiTheme="minorHAnsi" w:cstheme="minorHAnsi"/>
        </w:rPr>
        <w:t xml:space="preserve">, ofertę częściową </w:t>
      </w:r>
      <w:bookmarkStart w:id="0" w:name="_Hlk62574451"/>
      <w:r w:rsidRPr="008C3F98">
        <w:rPr>
          <w:rFonts w:asciiTheme="minorHAnsi" w:hAnsiTheme="minorHAnsi" w:cstheme="minorHAnsi"/>
        </w:rPr>
        <w:t>lub wniosek o dopuszczenie do udziału w postępowaniu</w:t>
      </w:r>
      <w:bookmarkEnd w:id="0"/>
      <w:r w:rsidRPr="008C3F98">
        <w:rPr>
          <w:rFonts w:asciiTheme="minorHAnsi" w:hAnsiTheme="minorHAnsi" w:cstheme="minorHAnsi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661A8C6" w14:textId="77777777" w:rsidR="008C3F98" w:rsidRDefault="008C3F98" w:rsidP="008C3F9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B947AA9" w14:textId="77777777" w:rsidR="008C3F98" w:rsidRDefault="008C3F98" w:rsidP="008C3F9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A329138" w14:textId="77777777" w:rsidR="008C3F98" w:rsidRDefault="008C3F98" w:rsidP="008C3F9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40F9D381" w14:textId="77777777" w:rsidR="008C3F98" w:rsidRDefault="008C3F98" w:rsidP="008C3F9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B33E49D" w14:textId="77777777" w:rsidR="008C3F98" w:rsidRDefault="008C3F98" w:rsidP="008C3F98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0D63254" w14:textId="77777777" w:rsidR="008C3F98" w:rsidRDefault="008C3F98" w:rsidP="008C3F9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4558B71" w14:textId="77777777" w:rsidR="008C3F98" w:rsidRDefault="008C3F98" w:rsidP="008C3F9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C3F98" w14:paraId="45304560" w14:textId="77777777" w:rsidTr="001037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36077" w14:textId="77777777" w:rsidR="008C3F98" w:rsidRDefault="008C3F98" w:rsidP="001037B3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9D14" w14:textId="77777777" w:rsidR="008C3F98" w:rsidRDefault="008C3F98" w:rsidP="001037B3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EFF2D" w14:textId="77777777" w:rsidR="008C3F98" w:rsidRDefault="008C3F98" w:rsidP="001037B3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8C3F98" w14:paraId="07F75B13" w14:textId="77777777" w:rsidTr="001037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6085" w14:textId="77777777" w:rsidR="008C3F98" w:rsidRDefault="008C3F98" w:rsidP="001037B3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B6B0" w14:textId="77777777" w:rsidR="008C3F98" w:rsidRDefault="008C3F98" w:rsidP="001037B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7F1E" w14:textId="77777777" w:rsidR="008C3F98" w:rsidRDefault="008C3F98" w:rsidP="001037B3">
            <w:pPr>
              <w:widowControl w:val="0"/>
              <w:spacing w:line="360" w:lineRule="auto"/>
              <w:jc w:val="both"/>
            </w:pPr>
          </w:p>
        </w:tc>
      </w:tr>
      <w:tr w:rsidR="008C3F98" w14:paraId="785A921D" w14:textId="77777777" w:rsidTr="001037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D8BB8" w14:textId="77777777" w:rsidR="008C3F98" w:rsidRDefault="008C3F98" w:rsidP="001037B3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E4F2" w14:textId="77777777" w:rsidR="008C3F98" w:rsidRDefault="008C3F98" w:rsidP="001037B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B5E3" w14:textId="77777777" w:rsidR="008C3F98" w:rsidRDefault="008C3F98" w:rsidP="001037B3">
            <w:pPr>
              <w:widowControl w:val="0"/>
              <w:spacing w:line="360" w:lineRule="auto"/>
              <w:jc w:val="both"/>
            </w:pPr>
          </w:p>
        </w:tc>
      </w:tr>
      <w:tr w:rsidR="008C3F98" w14:paraId="1BF9FA82" w14:textId="77777777" w:rsidTr="001037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46745" w14:textId="77777777" w:rsidR="008C3F98" w:rsidRDefault="008C3F98" w:rsidP="001037B3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A68B" w14:textId="77777777" w:rsidR="008C3F98" w:rsidRDefault="008C3F98" w:rsidP="001037B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1297" w14:textId="77777777" w:rsidR="008C3F98" w:rsidRDefault="008C3F98" w:rsidP="001037B3">
            <w:pPr>
              <w:widowControl w:val="0"/>
              <w:spacing w:line="360" w:lineRule="auto"/>
              <w:jc w:val="both"/>
            </w:pPr>
          </w:p>
        </w:tc>
      </w:tr>
    </w:tbl>
    <w:p w14:paraId="600C03EC" w14:textId="77777777" w:rsidR="008C3F98" w:rsidRDefault="008C3F98" w:rsidP="008C3F98">
      <w:pPr>
        <w:widowControl w:val="0"/>
        <w:spacing w:line="360" w:lineRule="auto"/>
        <w:jc w:val="both"/>
      </w:pPr>
    </w:p>
    <w:p w14:paraId="47FF6580" w14:textId="77777777" w:rsidR="008C3F98" w:rsidRDefault="008C3F98" w:rsidP="008C3F9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BE5C781" w14:textId="77777777" w:rsidR="008C3F98" w:rsidRDefault="008C3F98" w:rsidP="008C3F9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92357D6" w14:textId="77777777" w:rsidR="008C3F98" w:rsidRDefault="008C3F98" w:rsidP="008C3F9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BED7A84" w14:textId="77777777" w:rsidR="008C3F98" w:rsidRDefault="008C3F98" w:rsidP="008C3F9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082089F" w14:textId="77777777" w:rsidR="008C3F98" w:rsidRDefault="008C3F98" w:rsidP="008C3F9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791A077" w14:textId="77777777" w:rsidR="008C3F98" w:rsidRDefault="008C3F98" w:rsidP="008C3F9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CA8F25B" w14:textId="0E6DD575" w:rsidR="00106AC7" w:rsidRPr="00D165C7" w:rsidRDefault="008C3F98" w:rsidP="00740D38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="00740D38">
        <w:rPr>
          <w:b/>
          <w:color w:val="FF0000"/>
          <w:lang w:eastAsia="zh-CN"/>
        </w:rPr>
        <w:t>.</w:t>
      </w:r>
    </w:p>
    <w:sectPr w:rsidR="00106AC7" w:rsidRPr="00D165C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DA078" w14:textId="77777777" w:rsidR="001665C4" w:rsidRDefault="001665C4">
      <w:r>
        <w:separator/>
      </w:r>
    </w:p>
  </w:endnote>
  <w:endnote w:type="continuationSeparator" w:id="0">
    <w:p w14:paraId="45AFF3A2" w14:textId="77777777" w:rsidR="001665C4" w:rsidRDefault="0016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71BC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B0A9D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B0BF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2462CF0" w14:textId="77777777" w:rsidR="00336EEB" w:rsidRDefault="00740D38" w:rsidP="00336EEB">
    <w:pPr>
      <w:pStyle w:val="Stopka"/>
      <w:tabs>
        <w:tab w:val="clear" w:pos="4536"/>
      </w:tabs>
      <w:jc w:val="center"/>
    </w:pPr>
    <w:r>
      <w:rPr>
        <w:noProof/>
      </w:rPr>
      <w:pict w14:anchorId="50E37601">
        <v:line id="_x0000_s2049" style="position:absolute;left:0;text-align:left;z-index:251657728" from="-3.85pt,8.7pt" to="455.15pt,8.7pt"/>
      </w:pict>
    </w:r>
  </w:p>
  <w:p w14:paraId="3936CDD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8C378" w14:textId="77777777" w:rsidR="003D34D0" w:rsidRDefault="003D34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4F5C8" w14:textId="77777777" w:rsidR="001665C4" w:rsidRDefault="001665C4">
      <w:r>
        <w:separator/>
      </w:r>
    </w:p>
  </w:footnote>
  <w:footnote w:type="continuationSeparator" w:id="0">
    <w:p w14:paraId="2AC6A522" w14:textId="77777777" w:rsidR="001665C4" w:rsidRDefault="00166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FAF42" w14:textId="77777777" w:rsidR="003D34D0" w:rsidRDefault="003D3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CC6CB" w14:textId="77777777" w:rsidR="003D34D0" w:rsidRDefault="003D3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93F2C" w14:textId="77777777" w:rsidR="003D34D0" w:rsidRDefault="003D34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5C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665C4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D34D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57E0B"/>
    <w:rsid w:val="00664D2F"/>
    <w:rsid w:val="00697D36"/>
    <w:rsid w:val="006B51E7"/>
    <w:rsid w:val="006D68D8"/>
    <w:rsid w:val="0070113A"/>
    <w:rsid w:val="00736B31"/>
    <w:rsid w:val="00740D38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C3F98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65C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1487DC"/>
  <w15:chartTrackingRefBased/>
  <w15:docId w15:val="{82449517-4181-4C36-9BB7-4C4E080A6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C3F9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8C3F98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8C3F98"/>
  </w:style>
  <w:style w:type="paragraph" w:styleId="Akapitzlist">
    <w:name w:val="List Paragraph"/>
    <w:basedOn w:val="Normalny"/>
    <w:uiPriority w:val="34"/>
    <w:qFormat/>
    <w:rsid w:val="008C3F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353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2021-04-23T10:08:00Z</cp:lastPrinted>
  <dcterms:created xsi:type="dcterms:W3CDTF">2021-04-23T10:09:00Z</dcterms:created>
  <dcterms:modified xsi:type="dcterms:W3CDTF">2021-06-23T12:42:00Z</dcterms:modified>
</cp:coreProperties>
</file>