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E5D1D" w14:textId="77777777" w:rsidR="00CA2D11" w:rsidRPr="002A16E2" w:rsidRDefault="006D2DF5" w:rsidP="00CA2D11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D70E719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b w:val="0"/>
          <w:sz w:val="22"/>
          <w:szCs w:val="22"/>
        </w:rPr>
        <w:tab/>
      </w:r>
      <w:r w:rsidR="00CA2D11" w:rsidRPr="002A16E2">
        <w:rPr>
          <w:rFonts w:ascii="Times New Roman" w:hAnsi="Times New Roman"/>
          <w:sz w:val="22"/>
          <w:szCs w:val="22"/>
        </w:rPr>
        <w:t>Załącznik nr 1</w:t>
      </w:r>
    </w:p>
    <w:p w14:paraId="3226C966" w14:textId="77777777" w:rsidR="00CA2D11" w:rsidRPr="002A16E2" w:rsidRDefault="00CA2D11" w:rsidP="00CA2D1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50919CF" w14:textId="77777777" w:rsidR="00CA2D11" w:rsidRPr="002A16E2" w:rsidRDefault="00CA2D11" w:rsidP="00CA2D1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92FE62E" w14:textId="77777777" w:rsidR="00CA2D11" w:rsidRPr="002A16E2" w:rsidRDefault="00CA2D11" w:rsidP="00CA2D1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D9E2D3A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83A04F5" w14:textId="77777777" w:rsidR="00CA2D11" w:rsidRPr="00FA50AF" w:rsidRDefault="00CA2D11" w:rsidP="00CA2D1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4DCDA4A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7AEED99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CDDE091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6FD20A5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7DA5174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D739E1E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785A99C" w14:textId="77777777" w:rsidR="00CA2D11" w:rsidRPr="002A16E2" w:rsidRDefault="00CA2D11" w:rsidP="00CA2D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DC88ECD" w14:textId="77777777" w:rsidR="00CA2D11" w:rsidRPr="002A16E2" w:rsidRDefault="00CA2D11" w:rsidP="00CA2D1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21B331A" w14:textId="77777777" w:rsidR="00CA2D11" w:rsidRPr="002A16E2" w:rsidRDefault="00CA2D11" w:rsidP="00CA2D1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8844430" w14:textId="77777777" w:rsidR="00CA2D11" w:rsidRPr="002A16E2" w:rsidRDefault="00CA2D11" w:rsidP="00CA2D1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538B3CF" w14:textId="77777777" w:rsidR="00CA2D11" w:rsidRPr="002A16E2" w:rsidRDefault="00CA2D11" w:rsidP="00CA2D1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B570C41" w14:textId="77777777" w:rsidR="00CA2D11" w:rsidRPr="002A16E2" w:rsidRDefault="00CA2D11" w:rsidP="00CA2D1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57DDD6C" w14:textId="77777777" w:rsidR="00CA2D11" w:rsidRPr="002A16E2" w:rsidRDefault="00CA2D11" w:rsidP="00CA2D1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8A460D5" w14:textId="77777777" w:rsidR="00CA2D11" w:rsidRPr="002A16E2" w:rsidRDefault="00CA2D11" w:rsidP="00CA2D11">
      <w:pPr>
        <w:ind w:firstLine="3969"/>
        <w:rPr>
          <w:b/>
          <w:sz w:val="22"/>
          <w:szCs w:val="22"/>
        </w:rPr>
      </w:pPr>
    </w:p>
    <w:p w14:paraId="5523BB19" w14:textId="4669FA61" w:rsidR="00CA2D11" w:rsidRPr="002A16E2" w:rsidRDefault="00CA2D11" w:rsidP="00CA2D11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21285" w:rsidRPr="00721285">
        <w:rPr>
          <w:b/>
          <w:sz w:val="22"/>
          <w:szCs w:val="22"/>
        </w:rPr>
        <w:t>Dostawa 3 szt. serwera obliczeniowego GPU, 1 szt. serwera obliczeniowego CPU oraz 1 szt. przełącznika sieci</w:t>
      </w:r>
      <w:r w:rsidR="00721285">
        <w:rPr>
          <w:b/>
          <w:sz w:val="22"/>
          <w:szCs w:val="22"/>
        </w:rPr>
        <w:t>ow</w:t>
      </w:r>
      <w:r w:rsidR="00721285" w:rsidRPr="00721285">
        <w:rPr>
          <w:b/>
          <w:sz w:val="22"/>
          <w:szCs w:val="22"/>
        </w:rPr>
        <w:t>ego (</w:t>
      </w:r>
      <w:proofErr w:type="spellStart"/>
      <w:r w:rsidR="00721285" w:rsidRPr="00721285">
        <w:rPr>
          <w:b/>
          <w:sz w:val="22"/>
          <w:szCs w:val="22"/>
        </w:rPr>
        <w:t>switcha</w:t>
      </w:r>
      <w:proofErr w:type="spellEnd"/>
      <w:r w:rsidR="00721285" w:rsidRPr="00721285">
        <w:rPr>
          <w:b/>
          <w:sz w:val="22"/>
          <w:szCs w:val="22"/>
        </w:rPr>
        <w:t xml:space="preserve">) w ramach rozbudowy istniejącej infrastruktury informatycznej </w:t>
      </w:r>
      <w:proofErr w:type="spellStart"/>
      <w:r w:rsidR="00721285" w:rsidRPr="00721285">
        <w:rPr>
          <w:b/>
          <w:sz w:val="22"/>
          <w:szCs w:val="22"/>
        </w:rPr>
        <w:t>WWNiG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9</w:t>
      </w:r>
      <w:r w:rsidR="00721285">
        <w:rPr>
          <w:b/>
          <w:sz w:val="22"/>
          <w:szCs w:val="22"/>
        </w:rPr>
        <w:t>8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 xml:space="preserve">oferuję realizację przedmiotu zamówienia, zgodnie </w:t>
      </w:r>
      <w:r w:rsidR="00721285">
        <w:rPr>
          <w:sz w:val="22"/>
          <w:szCs w:val="22"/>
        </w:rPr>
        <w:br/>
      </w:r>
      <w:r w:rsidRPr="002A16E2">
        <w:rPr>
          <w:sz w:val="22"/>
          <w:szCs w:val="22"/>
        </w:rPr>
        <w:t>z zasadami określonymi w specyfikacji istotnych warunków zamówienia.</w:t>
      </w:r>
    </w:p>
    <w:p w14:paraId="6D27B42F" w14:textId="77777777" w:rsidR="00721285" w:rsidRDefault="00721285" w:rsidP="00CA2D11">
      <w:pPr>
        <w:rPr>
          <w:i/>
          <w:iCs/>
          <w:sz w:val="22"/>
          <w:szCs w:val="22"/>
        </w:rPr>
      </w:pPr>
    </w:p>
    <w:p w14:paraId="702775EE" w14:textId="77777777" w:rsidR="00AF7EB3" w:rsidRDefault="00AF7EB3" w:rsidP="00AF7EB3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2263"/>
        <w:gridCol w:w="1417"/>
        <w:gridCol w:w="851"/>
        <w:gridCol w:w="1276"/>
        <w:gridCol w:w="1134"/>
        <w:gridCol w:w="850"/>
        <w:gridCol w:w="1719"/>
      </w:tblGrid>
      <w:tr w:rsidR="00AF7EB3" w14:paraId="3568D883" w14:textId="77777777" w:rsidTr="00BE51C9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4E41A95" w14:textId="77777777" w:rsidR="00AF7EB3" w:rsidRDefault="00AF7EB3" w:rsidP="00BE51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DC87FE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059E827" w14:textId="77777777" w:rsidR="00AF7EB3" w:rsidRPr="00FD3F61" w:rsidRDefault="00AF7EB3" w:rsidP="00BE51C9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42BE195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79DA8F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C28875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F9BAC3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37E7E8A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C95AB7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5A9C524" w14:textId="77777777" w:rsidR="00AF7EB3" w:rsidRDefault="00AF7EB3" w:rsidP="00BE51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FCEBCB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DEE8C02" w14:textId="77777777" w:rsidR="00AF7EB3" w:rsidRDefault="00AF7EB3" w:rsidP="00BE51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37E0A96" w14:textId="77777777" w:rsidR="00AF7EB3" w:rsidRDefault="00AF7EB3" w:rsidP="00BE51C9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F7EB3" w14:paraId="17502EF8" w14:textId="77777777" w:rsidTr="00BE51C9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14:paraId="1246E007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3" w:type="dxa"/>
            <w:tcBorders>
              <w:bottom w:val="single" w:sz="12" w:space="0" w:color="auto"/>
            </w:tcBorders>
          </w:tcPr>
          <w:p w14:paraId="440D1621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4516C28F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1532C83C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83868EE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71E6914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34B1C5FC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052459" w14:textId="77777777" w:rsidR="00AF7EB3" w:rsidRDefault="00AF7EB3" w:rsidP="00BE5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F7EB3" w:rsidRPr="00C44251" w14:paraId="4BC0FA11" w14:textId="77777777" w:rsidTr="00BE51C9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14:paraId="7A26A241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  <w:p w14:paraId="372B805D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3" w:type="dxa"/>
            <w:tcBorders>
              <w:top w:val="single" w:sz="12" w:space="0" w:color="auto"/>
            </w:tcBorders>
          </w:tcPr>
          <w:p w14:paraId="1AE8473B" w14:textId="77777777" w:rsidR="00AF7EB3" w:rsidRPr="00C902CC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Serwer obliczeniowy GPU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C0154EF" w14:textId="77777777" w:rsidR="00AF7EB3" w:rsidRPr="00855ACF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14:paraId="3A243F00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3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B91A53D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D7CDE84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7A71411F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5DC33ED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AF7EB3" w14:paraId="386D5D36" w14:textId="77777777" w:rsidTr="00BE51C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14:paraId="45463864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  <w:p w14:paraId="31EE227B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3" w:type="dxa"/>
          </w:tcPr>
          <w:p w14:paraId="17AD8D78" w14:textId="77777777" w:rsidR="00AF7EB3" w:rsidRPr="00C902CC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 xml:space="preserve">Serwer obliczeniowy </w:t>
            </w:r>
            <w:r>
              <w:rPr>
                <w:b/>
                <w:sz w:val="16"/>
                <w:szCs w:val="16"/>
              </w:rPr>
              <w:t>CPU</w:t>
            </w:r>
          </w:p>
        </w:tc>
        <w:tc>
          <w:tcPr>
            <w:tcW w:w="1417" w:type="dxa"/>
          </w:tcPr>
          <w:p w14:paraId="781904B0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72D5DACE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11380F3E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2EAD817C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514D4238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1BF245D2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AF7EB3" w14:paraId="2B706EEA" w14:textId="77777777" w:rsidTr="00BE51C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14:paraId="569DA4E0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  <w:p w14:paraId="78CB116B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3" w:type="dxa"/>
          </w:tcPr>
          <w:p w14:paraId="2168333A" w14:textId="77777777" w:rsidR="00AF7EB3" w:rsidRPr="00855ACF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Oprogramowanie do centralnego zarządzania serwerami</w:t>
            </w:r>
          </w:p>
        </w:tc>
        <w:tc>
          <w:tcPr>
            <w:tcW w:w="1417" w:type="dxa"/>
          </w:tcPr>
          <w:p w14:paraId="35820D91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594F30D1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4E10A428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6F767163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2DE8E185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5A207D36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AF7EB3" w14:paraId="7B68D95F" w14:textId="77777777" w:rsidTr="00BE51C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14:paraId="135BC8DF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3" w:type="dxa"/>
          </w:tcPr>
          <w:p w14:paraId="4335DFE3" w14:textId="77777777" w:rsidR="00AF7EB3" w:rsidRPr="005A3F00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Przełącznik (</w:t>
            </w:r>
            <w:proofErr w:type="spellStart"/>
            <w:r w:rsidRPr="00411386">
              <w:rPr>
                <w:b/>
                <w:sz w:val="16"/>
                <w:szCs w:val="16"/>
              </w:rPr>
              <w:t>switch</w:t>
            </w:r>
            <w:proofErr w:type="spellEnd"/>
            <w:r w:rsidRPr="00411386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14:paraId="04DAEF3F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5E18E6F4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7C60F8C7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2F34D7D7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19491C2A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24CA2E8F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AF7EB3" w14:paraId="39AC2F4C" w14:textId="77777777" w:rsidTr="00BE51C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14:paraId="0067FEE9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3" w:type="dxa"/>
          </w:tcPr>
          <w:p w14:paraId="30AAEB9D" w14:textId="77777777" w:rsidR="00AF7EB3" w:rsidRPr="005A3F00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Montaż dostarczonych urządzeń</w:t>
            </w:r>
          </w:p>
        </w:tc>
        <w:tc>
          <w:tcPr>
            <w:tcW w:w="1417" w:type="dxa"/>
          </w:tcPr>
          <w:p w14:paraId="281DBE01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180EF7AB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114023A8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A490E9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18583348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0AB41592" w14:textId="77777777" w:rsidR="00AF7EB3" w:rsidRPr="00411386" w:rsidRDefault="00AF7EB3" w:rsidP="00BE51C9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AF7EB3" w14:paraId="3A676659" w14:textId="77777777" w:rsidTr="00BE51C9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1D9F455D" w14:textId="77777777" w:rsidR="00AF7EB3" w:rsidRPr="00BF11F0" w:rsidRDefault="00AF7EB3" w:rsidP="00BE51C9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0234B098" w14:textId="77777777" w:rsidR="00AF7EB3" w:rsidRDefault="00AF7EB3" w:rsidP="00BE51C9">
            <w:pPr>
              <w:ind w:right="425"/>
              <w:rPr>
                <w:sz w:val="22"/>
              </w:rPr>
            </w:pPr>
          </w:p>
        </w:tc>
      </w:tr>
    </w:tbl>
    <w:p w14:paraId="2BCE47D7" w14:textId="77777777" w:rsidR="00AF7EB3" w:rsidRDefault="00AF7EB3" w:rsidP="00AF7EB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6D5FA" w14:textId="77777777" w:rsidR="00AF7EB3" w:rsidRDefault="00AF7EB3" w:rsidP="00AF7EB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26BAD9D" w14:textId="77777777" w:rsidR="00AF7EB3" w:rsidRDefault="00AF7EB3" w:rsidP="00AF7EB3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14:paraId="07F0390E" w14:textId="77777777" w:rsidR="00AF7EB3" w:rsidRDefault="00AF7EB3" w:rsidP="00AF7EB3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realizacji umowy: do 30 </w:t>
      </w:r>
      <w:r w:rsidRPr="00D87FE0">
        <w:rPr>
          <w:b/>
          <w:sz w:val="22"/>
          <w:szCs w:val="22"/>
        </w:rPr>
        <w:t xml:space="preserve">dni od daty otrzymania pisma potwierdzonego przez </w:t>
      </w:r>
      <w:proofErr w:type="spellStart"/>
      <w:r w:rsidRPr="00D87FE0">
        <w:rPr>
          <w:b/>
          <w:sz w:val="22"/>
          <w:szCs w:val="22"/>
        </w:rPr>
        <w:t>MNiSzW</w:t>
      </w:r>
      <w:proofErr w:type="spellEnd"/>
    </w:p>
    <w:p w14:paraId="25C97979" w14:textId="77777777" w:rsidR="00AF7EB3" w:rsidRDefault="00AF7EB3" w:rsidP="00AF7EB3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36 miesięcy</w:t>
      </w:r>
    </w:p>
    <w:p w14:paraId="3D45D0F4" w14:textId="77777777" w:rsidR="00AF7EB3" w:rsidRDefault="00AF7EB3" w:rsidP="00AF7EB3">
      <w:pPr>
        <w:tabs>
          <w:tab w:val="left" w:pos="426"/>
        </w:tabs>
        <w:jc w:val="both"/>
        <w:rPr>
          <w:sz w:val="22"/>
          <w:szCs w:val="22"/>
        </w:rPr>
      </w:pPr>
    </w:p>
    <w:p w14:paraId="3A6DEABF" w14:textId="7CCECAA4" w:rsidR="00AF7EB3" w:rsidRPr="00D06051" w:rsidRDefault="00AF7EB3" w:rsidP="00AF7EB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D06051">
        <w:rPr>
          <w:b/>
          <w:sz w:val="22"/>
          <w:szCs w:val="22"/>
          <w:u w:val="single"/>
        </w:rPr>
        <w:t>Parametry i funkcjonalności sprzętu stanowiące kryterium oceny ofert zgodnie z pkt 1</w:t>
      </w:r>
      <w:r>
        <w:rPr>
          <w:b/>
          <w:sz w:val="22"/>
          <w:szCs w:val="22"/>
          <w:u w:val="single"/>
        </w:rPr>
        <w:t>2</w:t>
      </w:r>
      <w:r w:rsidRPr="00D06051">
        <w:rPr>
          <w:b/>
          <w:sz w:val="22"/>
          <w:szCs w:val="22"/>
          <w:u w:val="single"/>
        </w:rPr>
        <w:t>.1.2</w:t>
      </w:r>
      <w:r>
        <w:rPr>
          <w:b/>
          <w:sz w:val="22"/>
          <w:szCs w:val="22"/>
          <w:u w:val="single"/>
        </w:rPr>
        <w:t>3</w:t>
      </w:r>
      <w:r w:rsidRPr="00D06051">
        <w:rPr>
          <w:b/>
          <w:sz w:val="22"/>
          <w:szCs w:val="22"/>
          <w:u w:val="single"/>
        </w:rPr>
        <w:t xml:space="preserve"> SWZ:</w:t>
      </w:r>
    </w:p>
    <w:p w14:paraId="25D36D84" w14:textId="77777777" w:rsidR="00AF7EB3" w:rsidRDefault="00AF7EB3" w:rsidP="00AF7EB3">
      <w:pPr>
        <w:tabs>
          <w:tab w:val="left" w:pos="426"/>
        </w:tabs>
        <w:jc w:val="both"/>
        <w:rPr>
          <w:sz w:val="22"/>
          <w:szCs w:val="22"/>
        </w:rPr>
      </w:pPr>
    </w:p>
    <w:p w14:paraId="3B1D2969" w14:textId="77777777" w:rsidR="00AF7EB3" w:rsidRDefault="00AF7EB3" w:rsidP="00AF7EB3">
      <w:pPr>
        <w:tabs>
          <w:tab w:val="left" w:pos="426"/>
        </w:tabs>
        <w:jc w:val="both"/>
      </w:pPr>
      <w:r>
        <w:t xml:space="preserve">Oferujemy </w:t>
      </w:r>
      <w:r w:rsidRPr="009F5D00">
        <w:t xml:space="preserve">możliwość dowolnego przenoszenia komponentów takich jak: dyski SSD/HDD, kości RAM pomiędzy posiadanymi klastrami Apollo r2800 a aktualnie oferowanymi urządzeniami </w:t>
      </w:r>
      <w:r>
        <w:t xml:space="preserve">– </w:t>
      </w:r>
      <w:r w:rsidRPr="00660341">
        <w:rPr>
          <w:b/>
        </w:rPr>
        <w:t>TAK / NIE*</w:t>
      </w:r>
    </w:p>
    <w:p w14:paraId="68CA6D6B" w14:textId="77777777" w:rsidR="00AF7EB3" w:rsidRPr="00660341" w:rsidRDefault="00AF7EB3" w:rsidP="00AF7EB3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14:paraId="38D49EA1" w14:textId="77777777" w:rsidR="00AF7EB3" w:rsidRDefault="00AF7EB3" w:rsidP="00AF7EB3">
      <w:pPr>
        <w:tabs>
          <w:tab w:val="left" w:pos="426"/>
        </w:tabs>
        <w:jc w:val="both"/>
      </w:pPr>
      <w:r>
        <w:br/>
        <w:t xml:space="preserve">Oferujemy </w:t>
      </w:r>
      <w:r w:rsidRPr="009F5D00">
        <w:t xml:space="preserve">możliwość podłączenia do 32 urządzeń 10/25Gb w oferowanej konfiguracji przełącznika </w:t>
      </w:r>
      <w:r>
        <w:t xml:space="preserve">– </w:t>
      </w:r>
      <w:r w:rsidRPr="00660341">
        <w:rPr>
          <w:b/>
        </w:rPr>
        <w:t>TAK / NIE*</w:t>
      </w:r>
    </w:p>
    <w:p w14:paraId="4FD64A86" w14:textId="77777777" w:rsidR="00AF7EB3" w:rsidRPr="00660341" w:rsidRDefault="00AF7EB3" w:rsidP="00AF7EB3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14:paraId="6AF5CDD2" w14:textId="77777777" w:rsidR="00AF7EB3" w:rsidRDefault="00AF7EB3" w:rsidP="00AF7EB3">
      <w:pPr>
        <w:tabs>
          <w:tab w:val="left" w:pos="426"/>
        </w:tabs>
        <w:jc w:val="both"/>
        <w:rPr>
          <w:sz w:val="22"/>
          <w:szCs w:val="22"/>
        </w:rPr>
      </w:pPr>
    </w:p>
    <w:p w14:paraId="72E5D4A4" w14:textId="77777777" w:rsidR="00AF7EB3" w:rsidRDefault="00AF7EB3" w:rsidP="00AF7EB3">
      <w:pPr>
        <w:tabs>
          <w:tab w:val="left" w:pos="426"/>
        </w:tabs>
        <w:jc w:val="both"/>
        <w:rPr>
          <w:sz w:val="22"/>
          <w:szCs w:val="22"/>
        </w:rPr>
      </w:pPr>
    </w:p>
    <w:p w14:paraId="761B9262" w14:textId="77777777" w:rsidR="00AF7EB3" w:rsidRDefault="00AF7EB3" w:rsidP="00AF7EB3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14:paraId="1ACBAEB8" w14:textId="77777777" w:rsidR="00AF7EB3" w:rsidRPr="00660341" w:rsidRDefault="00AF7EB3" w:rsidP="00AF7EB3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14:paraId="12FA78BA" w14:textId="77777777" w:rsidR="00AF7EB3" w:rsidRPr="00F863FD" w:rsidRDefault="00AF7EB3" w:rsidP="00AF7EB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F62DAC" w14:textId="77777777" w:rsidR="00AF7EB3" w:rsidRDefault="00AF7EB3" w:rsidP="00AF7EB3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14:paraId="5842D881" w14:textId="77777777" w:rsidR="00AF7EB3" w:rsidRDefault="00AF7EB3" w:rsidP="00AF7EB3">
      <w:pPr>
        <w:jc w:val="both"/>
        <w:rPr>
          <w:sz w:val="18"/>
          <w:szCs w:val="18"/>
        </w:rPr>
      </w:pPr>
    </w:p>
    <w:p w14:paraId="1778AF79" w14:textId="77777777" w:rsidR="00AF7EB3" w:rsidRDefault="00AF7EB3" w:rsidP="00AF7EB3">
      <w:pPr>
        <w:rPr>
          <w:b/>
          <w:sz w:val="22"/>
          <w:szCs w:val="22"/>
          <w:u w:val="single"/>
        </w:rPr>
      </w:pPr>
    </w:p>
    <w:p w14:paraId="0BF069EF" w14:textId="77777777" w:rsidR="00AF7EB3" w:rsidRDefault="00AF7EB3" w:rsidP="00AF7EB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11CB969" w14:textId="696FBEDB" w:rsidR="00AF7EB3" w:rsidRDefault="00AF7EB3" w:rsidP="00AF7E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90 dni od dnia upływu terminu składania ofert.</w:t>
      </w:r>
    </w:p>
    <w:p w14:paraId="6601C4D6" w14:textId="64C4231A" w:rsidR="00AF7EB3" w:rsidRDefault="00AF7EB3" w:rsidP="00AF7E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14:paraId="538381AC" w14:textId="43E2E8C5" w:rsidR="006D2DF5" w:rsidRPr="006D2DF5" w:rsidRDefault="006D2DF5" w:rsidP="00AF7E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6D2DF5">
        <w:rPr>
          <w:b/>
          <w:bCs/>
          <w:color w:val="000000"/>
          <w:sz w:val="22"/>
          <w:szCs w:val="22"/>
        </w:rPr>
        <w:t>Oświadczamy, że oferowane serwery są</w:t>
      </w:r>
      <w:r w:rsidRPr="006D2DF5">
        <w:rPr>
          <w:b/>
          <w:bCs/>
          <w:color w:val="FF0000"/>
          <w:sz w:val="16"/>
          <w:szCs w:val="16"/>
        </w:rPr>
        <w:t xml:space="preserve"> </w:t>
      </w:r>
      <w:r w:rsidRPr="006D2DF5">
        <w:rPr>
          <w:b/>
          <w:bCs/>
          <w:sz w:val="22"/>
          <w:szCs w:val="22"/>
        </w:rPr>
        <w:t>fabrycznie nowe, wyprodukowane nie wcześniej niż 6 miesięcy przed datą dostarczenia do Zamawiającego i pochodz</w:t>
      </w:r>
      <w:r w:rsidRPr="006D2DF5">
        <w:rPr>
          <w:b/>
          <w:bCs/>
          <w:sz w:val="22"/>
          <w:szCs w:val="22"/>
        </w:rPr>
        <w:t>ą</w:t>
      </w:r>
      <w:r w:rsidRPr="006D2DF5">
        <w:rPr>
          <w:b/>
          <w:bCs/>
          <w:sz w:val="22"/>
          <w:szCs w:val="22"/>
        </w:rPr>
        <w:t xml:space="preserve"> z oficjalnego  autoryzowanego kanału sprzedaży w Europejskim Obszarze Gospodarczym</w:t>
      </w:r>
    </w:p>
    <w:p w14:paraId="6CE941D2" w14:textId="77777777" w:rsidR="00AF7EB3" w:rsidRPr="004D74FB" w:rsidRDefault="00AF7EB3" w:rsidP="00AF7E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4D74FB">
        <w:rPr>
          <w:b/>
          <w:sz w:val="22"/>
          <w:szCs w:val="22"/>
        </w:rPr>
        <w:t>Oświadczamy, iż w przypadku wyboru naszej oferty</w:t>
      </w:r>
      <w:r w:rsidRPr="004D74FB">
        <w:rPr>
          <w:b/>
        </w:rPr>
        <w:t xml:space="preserve">  dostarczymy wraz z urządzeniami oświadczenie przedstawiciela producenta potwierdzające ważność uprawnień gwarancyjnych dla zaoferowanego sprzętu.</w:t>
      </w:r>
    </w:p>
    <w:p w14:paraId="4B8F0DB3" w14:textId="77777777" w:rsidR="00AF7EB3" w:rsidRPr="004D74FB" w:rsidRDefault="00AF7EB3" w:rsidP="00AF7E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4D74FB">
        <w:rPr>
          <w:b/>
          <w:color w:val="000000"/>
          <w:sz w:val="22"/>
          <w:szCs w:val="22"/>
        </w:rPr>
        <w:t>Oświadczamy, że serwis gwarancyjny na zaoferowany przez nas sprzęt będzie realizowany przez producenta lub autoryzowanego partnera serwisowego producenta.</w:t>
      </w:r>
    </w:p>
    <w:p w14:paraId="4A0D61F8" w14:textId="6541D5D7" w:rsidR="00AF7EB3" w:rsidRDefault="00AF7EB3" w:rsidP="00AF7E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serwery i przełącznik sieciowy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7E744E0B" w14:textId="7CFCDE92" w:rsidR="00AF7EB3" w:rsidRDefault="00AF7EB3" w:rsidP="00AF7EB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>serwery i przełącznik sieciowy</w:t>
      </w:r>
      <w:r w:rsidRPr="00DD3698">
        <w:rPr>
          <w:color w:val="000000"/>
          <w:sz w:val="22"/>
          <w:szCs w:val="22"/>
          <w:lang w:eastAsia="ar-SA"/>
        </w:rPr>
        <w:t xml:space="preserve"> są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4EE2EBDD" w14:textId="77777777" w:rsidR="00AF7EB3" w:rsidRDefault="00AF7EB3" w:rsidP="00AF7E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7F5E77" w14:textId="77777777" w:rsidR="00AF7EB3" w:rsidRDefault="00AF7EB3" w:rsidP="00AF7EB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B57EBA0" w14:textId="77777777" w:rsidR="00AF7EB3" w:rsidRDefault="00AF7EB3" w:rsidP="00AF7EB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F71E49" w14:textId="77777777" w:rsidR="00AF7EB3" w:rsidRDefault="00AF7EB3" w:rsidP="00AF7E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7EB3" w14:paraId="76456591" w14:textId="77777777" w:rsidTr="00BE51C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1A319" w14:textId="77777777" w:rsidR="00AF7EB3" w:rsidRDefault="00AF7EB3" w:rsidP="00BE51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AC1FC" w14:textId="77777777" w:rsidR="00AF7EB3" w:rsidRDefault="00AF7EB3" w:rsidP="00BE51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020BA75" w14:textId="77777777" w:rsidR="00AF7EB3" w:rsidRDefault="00AF7EB3" w:rsidP="00BE51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E1982" w14:textId="77777777" w:rsidR="00AF7EB3" w:rsidRDefault="00AF7EB3" w:rsidP="00BE51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F7EB3" w14:paraId="4E271738" w14:textId="77777777" w:rsidTr="00BE51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6679B" w14:textId="77777777" w:rsidR="00AF7EB3" w:rsidRDefault="00AF7EB3" w:rsidP="00BE51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18FEF" w14:textId="77777777" w:rsidR="00AF7EB3" w:rsidRDefault="00AF7EB3" w:rsidP="00BE51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B8982" w14:textId="77777777" w:rsidR="00AF7EB3" w:rsidRDefault="00AF7EB3" w:rsidP="00BE51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F7EB3" w14:paraId="107D75B5" w14:textId="77777777" w:rsidTr="00BE51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294C3" w14:textId="77777777" w:rsidR="00AF7EB3" w:rsidRDefault="00AF7EB3" w:rsidP="00BE51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1D960" w14:textId="77777777" w:rsidR="00AF7EB3" w:rsidRDefault="00AF7EB3" w:rsidP="00BE51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D1E3A" w14:textId="77777777" w:rsidR="00AF7EB3" w:rsidRDefault="00AF7EB3" w:rsidP="00BE51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F7EB3" w14:paraId="2101138A" w14:textId="77777777" w:rsidTr="00BE51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9640A" w14:textId="77777777" w:rsidR="00AF7EB3" w:rsidRDefault="00AF7EB3" w:rsidP="00BE51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FB1D1" w14:textId="77777777" w:rsidR="00AF7EB3" w:rsidRDefault="00AF7EB3" w:rsidP="00BE51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58520" w14:textId="77777777" w:rsidR="00AF7EB3" w:rsidRDefault="00AF7EB3" w:rsidP="00BE51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15752CD" w14:textId="77777777" w:rsidR="00AF7EB3" w:rsidRDefault="00AF7EB3" w:rsidP="00AF7EB3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4E1048C1" w14:textId="77777777" w:rsidR="00AF7EB3" w:rsidRDefault="00AF7EB3" w:rsidP="00AF7EB3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61C3FC7D" w14:textId="77777777" w:rsidR="00AF7EB3" w:rsidRDefault="00AF7EB3" w:rsidP="00AF7EB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36BA2239" w14:textId="77777777" w:rsidR="00AF7EB3" w:rsidRDefault="00AF7EB3" w:rsidP="00AF7EB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1DBFC43E" w14:textId="77777777" w:rsidR="00AF7EB3" w:rsidRDefault="00AF7EB3" w:rsidP="00AF7EB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60D848B3" w14:textId="77777777" w:rsidR="00AF7EB3" w:rsidRDefault="00AF7EB3" w:rsidP="00AF7E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469F47C" w14:textId="77777777" w:rsidR="00AF7EB3" w:rsidRDefault="00AF7EB3" w:rsidP="00AF7EB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FD523BE" w14:textId="77777777" w:rsidR="00AF7EB3" w:rsidRDefault="00AF7EB3" w:rsidP="00AF7E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EC9230A" w14:textId="77777777" w:rsidR="00AF7EB3" w:rsidRDefault="00AF7EB3" w:rsidP="00AF7E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5520981" w14:textId="77777777" w:rsidR="00AF7EB3" w:rsidRDefault="00AF7EB3" w:rsidP="00AF7E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7436FA7" w14:textId="77777777" w:rsidR="00AF7EB3" w:rsidRDefault="00AF7EB3" w:rsidP="00AF7E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11F590B" w14:textId="77777777" w:rsidR="00AF7EB3" w:rsidRDefault="00AF7EB3" w:rsidP="00AF7E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A7F31B" w14:textId="77777777" w:rsidR="00AF7EB3" w:rsidRDefault="00AF7EB3" w:rsidP="00AF7E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826333D" w14:textId="77777777" w:rsidR="00AF7EB3" w:rsidRDefault="00AF7EB3" w:rsidP="00AF7EB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88A298" w14:textId="77777777" w:rsidR="00AF7EB3" w:rsidRDefault="00AF7EB3" w:rsidP="00AF7EB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0D28FBD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8E11C81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0F4859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8573CBF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C250FD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A9DF70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1EDAA3F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A91591" w14:textId="77777777" w:rsidR="00AF7EB3" w:rsidRDefault="00AF7EB3" w:rsidP="00AF7E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AD3E10" w14:textId="77777777" w:rsidR="00AF7EB3" w:rsidRDefault="00AF7EB3" w:rsidP="00AF7EB3">
      <w:pPr>
        <w:jc w:val="both"/>
        <w:rPr>
          <w:sz w:val="22"/>
          <w:szCs w:val="22"/>
        </w:rPr>
      </w:pPr>
    </w:p>
    <w:p w14:paraId="6A5BA209" w14:textId="131724F7" w:rsidR="00FE545C" w:rsidRPr="00870615" w:rsidRDefault="00AF7EB3" w:rsidP="00AF7EB3">
      <w:pPr>
        <w:jc w:val="both"/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sectPr w:rsidR="00FE545C" w:rsidRPr="008706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39E62" w14:textId="77777777" w:rsidR="00007EB0" w:rsidRDefault="00007EB0">
      <w:r>
        <w:separator/>
      </w:r>
    </w:p>
  </w:endnote>
  <w:endnote w:type="continuationSeparator" w:id="0">
    <w:p w14:paraId="639FEED3" w14:textId="77777777" w:rsidR="00007EB0" w:rsidRDefault="0000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D299" w14:textId="77777777" w:rsidR="00E865D6" w:rsidRDefault="00E865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005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AB709" w14:textId="77777777" w:rsidR="00E865D6" w:rsidRDefault="00E865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7DC5D" w14:textId="77777777" w:rsidR="00007EB0" w:rsidRDefault="00007EB0">
      <w:r>
        <w:separator/>
      </w:r>
    </w:p>
  </w:footnote>
  <w:footnote w:type="continuationSeparator" w:id="0">
    <w:p w14:paraId="18F63CF7" w14:textId="77777777" w:rsidR="00007EB0" w:rsidRDefault="00007EB0">
      <w:r>
        <w:continuationSeparator/>
      </w:r>
    </w:p>
  </w:footnote>
  <w:footnote w:id="1">
    <w:p w14:paraId="49D77BE7" w14:textId="77777777" w:rsidR="00AF7EB3" w:rsidRDefault="00AF7EB3" w:rsidP="00AF7EB3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AB917EB" w14:textId="77777777" w:rsidR="00AF7EB3" w:rsidRDefault="00AF7EB3" w:rsidP="00AF7EB3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0424" w14:textId="77777777" w:rsidR="00E865D6" w:rsidRDefault="00E86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2C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9D801" w14:textId="77777777" w:rsidR="00E865D6" w:rsidRDefault="00E86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EB0"/>
    <w:rsid w:val="00007EB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2DF5"/>
    <w:rsid w:val="00721285"/>
    <w:rsid w:val="007748F0"/>
    <w:rsid w:val="007A4321"/>
    <w:rsid w:val="00833933"/>
    <w:rsid w:val="00853083"/>
    <w:rsid w:val="00870615"/>
    <w:rsid w:val="008B2F0C"/>
    <w:rsid w:val="008B4928"/>
    <w:rsid w:val="008D2AB8"/>
    <w:rsid w:val="008F1C66"/>
    <w:rsid w:val="00970FE4"/>
    <w:rsid w:val="00A0022B"/>
    <w:rsid w:val="00A140A4"/>
    <w:rsid w:val="00A346FE"/>
    <w:rsid w:val="00A47B4D"/>
    <w:rsid w:val="00A83018"/>
    <w:rsid w:val="00AF7EB3"/>
    <w:rsid w:val="00B774DC"/>
    <w:rsid w:val="00C969A6"/>
    <w:rsid w:val="00CA2D11"/>
    <w:rsid w:val="00CA7D36"/>
    <w:rsid w:val="00D24208"/>
    <w:rsid w:val="00D60C38"/>
    <w:rsid w:val="00D66893"/>
    <w:rsid w:val="00D90ACB"/>
    <w:rsid w:val="00DC1500"/>
    <w:rsid w:val="00E44371"/>
    <w:rsid w:val="00E865D6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B359C8"/>
  <w15:chartTrackingRefBased/>
  <w15:docId w15:val="{266D8723-E406-494B-BB7B-63803306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2D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820</Words>
  <Characters>6596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2021-06-23T12:41:00Z</cp:lastPrinted>
  <dcterms:created xsi:type="dcterms:W3CDTF">2021-06-23T12:42:00Z</dcterms:created>
  <dcterms:modified xsi:type="dcterms:W3CDTF">2021-06-23T12:42:00Z</dcterms:modified>
</cp:coreProperties>
</file>