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A72EA" w14:textId="3BA19D6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B873FA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EA15F1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CA513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F99C2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8C5CD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69C7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00D9F9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5B141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E3D8F">
        <w:rPr>
          <w:sz w:val="22"/>
          <w:lang w:val="en-US"/>
        </w:rPr>
        <w:t>……………………………………………………………………………………………..</w:t>
      </w:r>
    </w:p>
    <w:p w14:paraId="3C1E07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E3D8F">
        <w:rPr>
          <w:sz w:val="22"/>
          <w:lang w:val="en-US"/>
        </w:rPr>
        <w:t>…………………………………………………………………………………………….</w:t>
      </w:r>
    </w:p>
    <w:p w14:paraId="6711D2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D86E4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0AA9D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F22DBC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570584" w14:textId="77777777" w:rsidR="002643DA" w:rsidRPr="002643DA" w:rsidRDefault="002643DA" w:rsidP="008D2AB8">
      <w:pPr>
        <w:ind w:right="-110"/>
        <w:rPr>
          <w:b/>
        </w:rPr>
      </w:pPr>
      <w:r w:rsidRPr="002643DA">
        <w:rPr>
          <w:b/>
        </w:rPr>
        <w:t>Akademia Górniczo - Hutnicza</w:t>
      </w:r>
    </w:p>
    <w:p w14:paraId="307B5BB7" w14:textId="77777777" w:rsidR="002643DA" w:rsidRPr="002643DA" w:rsidRDefault="002643DA" w:rsidP="008D2AB8">
      <w:pPr>
        <w:ind w:right="-110"/>
        <w:rPr>
          <w:b/>
        </w:rPr>
      </w:pPr>
      <w:r w:rsidRPr="002643DA">
        <w:rPr>
          <w:b/>
        </w:rPr>
        <w:t>im. Stanisława Staszica w Krakowie</w:t>
      </w:r>
    </w:p>
    <w:p w14:paraId="077A4F41" w14:textId="77777777" w:rsidR="008D2AB8" w:rsidRDefault="002643DA" w:rsidP="008D2AB8">
      <w:pPr>
        <w:ind w:right="-110"/>
        <w:rPr>
          <w:b/>
        </w:rPr>
      </w:pPr>
      <w:r w:rsidRPr="002643D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3C5931C" w14:textId="507D0C82" w:rsidR="008D2AB8" w:rsidRDefault="002643DA" w:rsidP="009E3D8F">
      <w:pPr>
        <w:ind w:right="-110"/>
        <w:rPr>
          <w:b/>
        </w:rPr>
      </w:pPr>
      <w:r w:rsidRPr="002643DA">
        <w:rPr>
          <w:b/>
        </w:rPr>
        <w:t>Al. Mickiewicza</w:t>
      </w:r>
      <w:r w:rsidR="008D2AB8">
        <w:rPr>
          <w:b/>
        </w:rPr>
        <w:t xml:space="preserve"> </w:t>
      </w:r>
      <w:r w:rsidRPr="002643DA">
        <w:rPr>
          <w:b/>
        </w:rPr>
        <w:t>30</w:t>
      </w:r>
      <w:r w:rsidR="009E3D8F">
        <w:rPr>
          <w:b/>
        </w:rPr>
        <w:t xml:space="preserve">, </w:t>
      </w:r>
      <w:r w:rsidRPr="002643DA">
        <w:rPr>
          <w:b/>
        </w:rPr>
        <w:t>30-059</w:t>
      </w:r>
      <w:r w:rsidR="008D2AB8">
        <w:rPr>
          <w:b/>
        </w:rPr>
        <w:t xml:space="preserve"> </w:t>
      </w:r>
      <w:r w:rsidRPr="002643DA">
        <w:rPr>
          <w:b/>
        </w:rPr>
        <w:t>Kraków</w:t>
      </w:r>
      <w:r w:rsidR="008D2AB8">
        <w:rPr>
          <w:b/>
        </w:rPr>
        <w:t xml:space="preserve">,  </w:t>
      </w:r>
    </w:p>
    <w:p w14:paraId="2DA995C7" w14:textId="77777777" w:rsidR="008D2AB8" w:rsidRDefault="008D2AB8" w:rsidP="008D2AB8">
      <w:pPr>
        <w:ind w:firstLine="3969"/>
        <w:rPr>
          <w:b/>
        </w:rPr>
      </w:pPr>
    </w:p>
    <w:p w14:paraId="5DE3CFC1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643DA" w:rsidRPr="002643DA">
        <w:rPr>
          <w:b/>
        </w:rPr>
        <w:t>dostawa 15 komputerów PC (stacjonarnych) do laboratorium B4 133 - KC-zp.272-282/21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DFEA828" w14:textId="77777777" w:rsidR="009E3D8F" w:rsidRDefault="009E3D8F" w:rsidP="009E3D8F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9E3D8F" w14:paraId="433E0B41" w14:textId="77777777" w:rsidTr="009E3D8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85E95C" w14:textId="77777777" w:rsidR="009E3D8F" w:rsidRDefault="009E3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565EAA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7A7D7F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2D2D87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03387D52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C6E35" w14:textId="3BA8AA75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  <w:r w:rsidR="0021222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8CC2AC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3B14FBAE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0808B8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624351C2" w14:textId="77777777" w:rsidR="009E3D8F" w:rsidRDefault="009E3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A4744A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F0E1B89" w14:textId="77777777" w:rsidR="009E3D8F" w:rsidRDefault="009E3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5B43631C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E3D8F" w14:paraId="4C08312D" w14:textId="77777777" w:rsidTr="009E3D8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428D89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3CA134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0118F7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2783BC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F5B27E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CD5487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30A732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8AEF38" w14:textId="77777777" w:rsidR="009E3D8F" w:rsidRDefault="009E3D8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E3D8F" w14:paraId="549720F1" w14:textId="77777777" w:rsidTr="009E3D8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72AC" w14:textId="77777777" w:rsidR="009E3D8F" w:rsidRDefault="009E3D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1CD5" w14:textId="77777777" w:rsidR="009E3D8F" w:rsidRDefault="009E3D8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Zestawy komputerowy stacjonarny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E407" w14:textId="1BF9C9BD" w:rsidR="009E3D8F" w:rsidRDefault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 xml:space="preserve">- </w:t>
            </w:r>
            <w:r>
              <w:rPr>
                <w:b/>
                <w:sz w:val="20"/>
                <w:szCs w:val="20"/>
                <w:lang w:eastAsia="zh-CN"/>
              </w:rPr>
              <w:t>zestawy komputerowy: ……………………</w:t>
            </w:r>
          </w:p>
          <w:p w14:paraId="39667E2C" w14:textId="518A9C00" w:rsidR="009E3D8F" w:rsidRDefault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monitor: ……………………</w:t>
            </w:r>
          </w:p>
          <w:p w14:paraId="2C19D9C7" w14:textId="58BD1194" w:rsidR="009E3D8F" w:rsidRDefault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procesor: ……………………</w:t>
            </w:r>
          </w:p>
          <w:p w14:paraId="102DFA0A" w14:textId="1DF0B20E" w:rsidR="009E3D8F" w:rsidRPr="009E3D8F" w:rsidRDefault="009E3D8F" w:rsidP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k</w:t>
            </w:r>
            <w:r w:rsidRPr="009E3D8F">
              <w:rPr>
                <w:b/>
                <w:sz w:val="20"/>
                <w:szCs w:val="20"/>
                <w:lang w:eastAsia="zh-CN"/>
              </w:rPr>
              <w:t>lawiatura</w:t>
            </w:r>
          </w:p>
          <w:p w14:paraId="4EDE0D80" w14:textId="77777777" w:rsidR="009E3D8F" w:rsidRPr="009E3D8F" w:rsidRDefault="009E3D8F" w:rsidP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9E3D8F"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37B8C65C" w14:textId="4E3FBB74" w:rsidR="009E3D8F" w:rsidRPr="009E3D8F" w:rsidRDefault="009E3D8F" w:rsidP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m</w:t>
            </w:r>
            <w:r w:rsidRPr="009E3D8F">
              <w:rPr>
                <w:b/>
                <w:sz w:val="20"/>
                <w:szCs w:val="20"/>
                <w:lang w:eastAsia="zh-CN"/>
              </w:rPr>
              <w:t>ysz</w:t>
            </w:r>
          </w:p>
          <w:p w14:paraId="3B431C39" w14:textId="77777777" w:rsidR="009E3D8F" w:rsidRDefault="009E3D8F" w:rsidP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9E3D8F"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0CF6DA99" w14:textId="5A4DA7B8" w:rsidR="00212229" w:rsidRPr="009E3D8F" w:rsidRDefault="00212229" w:rsidP="009E3D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system operacyjny: 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DA8C" w14:textId="0CC76E6A" w:rsidR="009E3D8F" w:rsidRDefault="009E3D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 xml:space="preserve"> </w:t>
            </w:r>
            <w:r w:rsidR="00212229">
              <w:rPr>
                <w:sz w:val="22"/>
                <w:szCs w:val="22"/>
              </w:rPr>
              <w:t>zestawów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2B30" w14:textId="77777777" w:rsidR="009E3D8F" w:rsidRDefault="009E3D8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B3DE" w14:textId="77777777" w:rsidR="009E3D8F" w:rsidRDefault="009E3D8F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2326EA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989BA1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</w:tr>
      <w:tr w:rsidR="009E3D8F" w14:paraId="0DF907C0" w14:textId="77777777" w:rsidTr="009E3D8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D792E5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  <w:p w14:paraId="1D2B30C3" w14:textId="77777777" w:rsidR="009E3D8F" w:rsidRDefault="009E3D8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CFA6CF4" w14:textId="77777777" w:rsidR="009E3D8F" w:rsidRDefault="009E3D8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8463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0DA934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20DE32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</w:tr>
      <w:tr w:rsidR="009E3D8F" w14:paraId="1E456C3E" w14:textId="77777777" w:rsidTr="009E3D8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AB043A" w14:textId="77777777" w:rsidR="009E3D8F" w:rsidRDefault="009E3D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CCDF6BE" w14:textId="77777777" w:rsidR="009E3D8F" w:rsidRDefault="009E3D8F">
            <w:pPr>
              <w:rPr>
                <w:sz w:val="22"/>
                <w:szCs w:val="22"/>
              </w:rPr>
            </w:pPr>
          </w:p>
          <w:p w14:paraId="747FB069" w14:textId="77777777" w:rsidR="009E3D8F" w:rsidRDefault="009E3D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19FA0BB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180D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3576B3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1791E9" w14:textId="77777777" w:rsidR="009E3D8F" w:rsidRDefault="009E3D8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8563CC5" w14:textId="77777777" w:rsidR="009E3D8F" w:rsidRDefault="009E3D8F" w:rsidP="009E3D8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zestaw komputerowy stacjonarny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4F663EE3" w14:textId="68584443" w:rsidR="009E3D8F" w:rsidRDefault="009E3D8F" w:rsidP="009E3D8F">
      <w:pPr>
        <w:tabs>
          <w:tab w:val="right" w:pos="9000"/>
        </w:tabs>
        <w:rPr>
          <w:sz w:val="22"/>
          <w:szCs w:val="22"/>
        </w:rPr>
      </w:pPr>
    </w:p>
    <w:p w14:paraId="208764D5" w14:textId="77777777" w:rsidR="009E3D8F" w:rsidRDefault="009E3D8F" w:rsidP="009E3D8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>do …………………. dni od daty otrzymania zamówienia potwierdzonego przez MNiSW</w:t>
      </w:r>
      <w:r>
        <w:rPr>
          <w:sz w:val="22"/>
          <w:szCs w:val="22"/>
        </w:rPr>
        <w:t>.</w:t>
      </w:r>
    </w:p>
    <w:p w14:paraId="0533F51B" w14:textId="77777777" w:rsidR="009E3D8F" w:rsidRDefault="009E3D8F" w:rsidP="009E3D8F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sz w:val="22"/>
          <w:szCs w:val="22"/>
        </w:rPr>
        <w:t>Okres udzielonej gwarancji na zestawy komputerowe stacjonarne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 miesięcy</w:t>
      </w:r>
      <w:r>
        <w:rPr>
          <w:sz w:val="22"/>
          <w:szCs w:val="22"/>
        </w:rPr>
        <w:t xml:space="preserve"> </w:t>
      </w:r>
    </w:p>
    <w:p w14:paraId="354EC95A" w14:textId="77777777" w:rsidR="009E3D8F" w:rsidRDefault="009E3D8F" w:rsidP="009E3D8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A8F528B" w14:textId="77777777" w:rsidR="009E3D8F" w:rsidRDefault="009E3D8F" w:rsidP="009E3D8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75E77F6" w14:textId="77777777" w:rsidR="009E3D8F" w:rsidRDefault="009E3D8F" w:rsidP="009E3D8F">
      <w:pPr>
        <w:jc w:val="both"/>
        <w:rPr>
          <w:sz w:val="18"/>
          <w:szCs w:val="18"/>
        </w:rPr>
      </w:pPr>
    </w:p>
    <w:p w14:paraId="5E2CED8F" w14:textId="77777777" w:rsidR="009E3D8F" w:rsidRDefault="009E3D8F" w:rsidP="009E3D8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CA274F1" w14:textId="77777777" w:rsidR="009E3D8F" w:rsidRDefault="009E3D8F" w:rsidP="009E3D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F6D3443" w14:textId="12B9BC47" w:rsidR="009E3D8F" w:rsidRDefault="009E3D8F" w:rsidP="009E3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B7AF224" w14:textId="77777777" w:rsidR="009E3D8F" w:rsidRDefault="009E3D8F" w:rsidP="009E3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 komputerowy stacjonarny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77EA66C8" w14:textId="0B70F216" w:rsidR="009E3D8F" w:rsidRDefault="009E3D8F" w:rsidP="00212229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zestawy komputerowy stacjonarny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</w:t>
      </w:r>
      <w:r>
        <w:rPr>
          <w:sz w:val="22"/>
          <w:szCs w:val="22"/>
        </w:rPr>
        <w:t>)</w:t>
      </w:r>
    </w:p>
    <w:p w14:paraId="096231A3" w14:textId="77777777" w:rsidR="009E3D8F" w:rsidRDefault="009E3D8F" w:rsidP="009E3D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716EFF1" w14:textId="77777777" w:rsidR="009E3D8F" w:rsidRDefault="009E3D8F" w:rsidP="009E3D8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FFAD17" w14:textId="77777777" w:rsidR="009E3D8F" w:rsidRDefault="009E3D8F" w:rsidP="009E3D8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1CA04292" w14:textId="77777777" w:rsidR="009E3D8F" w:rsidRDefault="009E3D8F" w:rsidP="009E3D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E3D8F" w14:paraId="4F818F9E" w14:textId="77777777" w:rsidTr="009E3D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68E24" w14:textId="77777777" w:rsidR="009E3D8F" w:rsidRDefault="009E3D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7D046" w14:textId="77777777" w:rsidR="009E3D8F" w:rsidRDefault="009E3D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F6DD510" w14:textId="77777777" w:rsidR="009E3D8F" w:rsidRDefault="009E3D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3932B" w14:textId="77777777" w:rsidR="009E3D8F" w:rsidRDefault="009E3D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E3D8F" w14:paraId="479D4873" w14:textId="77777777" w:rsidTr="009E3D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F86AD" w14:textId="77777777" w:rsidR="009E3D8F" w:rsidRDefault="009E3D8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E725E" w14:textId="77777777" w:rsidR="009E3D8F" w:rsidRDefault="009E3D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6399E" w14:textId="77777777" w:rsidR="009E3D8F" w:rsidRDefault="009E3D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E3D8F" w14:paraId="717828B8" w14:textId="77777777" w:rsidTr="009E3D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14CC0" w14:textId="77777777" w:rsidR="009E3D8F" w:rsidRDefault="009E3D8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A4DF1" w14:textId="77777777" w:rsidR="009E3D8F" w:rsidRDefault="009E3D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D21D8" w14:textId="77777777" w:rsidR="009E3D8F" w:rsidRDefault="009E3D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9BEFF19" w14:textId="77777777" w:rsidR="009E3D8F" w:rsidRDefault="009E3D8F" w:rsidP="009E3D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F4D3D6C" w14:textId="77777777" w:rsidR="009E3D8F" w:rsidRDefault="009E3D8F" w:rsidP="009E3D8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13A1BD1" w14:textId="77777777" w:rsidR="009E3D8F" w:rsidRDefault="009E3D8F" w:rsidP="009E3D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D4A1AFC" w14:textId="77777777" w:rsidR="009E3D8F" w:rsidRDefault="009E3D8F" w:rsidP="009E3D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EFA0B56" w14:textId="77777777" w:rsidR="009E3D8F" w:rsidRDefault="009E3D8F" w:rsidP="009E3D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991E19E" w14:textId="77777777" w:rsidR="009E3D8F" w:rsidRDefault="009E3D8F" w:rsidP="009E3D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C896282" w14:textId="77777777" w:rsidR="009E3D8F" w:rsidRDefault="009E3D8F" w:rsidP="009E3D8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94F595" w14:textId="77777777" w:rsidR="009E3D8F" w:rsidRDefault="009E3D8F" w:rsidP="009E3D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9E4598" w14:textId="77777777" w:rsidR="009E3D8F" w:rsidRDefault="009E3D8F" w:rsidP="009E3D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E0CAB5" w14:textId="77777777" w:rsidR="009E3D8F" w:rsidRDefault="009E3D8F" w:rsidP="009E3D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ACD7093" w14:textId="77777777" w:rsidR="009E3D8F" w:rsidRDefault="009E3D8F" w:rsidP="009E3D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66483AE" w14:textId="77777777" w:rsidR="009E3D8F" w:rsidRDefault="009E3D8F" w:rsidP="009E3D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91C809A" w14:textId="77777777" w:rsidR="009E3D8F" w:rsidRDefault="009E3D8F" w:rsidP="009E3D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7E7E58" w14:textId="77777777" w:rsidR="009E3D8F" w:rsidRDefault="009E3D8F" w:rsidP="009E3D8F">
      <w:pPr>
        <w:jc w:val="both"/>
        <w:rPr>
          <w:sz w:val="22"/>
          <w:szCs w:val="22"/>
        </w:rPr>
      </w:pPr>
    </w:p>
    <w:p w14:paraId="70C1CD1C" w14:textId="77777777" w:rsidR="009E3D8F" w:rsidRDefault="009E3D8F" w:rsidP="009E3D8F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EE40779" w14:textId="77777777" w:rsidR="00FE545C" w:rsidRDefault="00FE545C" w:rsidP="009E3D8F">
      <w:pPr>
        <w:tabs>
          <w:tab w:val="right" w:pos="9000"/>
        </w:tabs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4ED70" w14:textId="77777777" w:rsidR="00101CDC" w:rsidRDefault="00101CDC">
      <w:r>
        <w:separator/>
      </w:r>
    </w:p>
  </w:endnote>
  <w:endnote w:type="continuationSeparator" w:id="0">
    <w:p w14:paraId="362BBDB7" w14:textId="77777777" w:rsidR="00101CDC" w:rsidRDefault="00101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033DF" w14:textId="77777777" w:rsidR="002643DA" w:rsidRDefault="002643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92B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EC7BE" w14:textId="77777777" w:rsidR="002643DA" w:rsidRDefault="002643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FAD1" w14:textId="77777777" w:rsidR="00101CDC" w:rsidRDefault="00101CDC">
      <w:r>
        <w:separator/>
      </w:r>
    </w:p>
  </w:footnote>
  <w:footnote w:type="continuationSeparator" w:id="0">
    <w:p w14:paraId="32AB2D6C" w14:textId="77777777" w:rsidR="00101CDC" w:rsidRDefault="00101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D2875" w14:textId="77777777" w:rsidR="002643DA" w:rsidRDefault="002643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1FF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502E5" w14:textId="77777777" w:rsidR="002643DA" w:rsidRDefault="002643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CDC"/>
    <w:rsid w:val="00012286"/>
    <w:rsid w:val="00071CCC"/>
    <w:rsid w:val="000B731D"/>
    <w:rsid w:val="000D6134"/>
    <w:rsid w:val="000E09C7"/>
    <w:rsid w:val="000F6589"/>
    <w:rsid w:val="00101CDC"/>
    <w:rsid w:val="00106636"/>
    <w:rsid w:val="00116EC6"/>
    <w:rsid w:val="001801DD"/>
    <w:rsid w:val="001D4612"/>
    <w:rsid w:val="00207E98"/>
    <w:rsid w:val="00212229"/>
    <w:rsid w:val="002643DA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3D8F"/>
    <w:rsid w:val="00A0022B"/>
    <w:rsid w:val="00A346FE"/>
    <w:rsid w:val="00A47B4D"/>
    <w:rsid w:val="00A83018"/>
    <w:rsid w:val="00B535D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ED609B"/>
  <w15:chartTrackingRefBased/>
  <w15:docId w15:val="{44D8167E-2B30-42F1-BDF9-BF5A9E534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714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2021-06-18T10:27:00Z</dcterms:created>
  <dcterms:modified xsi:type="dcterms:W3CDTF">2021-06-18T10:40:00Z</dcterms:modified>
</cp:coreProperties>
</file>