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C2D" w:rsidRDefault="00793C2D" w:rsidP="00793C2D">
      <w:pPr>
        <w:tabs>
          <w:tab w:val="left" w:pos="694"/>
          <w:tab w:val="right" w:pos="9000"/>
        </w:tabs>
      </w:pPr>
    </w:p>
    <w:p w:rsidR="00793C2D" w:rsidRDefault="00793C2D" w:rsidP="00793C2D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E41C57">
        <w:rPr>
          <w:b/>
          <w:sz w:val="24"/>
          <w:szCs w:val="24"/>
        </w:rPr>
        <w:t>5</w:t>
      </w:r>
      <w:bookmarkStart w:id="0" w:name="_GoBack"/>
      <w:bookmarkEnd w:id="0"/>
    </w:p>
    <w:p w:rsidR="00793C2D" w:rsidRPr="001F5526" w:rsidRDefault="005E6271" w:rsidP="001F5526">
      <w:pPr>
        <w:tabs>
          <w:tab w:val="right" w:pos="9000"/>
        </w:tabs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1270" r="0" b="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93C2D" w:rsidRDefault="00793C2D" w:rsidP="00793C2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pt;margin-top:5.7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" stroked="f">
                <v:textbox inset="0,0,0,0">
                  <w:txbxContent>
                    <w:p w:rsidR="00793C2D" w:rsidRDefault="00793C2D" w:rsidP="00793C2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793C2D" w:rsidRDefault="00793C2D" w:rsidP="00793C2D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WYKAZ OS</w:t>
      </w:r>
      <w:r w:rsidR="00537AEA">
        <w:rPr>
          <w:b/>
          <w:sz w:val="28"/>
          <w:szCs w:val="28"/>
        </w:rPr>
        <w:t>Ó</w:t>
      </w:r>
      <w:r>
        <w:rPr>
          <w:b/>
          <w:sz w:val="28"/>
          <w:szCs w:val="28"/>
        </w:rPr>
        <w:t xml:space="preserve">B SKIEROWANYCH PRZEZ WYKONAWCĘ DO REALIZACJI ZAMÓWIENIA </w:t>
      </w:r>
    </w:p>
    <w:p w:rsidR="00793C2D" w:rsidRDefault="00793C2D" w:rsidP="00793C2D">
      <w:pPr>
        <w:tabs>
          <w:tab w:val="right" w:pos="9000"/>
        </w:tabs>
        <w:rPr>
          <w:b/>
          <w:sz w:val="32"/>
        </w:rPr>
      </w:pPr>
    </w:p>
    <w:p w:rsidR="00793C2D" w:rsidRDefault="00793C2D" w:rsidP="00793C2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793C2D" w:rsidRDefault="00793C2D" w:rsidP="00793C2D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8B7489" w:rsidRDefault="00793C2D" w:rsidP="008B7489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8B7489" w:rsidRPr="008B7489">
        <w:rPr>
          <w:b/>
          <w:sz w:val="22"/>
          <w:szCs w:val="22"/>
        </w:rPr>
        <w:t>Usługa wykonania audytu finansowego projektu realizowanego w ramach programu HORYZONT 2020 SPIRE -2017 o akronimie CO2-EXCIDE - Kc-zp.272-248/21.</w:t>
      </w:r>
    </w:p>
    <w:p w:rsidR="00793C2D" w:rsidRPr="001F5526" w:rsidRDefault="00793C2D" w:rsidP="001F5526">
      <w:pPr>
        <w:tabs>
          <w:tab w:val="left" w:pos="0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Tryb: </w:t>
      </w:r>
      <w:r w:rsidR="008B7489" w:rsidRPr="008B7489">
        <w:rPr>
          <w:sz w:val="22"/>
          <w:szCs w:val="22"/>
        </w:rPr>
        <w:t>tryb podstawowy</w:t>
      </w:r>
    </w:p>
    <w:p w:rsidR="00793C2D" w:rsidRDefault="00793C2D" w:rsidP="00793C2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WYKAZ OSÓB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240"/>
        <w:gridCol w:w="2268"/>
      </w:tblGrid>
      <w:tr w:rsidR="008B7489" w:rsidRPr="001606F7" w:rsidTr="008B7489">
        <w:trPr>
          <w:trHeight w:val="210"/>
        </w:trPr>
        <w:tc>
          <w:tcPr>
            <w:tcW w:w="1701" w:type="dxa"/>
            <w:vAlign w:val="center"/>
          </w:tcPr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Imię i nazwisko</w:t>
            </w:r>
          </w:p>
        </w:tc>
        <w:tc>
          <w:tcPr>
            <w:tcW w:w="5240" w:type="dxa"/>
            <w:tcBorders>
              <w:bottom w:val="nil"/>
            </w:tcBorders>
            <w:vAlign w:val="center"/>
          </w:tcPr>
          <w:p w:rsidR="008B7489" w:rsidRPr="001606F7" w:rsidRDefault="008B7489" w:rsidP="003E2A96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Wymagania zgodnie z pkt V.1.5 SIWZ</w:t>
            </w:r>
          </w:p>
        </w:tc>
        <w:tc>
          <w:tcPr>
            <w:tcW w:w="2268" w:type="dxa"/>
            <w:vAlign w:val="center"/>
          </w:tcPr>
          <w:p w:rsidR="008B7489" w:rsidRPr="001606F7" w:rsidRDefault="008B7489" w:rsidP="003E2A96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606F7">
              <w:rPr>
                <w:b/>
                <w:color w:val="000000"/>
              </w:rPr>
              <w:t>Informacja o podstawie do dysponowania osobą</w:t>
            </w:r>
            <w:r w:rsidRPr="001606F7">
              <w:rPr>
                <w:rStyle w:val="Odwoanieprzypisudolnego"/>
                <w:b/>
                <w:color w:val="000000"/>
              </w:rPr>
              <w:footnoteReference w:id="1"/>
            </w:r>
          </w:p>
        </w:tc>
      </w:tr>
      <w:tr w:rsidR="008B7489" w:rsidRPr="001606F7" w:rsidTr="008B7489">
        <w:tc>
          <w:tcPr>
            <w:tcW w:w="1701" w:type="dxa"/>
            <w:vMerge w:val="restart"/>
          </w:tcPr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8B7489" w:rsidRPr="001606F7" w:rsidRDefault="008B7489" w:rsidP="008B7489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1606F7">
              <w:t xml:space="preserve">Posiada  obywatelstwo państwa członkowskiego Unii Europejskiej lub innego państwa, którego obywatelom, na podstawie umów międzynarodowych lub przepisów prawa wspólnotowego, przysługuje prawo podjęcia zatrudnienia na terytorium Rzeczypospolitej Polskiej </w:t>
            </w:r>
            <w:r w:rsidRPr="001606F7">
              <w:rPr>
                <w:highlight w:val="yellow"/>
              </w:rPr>
              <w:t>- TAK/NIE*</w:t>
            </w:r>
          </w:p>
        </w:tc>
        <w:tc>
          <w:tcPr>
            <w:tcW w:w="2268" w:type="dxa"/>
            <w:vMerge w:val="restart"/>
          </w:tcPr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8B7489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C25B93" w:rsidRDefault="00C25B93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C25B93" w:rsidRDefault="00C25B93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C25B93" w:rsidRDefault="00C25B93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C25B93" w:rsidRDefault="00C25B93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:rsidR="00C25B93" w:rsidRPr="001606F7" w:rsidRDefault="00C25B93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C25B93" w:rsidRPr="001606F7" w:rsidTr="008B7489">
        <w:tc>
          <w:tcPr>
            <w:tcW w:w="1701" w:type="dxa"/>
            <w:vMerge/>
          </w:tcPr>
          <w:p w:rsidR="00C25B93" w:rsidRPr="001606F7" w:rsidRDefault="00C25B93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C25B93" w:rsidRPr="001606F7" w:rsidRDefault="00C25B93" w:rsidP="008B7489">
            <w:pPr>
              <w:tabs>
                <w:tab w:val="left" w:pos="0"/>
              </w:tabs>
              <w:jc w:val="both"/>
            </w:pPr>
            <w:r w:rsidRPr="00C25B93">
              <w:t xml:space="preserve">Ma  pełną zdolność do czynności prawnych oraz korzysta z pełni praw publicznych - </w:t>
            </w:r>
            <w:r w:rsidRPr="00C25B93">
              <w:rPr>
                <w:highlight w:val="yellow"/>
              </w:rPr>
              <w:t>TAK/NIE*</w:t>
            </w:r>
          </w:p>
        </w:tc>
        <w:tc>
          <w:tcPr>
            <w:tcW w:w="2268" w:type="dxa"/>
            <w:vMerge/>
          </w:tcPr>
          <w:p w:rsidR="00C25B93" w:rsidRPr="001606F7" w:rsidRDefault="00C25B93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B7489" w:rsidRPr="001606F7" w:rsidTr="008B7489">
        <w:tc>
          <w:tcPr>
            <w:tcW w:w="1701" w:type="dxa"/>
            <w:vMerge/>
          </w:tcPr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8B7489" w:rsidRPr="001606F7" w:rsidRDefault="00C25B93" w:rsidP="008B7489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25B93">
              <w:rPr>
                <w:color w:val="000000"/>
                <w:highlight w:val="yellow"/>
              </w:rPr>
              <w:t>NIE BYŁA / BYŁA*</w:t>
            </w:r>
            <w:r w:rsidRPr="00C25B93">
              <w:rPr>
                <w:color w:val="000000"/>
              </w:rPr>
              <w:t xml:space="preserve">  karana za umyślne przestępstwo lub umyślne przestępstwo skarbowe</w:t>
            </w:r>
          </w:p>
        </w:tc>
        <w:tc>
          <w:tcPr>
            <w:tcW w:w="2268" w:type="dxa"/>
            <w:vMerge/>
          </w:tcPr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B7489" w:rsidRPr="001606F7" w:rsidTr="008B7489">
        <w:tc>
          <w:tcPr>
            <w:tcW w:w="1701" w:type="dxa"/>
            <w:vMerge/>
          </w:tcPr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8B7489" w:rsidRPr="001606F7" w:rsidRDefault="00C25B93" w:rsidP="008B7489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C25B93">
              <w:rPr>
                <w:color w:val="000000"/>
              </w:rPr>
              <w:t>Posiada wyższe wykształcenie - TAK/NIE*</w:t>
            </w:r>
          </w:p>
        </w:tc>
        <w:tc>
          <w:tcPr>
            <w:tcW w:w="2268" w:type="dxa"/>
            <w:vMerge/>
          </w:tcPr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B7489" w:rsidRPr="001606F7" w:rsidTr="008B7489">
        <w:tc>
          <w:tcPr>
            <w:tcW w:w="1701" w:type="dxa"/>
            <w:vMerge/>
          </w:tcPr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C25B93" w:rsidRPr="001606F7" w:rsidRDefault="00C25B93" w:rsidP="00C25B93">
            <w:pPr>
              <w:tabs>
                <w:tab w:val="left" w:pos="0"/>
              </w:tabs>
              <w:jc w:val="both"/>
            </w:pPr>
            <w:r w:rsidRPr="001606F7">
              <w:t xml:space="preserve">Posiada </w:t>
            </w:r>
            <w:r w:rsidR="00537AEA">
              <w:t>kwalifikacje do przeprowadzenia audytu</w:t>
            </w:r>
            <w:r w:rsidRPr="001606F7">
              <w:t xml:space="preserve"> -</w:t>
            </w:r>
            <w:r w:rsidRPr="001606F7">
              <w:rPr>
                <w:highlight w:val="yellow"/>
              </w:rPr>
              <w:t xml:space="preserve"> TAK/NIE*</w:t>
            </w:r>
          </w:p>
          <w:p w:rsidR="00C25B93" w:rsidRPr="001606F7" w:rsidRDefault="00C25B93" w:rsidP="00C25B93">
            <w:pPr>
              <w:tabs>
                <w:tab w:val="left" w:pos="0"/>
              </w:tabs>
              <w:jc w:val="both"/>
            </w:pPr>
          </w:p>
          <w:p w:rsidR="00C25B93" w:rsidRPr="001606F7" w:rsidRDefault="00C25B93" w:rsidP="00C25B93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1606F7">
              <w:rPr>
                <w:highlight w:val="yellow"/>
              </w:rPr>
              <w:t xml:space="preserve">(wymienić rodzaj kwalifikacji zgodnie z pkt </w:t>
            </w:r>
            <w:r w:rsidR="002450DA">
              <w:rPr>
                <w:highlight w:val="yellow"/>
              </w:rPr>
              <w:t>8.2.4</w:t>
            </w:r>
            <w:r w:rsidRPr="001606F7">
              <w:rPr>
                <w:highlight w:val="yellow"/>
              </w:rPr>
              <w:t xml:space="preserve"> </w:t>
            </w:r>
            <w:proofErr w:type="spellStart"/>
            <w:r w:rsidRPr="001606F7">
              <w:rPr>
                <w:highlight w:val="yellow"/>
              </w:rPr>
              <w:t>ppkt</w:t>
            </w:r>
            <w:proofErr w:type="spellEnd"/>
            <w:r w:rsidR="002450DA">
              <w:rPr>
                <w:highlight w:val="yellow"/>
              </w:rPr>
              <w:t xml:space="preserve"> </w:t>
            </w:r>
            <w:r w:rsidRPr="001606F7">
              <w:rPr>
                <w:highlight w:val="yellow"/>
              </w:rPr>
              <w:t xml:space="preserve">5 </w:t>
            </w:r>
            <w:proofErr w:type="spellStart"/>
            <w:r w:rsidRPr="001606F7">
              <w:rPr>
                <w:highlight w:val="yellow"/>
              </w:rPr>
              <w:t>Swz</w:t>
            </w:r>
            <w:proofErr w:type="spellEnd"/>
            <w:r w:rsidRPr="001606F7">
              <w:rPr>
                <w:highlight w:val="yellow"/>
              </w:rPr>
              <w:t>)  …………………………………………………</w:t>
            </w:r>
          </w:p>
          <w:p w:rsidR="00C25B93" w:rsidRPr="001606F7" w:rsidRDefault="00C25B93" w:rsidP="00C25B93">
            <w:pPr>
              <w:tabs>
                <w:tab w:val="left" w:pos="0"/>
              </w:tabs>
              <w:jc w:val="both"/>
              <w:rPr>
                <w:highlight w:val="yellow"/>
              </w:rPr>
            </w:pPr>
          </w:p>
          <w:p w:rsidR="00C25B93" w:rsidRPr="001606F7" w:rsidRDefault="00C25B93" w:rsidP="00C25B93">
            <w:pPr>
              <w:tabs>
                <w:tab w:val="left" w:pos="0"/>
              </w:tabs>
              <w:jc w:val="both"/>
            </w:pPr>
            <w:r w:rsidRPr="001606F7">
              <w:rPr>
                <w:highlight w:val="yellow"/>
              </w:rPr>
              <w:t>……………………………………………………….</w:t>
            </w:r>
          </w:p>
          <w:p w:rsidR="008B7489" w:rsidRPr="001606F7" w:rsidRDefault="008B7489" w:rsidP="008B7489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268" w:type="dxa"/>
            <w:vMerge/>
          </w:tcPr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8B7489" w:rsidRPr="001606F7" w:rsidTr="008B7489">
        <w:trPr>
          <w:trHeight w:val="1148"/>
        </w:trPr>
        <w:tc>
          <w:tcPr>
            <w:tcW w:w="1701" w:type="dxa"/>
            <w:vMerge/>
          </w:tcPr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240" w:type="dxa"/>
          </w:tcPr>
          <w:p w:rsidR="008B7489" w:rsidRPr="001606F7" w:rsidRDefault="008B7489" w:rsidP="008B7489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8B7489" w:rsidRPr="001606F7" w:rsidRDefault="001F5526" w:rsidP="008B7489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1F5526">
              <w:rPr>
                <w:color w:val="000000"/>
              </w:rPr>
              <w:t xml:space="preserve">Zrealizowała </w:t>
            </w:r>
            <w:r w:rsidRPr="001F5526">
              <w:rPr>
                <w:color w:val="000000"/>
                <w:highlight w:val="yellow"/>
              </w:rPr>
              <w:t>……….</w:t>
            </w:r>
            <w:r>
              <w:rPr>
                <w:color w:val="000000"/>
              </w:rPr>
              <w:t xml:space="preserve"> (wpisać ilość usług)</w:t>
            </w:r>
            <w:r w:rsidRPr="001F5526">
              <w:rPr>
                <w:color w:val="000000"/>
              </w:rPr>
              <w:t xml:space="preserve"> usług audytu zewnętrznego projektu polegającego m. in. na badaniu realizacji projektu z postanowieniami umowy w zakresie finansowym, zakończonego wydaniem raportu w weryfikowanym zakresie w języku angielskim.</w:t>
            </w:r>
          </w:p>
        </w:tc>
        <w:tc>
          <w:tcPr>
            <w:tcW w:w="2268" w:type="dxa"/>
            <w:vMerge/>
          </w:tcPr>
          <w:p w:rsidR="008B7489" w:rsidRPr="001606F7" w:rsidRDefault="008B7489" w:rsidP="003E2A9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8B7489" w:rsidRDefault="008B7489" w:rsidP="00793C2D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p w:rsidR="00793C2D" w:rsidRDefault="00793C2D" w:rsidP="00793C2D">
      <w:pPr>
        <w:jc w:val="both"/>
        <w:rPr>
          <w:b/>
        </w:rPr>
      </w:pPr>
      <w:r>
        <w:rPr>
          <w:b/>
        </w:rPr>
        <w:t>Oświadczamy, że wyżej wskazane osoby posiadają doświadczenie wymienione w kol. 2. W przypadku wyboru mojej oferty dowody potwierdzające doświadczenie zostaną przedłożone zamawiającemu przed podpisaniem umowy.</w:t>
      </w:r>
      <w:r>
        <w:tab/>
      </w:r>
      <w:r>
        <w:tab/>
      </w:r>
      <w:r>
        <w:tab/>
      </w:r>
      <w:r>
        <w:tab/>
      </w:r>
    </w:p>
    <w:p w:rsidR="00793C2D" w:rsidRDefault="00793C2D" w:rsidP="00793C2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:rsidR="00793C2D" w:rsidRDefault="00793C2D" w:rsidP="00793C2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2"/>
          <w:szCs w:val="22"/>
          <w:highlight w:val="yellow"/>
        </w:rPr>
      </w:pPr>
      <w:r>
        <w:rPr>
          <w:rFonts w:ascii="Calibri" w:eastAsia="Calibri" w:hAnsi="Calibri"/>
          <w:bCs/>
          <w:i/>
          <w:iCs/>
          <w:color w:val="FF0000"/>
          <w:sz w:val="22"/>
          <w:szCs w:val="22"/>
          <w:lang w:eastAsia="en-US"/>
        </w:rPr>
        <w:t>podpisem elektronicznym lub podpisem zaufanym lub podpisem osobistym.</w:t>
      </w:r>
    </w:p>
    <w:p w:rsidR="00793C2D" w:rsidRDefault="00793C2D" w:rsidP="00793C2D"/>
    <w:p w:rsidR="00F55B12" w:rsidRPr="00793C2D" w:rsidRDefault="00F55B12" w:rsidP="00793C2D"/>
    <w:sectPr w:rsidR="00F55B12" w:rsidRPr="00793C2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B47" w:rsidRDefault="00B30B47">
      <w:r>
        <w:separator/>
      </w:r>
    </w:p>
  </w:endnote>
  <w:endnote w:type="continuationSeparator" w:id="0">
    <w:p w:rsidR="00B30B47" w:rsidRDefault="00B3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B65" w:rsidRDefault="00376B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B65" w:rsidRDefault="00376B6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B65" w:rsidRDefault="00376B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B47" w:rsidRDefault="00B30B47">
      <w:r>
        <w:separator/>
      </w:r>
    </w:p>
  </w:footnote>
  <w:footnote w:type="continuationSeparator" w:id="0">
    <w:p w:rsidR="00B30B47" w:rsidRDefault="00B30B47">
      <w:r>
        <w:continuationSeparator/>
      </w:r>
    </w:p>
  </w:footnote>
  <w:footnote w:id="1">
    <w:p w:rsidR="008B7489" w:rsidRDefault="008B7489" w:rsidP="008B7489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760791">
        <w:t xml:space="preserve">Należy podać podstawę do dysponowania osobami wskazanymi w wykazie, np. umowa o pracę, umowa zlecenie, itp. Ponadto, jeżeli wykonawca będzie polegał na osobach zdolnych do wykonania zamówienia innych podmiotów, </w:t>
      </w:r>
      <w:r w:rsidRPr="00C1209B">
        <w:t>niezależnie od charakteru prawnego łączących go z nim stosunków prawnych.</w:t>
      </w:r>
      <w:r>
        <w:t xml:space="preserve">, </w:t>
      </w:r>
      <w:r w:rsidRPr="00760791">
        <w:t xml:space="preserve">zobowiązany jest udowodnić Zamawiającemu, </w:t>
      </w:r>
      <w:r w:rsidRPr="00C1209B">
        <w:t>że realizując zamówienie, będzie dysponował niezbędnymi zasobami tych podmiotów, w szczególności przedstawiając zobowiązanie tych podmiotów do oddania mu do dyspozycji niezbędnych zasobów na potrzeby realizacji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B65" w:rsidRDefault="00376B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6B65" w:rsidRDefault="00376B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74B"/>
    <w:rsid w:val="000F3DA9"/>
    <w:rsid w:val="0014574B"/>
    <w:rsid w:val="001F5526"/>
    <w:rsid w:val="002328A0"/>
    <w:rsid w:val="002450DA"/>
    <w:rsid w:val="002A7F51"/>
    <w:rsid w:val="00376B65"/>
    <w:rsid w:val="00527F15"/>
    <w:rsid w:val="00537AEA"/>
    <w:rsid w:val="005E6271"/>
    <w:rsid w:val="00793C2D"/>
    <w:rsid w:val="008539D0"/>
    <w:rsid w:val="008B7489"/>
    <w:rsid w:val="008E4A55"/>
    <w:rsid w:val="008E66F9"/>
    <w:rsid w:val="009E4F5D"/>
    <w:rsid w:val="00B30B47"/>
    <w:rsid w:val="00B33027"/>
    <w:rsid w:val="00C25B93"/>
    <w:rsid w:val="00C303B2"/>
    <w:rsid w:val="00E41C57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ECF4D0"/>
  <w15:chartTrackingRefBased/>
  <w15:docId w15:val="{390CCA5B-0BF1-4E0D-84F3-C653A6C54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3C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376B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6B65"/>
  </w:style>
  <w:style w:type="paragraph" w:styleId="Tekstprzypisudolnego">
    <w:name w:val="footnote text"/>
    <w:basedOn w:val="Normalny"/>
    <w:link w:val="TekstprzypisudolnegoZnak"/>
    <w:semiHidden/>
    <w:unhideWhenUsed/>
    <w:rsid w:val="00793C2D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93C2D"/>
  </w:style>
  <w:style w:type="character" w:styleId="Odwoanieprzypisudolnego">
    <w:name w:val="footnote reference"/>
    <w:semiHidden/>
    <w:unhideWhenUsed/>
    <w:rsid w:val="00793C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0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2021-07-08T12:05:00Z</cp:lastPrinted>
  <dcterms:created xsi:type="dcterms:W3CDTF">2021-07-08T12:05:00Z</dcterms:created>
  <dcterms:modified xsi:type="dcterms:W3CDTF">2021-07-08T12:05:00Z</dcterms:modified>
</cp:coreProperties>
</file>