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26F0FE2C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r w:rsidR="006F4AAC">
        <w:rPr>
          <w:b/>
          <w:bCs/>
          <w:sz w:val="20"/>
          <w:szCs w:val="20"/>
        </w:rPr>
        <w:t xml:space="preserve">: </w:t>
      </w:r>
      <w:r w:rsidR="006F4AAC" w:rsidRPr="006F4AAC">
        <w:rPr>
          <w:b/>
          <w:bCs/>
          <w:sz w:val="20"/>
          <w:szCs w:val="20"/>
        </w:rPr>
        <w:t>Przeprowadzenie certyfikowanego szkolenia wraz z egzaminem dla studentów URSS z zakresu metodyki zarządzania projektami Prince 2 Foundation dla CSS - KC-zp.272-320/21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74A673A6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6F4AAC">
        <w:rPr>
          <w:b/>
          <w:sz w:val="20"/>
          <w:szCs w:val="20"/>
        </w:rPr>
        <w:t xml:space="preserve"> za szkolenie</w:t>
      </w:r>
      <w:r w:rsidR="00E200B1" w:rsidRPr="00E200B1">
        <w:rPr>
          <w:b/>
          <w:sz w:val="20"/>
          <w:szCs w:val="20"/>
        </w:rPr>
        <w:t xml:space="preserve"> dla</w:t>
      </w:r>
      <w:r w:rsidR="006D7CAD">
        <w:rPr>
          <w:b/>
          <w:sz w:val="20"/>
          <w:szCs w:val="20"/>
        </w:rPr>
        <w:t xml:space="preserve"> max.</w:t>
      </w:r>
      <w:bookmarkStart w:id="0" w:name="_GoBack"/>
      <w:bookmarkEnd w:id="0"/>
      <w:r w:rsidR="00E200B1" w:rsidRPr="00E200B1">
        <w:rPr>
          <w:b/>
          <w:sz w:val="20"/>
          <w:szCs w:val="20"/>
        </w:rPr>
        <w:t xml:space="preserve"> </w:t>
      </w:r>
      <w:r w:rsidR="006F4AAC">
        <w:rPr>
          <w:b/>
          <w:sz w:val="20"/>
          <w:szCs w:val="20"/>
        </w:rPr>
        <w:t xml:space="preserve">5 </w:t>
      </w:r>
      <w:r w:rsidR="00E200B1" w:rsidRPr="00E200B1">
        <w:rPr>
          <w:b/>
          <w:sz w:val="20"/>
          <w:szCs w:val="20"/>
        </w:rPr>
        <w:t>osób.</w:t>
      </w:r>
      <w:r w:rsidRPr="00E200B1">
        <w:rPr>
          <w:b/>
          <w:sz w:val="20"/>
          <w:szCs w:val="20"/>
        </w:rPr>
        <w:t>:</w:t>
      </w:r>
      <w:r w:rsidRPr="009C1D50">
        <w:rPr>
          <w:b/>
          <w:sz w:val="20"/>
          <w:szCs w:val="20"/>
        </w:rPr>
        <w:t xml:space="preserve">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16788237" w14:textId="7C9E0CFF" w:rsidR="003E00B4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Cena brutto*  za  </w:t>
      </w:r>
      <w:r w:rsidR="00E200B1" w:rsidRPr="00E200B1">
        <w:rPr>
          <w:b/>
          <w:sz w:val="20"/>
          <w:szCs w:val="20"/>
        </w:rPr>
        <w:t>szkole</w:t>
      </w:r>
      <w:r w:rsidR="003E00B4">
        <w:rPr>
          <w:b/>
          <w:sz w:val="20"/>
          <w:szCs w:val="20"/>
        </w:rPr>
        <w:t>nie</w:t>
      </w:r>
      <w:r w:rsidR="00E200B1" w:rsidRPr="00E200B1">
        <w:rPr>
          <w:b/>
          <w:sz w:val="20"/>
          <w:szCs w:val="20"/>
        </w:rPr>
        <w:t xml:space="preserve"> dla </w:t>
      </w:r>
      <w:r>
        <w:rPr>
          <w:b/>
          <w:sz w:val="20"/>
          <w:szCs w:val="20"/>
        </w:rPr>
        <w:t>1</w:t>
      </w:r>
      <w:r w:rsidRPr="009C1D50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="003E00B4">
        <w:rPr>
          <w:b/>
          <w:sz w:val="20"/>
          <w:szCs w:val="20"/>
        </w:rPr>
        <w:t>:</w:t>
      </w:r>
      <w:r w:rsidR="006F4AAC">
        <w:rPr>
          <w:b/>
          <w:sz w:val="20"/>
          <w:szCs w:val="20"/>
        </w:rPr>
        <w:t xml:space="preserve"> ………………………………..PLN</w:t>
      </w:r>
    </w:p>
    <w:p w14:paraId="29D1E01E" w14:textId="77777777" w:rsidR="006F4AAC" w:rsidRPr="009C1D50" w:rsidRDefault="006F4AAC" w:rsidP="006F4AA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66588A6" w14:textId="77777777" w:rsidR="006F4AAC" w:rsidRDefault="006F4AAC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44CBBD53" w14:textId="3D79ABBD" w:rsidR="000241D6" w:rsidRPr="009C1D50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Termin realizacji umowy: </w:t>
      </w:r>
      <w:r w:rsidR="006D7CAD">
        <w:rPr>
          <w:b/>
          <w:sz w:val="20"/>
          <w:szCs w:val="20"/>
        </w:rPr>
        <w:t xml:space="preserve">do 30 dni </w:t>
      </w:r>
      <w:r w:rsidR="00E200B1" w:rsidRPr="00E200B1">
        <w:rPr>
          <w:b/>
          <w:sz w:val="20"/>
          <w:szCs w:val="20"/>
        </w:rPr>
        <w:t xml:space="preserve">od </w:t>
      </w:r>
      <w:r w:rsidR="00F12587">
        <w:rPr>
          <w:b/>
          <w:sz w:val="20"/>
          <w:szCs w:val="20"/>
        </w:rPr>
        <w:t xml:space="preserve">daty </w:t>
      </w:r>
      <w:r w:rsidR="00E200B1" w:rsidRPr="00E200B1">
        <w:rPr>
          <w:b/>
          <w:sz w:val="20"/>
          <w:szCs w:val="20"/>
        </w:rPr>
        <w:t>podpisania umowy</w:t>
      </w:r>
      <w:r w:rsidR="006D7CAD">
        <w:rPr>
          <w:b/>
          <w:sz w:val="20"/>
          <w:szCs w:val="20"/>
        </w:rPr>
        <w:t>.</w:t>
      </w:r>
    </w:p>
    <w:p w14:paraId="386A3FE5" w14:textId="79C4C498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osoby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ej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7992FA17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Osoba wyznaczona do realizacji zamówienia </w:t>
      </w:r>
      <w:r w:rsidRPr="002B5E50">
        <w:rPr>
          <w:b/>
          <w:sz w:val="20"/>
          <w:szCs w:val="20"/>
        </w:rPr>
        <w:t xml:space="preserve">zrealizowała </w:t>
      </w:r>
      <w:r w:rsidR="00E200B1" w:rsidRPr="00E200B1">
        <w:rPr>
          <w:b/>
          <w:sz w:val="20"/>
          <w:szCs w:val="20"/>
        </w:rPr>
        <w:t xml:space="preserve">w okresie ostatnich 3 lat przed terminem składania ofert </w:t>
      </w:r>
      <w:r w:rsidR="006F4AAC">
        <w:rPr>
          <w:b/>
          <w:sz w:val="20"/>
          <w:szCs w:val="20"/>
        </w:rPr>
        <w:t xml:space="preserve">……… /proszę wpisać ilość/ </w:t>
      </w:r>
      <w:r w:rsidR="006F4AAC" w:rsidRPr="006F4AAC">
        <w:rPr>
          <w:b/>
          <w:sz w:val="20"/>
          <w:szCs w:val="22"/>
        </w:rPr>
        <w:t>szkoleń PRINCE2 Foundation.</w:t>
      </w:r>
      <w:r w:rsidR="006F4AAC" w:rsidRPr="006F4AAC">
        <w:rPr>
          <w:sz w:val="20"/>
          <w:szCs w:val="22"/>
        </w:rPr>
        <w:t xml:space="preserve"> </w:t>
      </w:r>
    </w:p>
    <w:p w14:paraId="7EAB9F3A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9C1D50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2A76CA" w14:textId="77777777" w:rsidR="00967CCE" w:rsidRPr="00967CCE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</w:t>
      </w:r>
    </w:p>
    <w:p w14:paraId="1D93C930" w14:textId="40A6196E" w:rsidR="005E39B4" w:rsidRPr="009C1D50" w:rsidRDefault="005E39B4" w:rsidP="00967CCE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9C1D50">
        <w:rPr>
          <w:bCs/>
          <w:sz w:val="20"/>
          <w:szCs w:val="20"/>
        </w:rPr>
        <w:t>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E200B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0A3D6" w14:textId="77777777" w:rsidR="0063655D" w:rsidRDefault="0063655D">
      <w:r>
        <w:separator/>
      </w:r>
    </w:p>
  </w:endnote>
  <w:endnote w:type="continuationSeparator" w:id="0">
    <w:p w14:paraId="254E595A" w14:textId="77777777" w:rsidR="0063655D" w:rsidRDefault="00636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7BE88" w14:textId="77777777" w:rsidR="0063655D" w:rsidRDefault="0063655D">
      <w:r>
        <w:separator/>
      </w:r>
    </w:p>
  </w:footnote>
  <w:footnote w:type="continuationSeparator" w:id="0">
    <w:p w14:paraId="67576255" w14:textId="77777777" w:rsidR="0063655D" w:rsidRDefault="00636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02FB" w14:textId="1A26EE61" w:rsidR="00DC6FB8" w:rsidRDefault="005D766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31CB"/>
    <w:rsid w:val="00256F35"/>
    <w:rsid w:val="00266FA8"/>
    <w:rsid w:val="002723B0"/>
    <w:rsid w:val="002938D3"/>
    <w:rsid w:val="002A01E7"/>
    <w:rsid w:val="002A48B7"/>
    <w:rsid w:val="002B5E50"/>
    <w:rsid w:val="00315A4A"/>
    <w:rsid w:val="00317C81"/>
    <w:rsid w:val="00333137"/>
    <w:rsid w:val="00363710"/>
    <w:rsid w:val="003E00B4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3655D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D7CAD"/>
    <w:rsid w:val="006E41F3"/>
    <w:rsid w:val="006F088B"/>
    <w:rsid w:val="006F2EF3"/>
    <w:rsid w:val="006F4AAC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73C62"/>
    <w:rsid w:val="00886062"/>
    <w:rsid w:val="008A6A8B"/>
    <w:rsid w:val="008B2F0C"/>
    <w:rsid w:val="008B4928"/>
    <w:rsid w:val="008C3839"/>
    <w:rsid w:val="008C4BAD"/>
    <w:rsid w:val="008C6A42"/>
    <w:rsid w:val="008D2AB8"/>
    <w:rsid w:val="008F1C66"/>
    <w:rsid w:val="00932543"/>
    <w:rsid w:val="00960965"/>
    <w:rsid w:val="0096298D"/>
    <w:rsid w:val="00962D25"/>
    <w:rsid w:val="00967CCE"/>
    <w:rsid w:val="00970FE4"/>
    <w:rsid w:val="009B2E7D"/>
    <w:rsid w:val="009B7E72"/>
    <w:rsid w:val="009C1D50"/>
    <w:rsid w:val="009D651F"/>
    <w:rsid w:val="009F6609"/>
    <w:rsid w:val="00A0022B"/>
    <w:rsid w:val="00A346FE"/>
    <w:rsid w:val="00A47B4D"/>
    <w:rsid w:val="00A83018"/>
    <w:rsid w:val="00AA2081"/>
    <w:rsid w:val="00AA33D0"/>
    <w:rsid w:val="00AB2029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200B1"/>
    <w:rsid w:val="00E44371"/>
    <w:rsid w:val="00E85B62"/>
    <w:rsid w:val="00E949B0"/>
    <w:rsid w:val="00EB3E67"/>
    <w:rsid w:val="00EE3FB1"/>
    <w:rsid w:val="00F00591"/>
    <w:rsid w:val="00F12587"/>
    <w:rsid w:val="00F13020"/>
    <w:rsid w:val="00F51688"/>
    <w:rsid w:val="00F53146"/>
    <w:rsid w:val="00F91018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8D47F-D14A-4306-A115-D1DEA616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2021-07-07T09:54:00Z</cp:lastPrinted>
  <dcterms:created xsi:type="dcterms:W3CDTF">2021-07-05T13:03:00Z</dcterms:created>
  <dcterms:modified xsi:type="dcterms:W3CDTF">2021-07-09T06:36:00Z</dcterms:modified>
</cp:coreProperties>
</file>