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466BD" w14:textId="77777777" w:rsidR="006144FB" w:rsidRPr="00E470F1" w:rsidRDefault="006144FB" w:rsidP="006144FB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  <w:r w:rsidRPr="00E470F1">
        <w:rPr>
          <w:rFonts w:ascii="Times New Roman" w:hAnsi="Times New Roman"/>
          <w:b w:val="0"/>
          <w:sz w:val="22"/>
          <w:szCs w:val="22"/>
        </w:rPr>
        <w:t>Załącznik nr 1 do SWZ</w:t>
      </w:r>
    </w:p>
    <w:p w14:paraId="1CD65028" w14:textId="5E266D52" w:rsidR="006144FB" w:rsidRDefault="006144FB" w:rsidP="006144FB">
      <w:pPr>
        <w:pStyle w:val="Nagwek"/>
        <w:rPr>
          <w:b/>
          <w:bCs/>
        </w:rPr>
      </w:pPr>
      <w:r w:rsidRPr="008C1EED">
        <w:rPr>
          <w:b/>
          <w:bCs/>
        </w:rPr>
        <w:t>Znak sprawy TP/</w:t>
      </w:r>
      <w:r>
        <w:rPr>
          <w:b/>
          <w:bCs/>
        </w:rPr>
        <w:t>RTG</w:t>
      </w:r>
      <w:r w:rsidRPr="008C1EED">
        <w:rPr>
          <w:b/>
          <w:bCs/>
        </w:rPr>
        <w:t>/</w:t>
      </w:r>
      <w:r>
        <w:rPr>
          <w:b/>
          <w:bCs/>
        </w:rPr>
        <w:t>21/</w:t>
      </w:r>
      <w:r w:rsidRPr="008C1EED">
        <w:rPr>
          <w:b/>
          <w:bCs/>
        </w:rPr>
        <w:t>21</w:t>
      </w:r>
    </w:p>
    <w:p w14:paraId="64CDCCCB" w14:textId="77777777" w:rsidR="006144FB" w:rsidRPr="008C1EED" w:rsidRDefault="006144FB" w:rsidP="006144FB">
      <w:pPr>
        <w:pStyle w:val="Nagwek"/>
        <w:rPr>
          <w:b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144FB" w:rsidRPr="005844F6" w14:paraId="34B6EAB3" w14:textId="77777777" w:rsidTr="00F41D0E">
        <w:tc>
          <w:tcPr>
            <w:tcW w:w="9104" w:type="dxa"/>
            <w:shd w:val="clear" w:color="auto" w:fill="F2F2F2"/>
          </w:tcPr>
          <w:p w14:paraId="463685C7" w14:textId="77777777" w:rsidR="006144FB" w:rsidRPr="005844F6" w:rsidRDefault="006144FB" w:rsidP="00F41D0E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>
              <w:rPr>
                <w:bCs/>
                <w:sz w:val="28"/>
              </w:rPr>
              <w:t>OWY</w:t>
            </w:r>
          </w:p>
        </w:tc>
      </w:tr>
    </w:tbl>
    <w:p w14:paraId="6117A577" w14:textId="77777777" w:rsidR="006144FB" w:rsidRPr="009C3D63" w:rsidRDefault="006144FB" w:rsidP="006144FB"/>
    <w:p w14:paraId="6333AB62" w14:textId="77777777" w:rsidR="006144FB" w:rsidRDefault="006144FB" w:rsidP="006144FB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 toczącego się postępowania o udzielenie zamówienia publicznego prowadzonego w trybie</w:t>
      </w:r>
      <w:r w:rsidRPr="005F1596">
        <w:rPr>
          <w:sz w:val="22"/>
          <w:szCs w:val="22"/>
        </w:rPr>
        <w:t xml:space="preserve"> podstawowy</w:t>
      </w:r>
      <w:r w:rsidRPr="00525EFF">
        <w:rPr>
          <w:sz w:val="22"/>
          <w:szCs w:val="22"/>
        </w:rPr>
        <w:t xml:space="preserve"> </w:t>
      </w:r>
      <w:r>
        <w:rPr>
          <w:sz w:val="22"/>
          <w:szCs w:val="22"/>
        </w:rPr>
        <w:t>pt.</w:t>
      </w:r>
      <w:r w:rsidRPr="00525EFF">
        <w:rPr>
          <w:sz w:val="22"/>
          <w:szCs w:val="22"/>
        </w:rPr>
        <w:t xml:space="preserve">: </w:t>
      </w:r>
    </w:p>
    <w:p w14:paraId="5042B0AF" w14:textId="77777777" w:rsidR="006144FB" w:rsidRDefault="006144FB" w:rsidP="006144FB">
      <w:pPr>
        <w:spacing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>
        <w:rPr>
          <w:b/>
          <w:sz w:val="22"/>
          <w:szCs w:val="22"/>
        </w:rPr>
        <w:t>Dostawa aparatu RTG dla Szpitala Specjalistycznego w Chorzowie”</w:t>
      </w:r>
    </w:p>
    <w:p w14:paraId="2980FA80" w14:textId="77777777" w:rsidR="006144FB" w:rsidRPr="00525EFF" w:rsidRDefault="006144FB" w:rsidP="006144FB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5416BA92" w14:textId="77777777" w:rsidR="006144FB" w:rsidRPr="00525EFF" w:rsidRDefault="006144FB" w:rsidP="006144FB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</w:t>
      </w:r>
    </w:p>
    <w:p w14:paraId="0700441E" w14:textId="77777777" w:rsidR="006144FB" w:rsidRPr="00525EFF" w:rsidRDefault="006144FB" w:rsidP="006144F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działając w imieniu i na rzecz:</w:t>
      </w:r>
    </w:p>
    <w:p w14:paraId="3041D48B" w14:textId="77777777" w:rsidR="006144FB" w:rsidRPr="007677F8" w:rsidRDefault="006144FB" w:rsidP="006144F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6144FB" w:rsidRPr="007677F8" w14:paraId="5C49C940" w14:textId="77777777" w:rsidTr="00F41D0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6883A153" w14:textId="77777777" w:rsidR="006144FB" w:rsidRPr="007677F8" w:rsidRDefault="006144FB" w:rsidP="00F41D0E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1CD0DC46" w14:textId="77777777" w:rsidR="006144FB" w:rsidRDefault="006144FB" w:rsidP="00F41D0E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139F2B38" w14:textId="77777777" w:rsidR="006144FB" w:rsidRPr="007677F8" w:rsidRDefault="006144FB" w:rsidP="00F41D0E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44FB" w:rsidRPr="007677F8" w14:paraId="72E002EA" w14:textId="77777777" w:rsidTr="00F41D0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15BA8826" w14:textId="77777777" w:rsidR="006144FB" w:rsidRPr="007677F8" w:rsidRDefault="006144FB" w:rsidP="00F41D0E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3005E2DC" w14:textId="77777777" w:rsidR="006144FB" w:rsidRDefault="006144FB" w:rsidP="00F41D0E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6CDCEF94" w14:textId="77777777" w:rsidR="006144FB" w:rsidRPr="007677F8" w:rsidRDefault="006144FB" w:rsidP="00F41D0E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44FB" w:rsidRPr="007677F8" w14:paraId="02817ADC" w14:textId="77777777" w:rsidTr="00F41D0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16DCB87B" w14:textId="77777777" w:rsidR="006144FB" w:rsidRPr="007677F8" w:rsidRDefault="006144FB" w:rsidP="00F41D0E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2C9E08B2" w14:textId="77777777" w:rsidR="006144FB" w:rsidRDefault="006144FB" w:rsidP="00F41D0E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45C06F7A" w14:textId="77777777" w:rsidR="006144FB" w:rsidRPr="007677F8" w:rsidRDefault="006144FB" w:rsidP="00F41D0E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44FB" w:rsidRPr="007677F8" w14:paraId="4EFADC83" w14:textId="77777777" w:rsidTr="00F41D0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3C52EDBD" w14:textId="77777777" w:rsidR="006144FB" w:rsidRPr="007677F8" w:rsidRDefault="006144FB" w:rsidP="00F41D0E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4773EC2" w14:textId="77777777" w:rsidR="006144FB" w:rsidRDefault="006144FB" w:rsidP="00F41D0E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7DAF73D0" w14:textId="77777777" w:rsidR="006144FB" w:rsidRPr="007677F8" w:rsidRDefault="006144FB" w:rsidP="00F41D0E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44FB" w:rsidRPr="007677F8" w14:paraId="3F4CE0FD" w14:textId="77777777" w:rsidTr="00F41D0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8EA6170" w14:textId="77777777" w:rsidR="006144FB" w:rsidRPr="005D0A55" w:rsidRDefault="006144FB" w:rsidP="00F41D0E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5D0A55">
              <w:rPr>
                <w:rFonts w:eastAsia="Calibri"/>
                <w:sz w:val="22"/>
                <w:szCs w:val="22"/>
              </w:rPr>
              <w:t>Wykonawca jest mikro przedsiębiorcą</w:t>
            </w:r>
          </w:p>
        </w:tc>
        <w:tc>
          <w:tcPr>
            <w:tcW w:w="6237" w:type="dxa"/>
            <w:shd w:val="clear" w:color="auto" w:fill="auto"/>
          </w:tcPr>
          <w:p w14:paraId="22A8C2FB" w14:textId="77777777" w:rsidR="006144FB" w:rsidRPr="005D0A55" w:rsidRDefault="006144FB" w:rsidP="00F41D0E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jc w:val="center"/>
              <w:rPr>
                <w:sz w:val="22"/>
                <w:szCs w:val="22"/>
              </w:rPr>
            </w:pPr>
            <w:r w:rsidRPr="005D0A55">
              <w:rPr>
                <w:sz w:val="22"/>
                <w:szCs w:val="22"/>
              </w:rPr>
              <w:t>Tak / Nie*</w:t>
            </w:r>
          </w:p>
        </w:tc>
      </w:tr>
      <w:tr w:rsidR="006144FB" w:rsidRPr="007677F8" w14:paraId="5D219553" w14:textId="77777777" w:rsidTr="00F41D0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3602088" w14:textId="77777777" w:rsidR="006144FB" w:rsidRPr="005D0A55" w:rsidRDefault="006144FB" w:rsidP="00F41D0E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5D0A55">
              <w:rPr>
                <w:rFonts w:eastAsia="Calibri"/>
                <w:sz w:val="22"/>
                <w:szCs w:val="22"/>
              </w:rPr>
              <w:t>Wykonawca jest małym przedsiębiorcą</w:t>
            </w:r>
          </w:p>
        </w:tc>
        <w:tc>
          <w:tcPr>
            <w:tcW w:w="6237" w:type="dxa"/>
            <w:shd w:val="clear" w:color="auto" w:fill="auto"/>
          </w:tcPr>
          <w:p w14:paraId="19CCB3FC" w14:textId="77777777" w:rsidR="006144FB" w:rsidRPr="005D0A55" w:rsidRDefault="006144FB" w:rsidP="00F41D0E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jc w:val="center"/>
              <w:rPr>
                <w:sz w:val="22"/>
                <w:szCs w:val="22"/>
              </w:rPr>
            </w:pPr>
            <w:r w:rsidRPr="005D0A55">
              <w:rPr>
                <w:sz w:val="22"/>
                <w:szCs w:val="22"/>
              </w:rPr>
              <w:t>Tak/Nie*</w:t>
            </w:r>
          </w:p>
        </w:tc>
      </w:tr>
      <w:tr w:rsidR="006144FB" w:rsidRPr="007677F8" w14:paraId="7AF0D0C6" w14:textId="77777777" w:rsidTr="00F41D0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6C6A75A1" w14:textId="77777777" w:rsidR="006144FB" w:rsidRPr="005D0A55" w:rsidRDefault="006144FB" w:rsidP="00F41D0E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5D0A55">
              <w:rPr>
                <w:rFonts w:eastAsia="Calibri"/>
                <w:sz w:val="22"/>
                <w:szCs w:val="22"/>
              </w:rPr>
              <w:t>Wykonawca jest średnim przedsiębiorcą</w:t>
            </w:r>
          </w:p>
        </w:tc>
        <w:tc>
          <w:tcPr>
            <w:tcW w:w="6237" w:type="dxa"/>
            <w:shd w:val="clear" w:color="auto" w:fill="auto"/>
          </w:tcPr>
          <w:p w14:paraId="4B2F9195" w14:textId="77777777" w:rsidR="006144FB" w:rsidRPr="005D0A55" w:rsidRDefault="006144FB" w:rsidP="00F41D0E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jc w:val="center"/>
              <w:rPr>
                <w:sz w:val="22"/>
                <w:szCs w:val="22"/>
              </w:rPr>
            </w:pPr>
            <w:r w:rsidRPr="005D0A55">
              <w:rPr>
                <w:sz w:val="22"/>
                <w:szCs w:val="22"/>
              </w:rPr>
              <w:t>Tak/Nie*</w:t>
            </w:r>
          </w:p>
        </w:tc>
      </w:tr>
    </w:tbl>
    <w:p w14:paraId="03863F5C" w14:textId="77777777" w:rsidR="006144FB" w:rsidRPr="00AF4AC3" w:rsidRDefault="006144FB" w:rsidP="006144FB">
      <w:pPr>
        <w:spacing w:line="276" w:lineRule="auto"/>
        <w:jc w:val="both"/>
        <w:rPr>
          <w:sz w:val="16"/>
          <w:szCs w:val="16"/>
        </w:rPr>
      </w:pPr>
    </w:p>
    <w:p w14:paraId="5039509D" w14:textId="77777777" w:rsidR="006144FB" w:rsidRPr="007405DE" w:rsidRDefault="006144FB" w:rsidP="006144FB">
      <w:pPr>
        <w:pStyle w:val="Akapitzlist"/>
        <w:numPr>
          <w:ilvl w:val="0"/>
          <w:numId w:val="33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7405DE">
        <w:rPr>
          <w:b/>
          <w:sz w:val="22"/>
        </w:rPr>
        <w:t>SKŁADAMY OFERTĘ</w:t>
      </w:r>
      <w:r w:rsidRPr="007405DE">
        <w:rPr>
          <w:sz w:val="22"/>
        </w:rPr>
        <w:t xml:space="preserve"> na wykonanie przedmiotu zamówienia zgodnie, ze Specyfikacją Warunków Zamówienia:</w:t>
      </w:r>
    </w:p>
    <w:p w14:paraId="41D6669C" w14:textId="77777777" w:rsidR="006144FB" w:rsidRPr="0097776D" w:rsidRDefault="006144FB" w:rsidP="006144FB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6144FB" w:rsidRPr="007F3E87" w14:paraId="6C558432" w14:textId="77777777" w:rsidTr="00F41D0E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14:paraId="592B44C3" w14:textId="77777777" w:rsidR="006144FB" w:rsidRPr="007F3E87" w:rsidRDefault="006144FB" w:rsidP="00F41D0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6BF9E1BA" w14:textId="77777777" w:rsidR="006144FB" w:rsidRPr="007F3E87" w:rsidRDefault="006144FB" w:rsidP="00F41D0E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6144FB" w:rsidRPr="007F3E87" w14:paraId="318F324F" w14:textId="77777777" w:rsidTr="00F41D0E">
        <w:tc>
          <w:tcPr>
            <w:tcW w:w="1559" w:type="dxa"/>
            <w:shd w:val="clear" w:color="auto" w:fill="auto"/>
            <w:vAlign w:val="center"/>
          </w:tcPr>
          <w:p w14:paraId="27BD5419" w14:textId="77777777" w:rsidR="006144FB" w:rsidRPr="007F3E87" w:rsidRDefault="006144FB" w:rsidP="00F41D0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F1596">
              <w:rPr>
                <w:sz w:val="22"/>
                <w:szCs w:val="22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14:paraId="25500625" w14:textId="77777777" w:rsidR="006144FB" w:rsidRPr="007F3E87" w:rsidRDefault="006144FB" w:rsidP="00F41D0E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>
              <w:rPr>
                <w:b/>
                <w:sz w:val="22"/>
                <w:szCs w:val="22"/>
              </w:rPr>
              <w:t>„</w:t>
            </w:r>
            <w:r w:rsidRPr="00EB6075">
              <w:rPr>
                <w:b/>
                <w:bCs/>
                <w:sz w:val="22"/>
                <w:szCs w:val="22"/>
              </w:rPr>
              <w:t>D</w:t>
            </w:r>
            <w:r>
              <w:rPr>
                <w:b/>
                <w:bCs/>
                <w:sz w:val="22"/>
                <w:szCs w:val="22"/>
              </w:rPr>
              <w:t>ostawa aparatu RTG dla Szpitala Specjalistycznego w Chorzowie”</w:t>
            </w:r>
          </w:p>
          <w:p w14:paraId="0A0882BA" w14:textId="77777777" w:rsidR="006144FB" w:rsidRPr="007F3E87" w:rsidRDefault="006144FB" w:rsidP="00F41D0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F05F7">
              <w:rPr>
                <w:b/>
                <w:bCs/>
                <w:sz w:val="22"/>
                <w:szCs w:val="22"/>
              </w:rPr>
              <w:t>Cena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za </w:t>
            </w:r>
            <w:r>
              <w:rPr>
                <w:sz w:val="22"/>
                <w:szCs w:val="22"/>
              </w:rPr>
              <w:t>realizację przedmiotu zamówienia</w:t>
            </w:r>
            <w:r w:rsidRPr="007F3E87">
              <w:rPr>
                <w:sz w:val="22"/>
                <w:szCs w:val="22"/>
              </w:rPr>
              <w:t xml:space="preserve"> wynosi kwotę netto</w:t>
            </w:r>
            <w:r>
              <w:rPr>
                <w:sz w:val="22"/>
                <w:szCs w:val="22"/>
              </w:rPr>
              <w:t>:</w:t>
            </w:r>
          </w:p>
          <w:p w14:paraId="038BBF6A" w14:textId="77777777" w:rsidR="006144FB" w:rsidRDefault="006144FB" w:rsidP="00F41D0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233AEE92" w14:textId="77777777" w:rsidR="006144FB" w:rsidRPr="007F3E87" w:rsidRDefault="006144FB" w:rsidP="00F41D0E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26DF1F32" w14:textId="77777777" w:rsidR="006144FB" w:rsidRDefault="006144FB" w:rsidP="00F41D0E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lastRenderedPageBreak/>
              <w:t xml:space="preserve"> wraz z należnym podatkiem VAT w wysokości .....</w:t>
            </w:r>
            <w:r>
              <w:rPr>
                <w:sz w:val="22"/>
                <w:szCs w:val="22"/>
              </w:rPr>
              <w:t>...</w:t>
            </w:r>
            <w:r w:rsidRPr="007F3E87">
              <w:rPr>
                <w:sz w:val="22"/>
                <w:szCs w:val="22"/>
              </w:rPr>
              <w:t>.%,</w:t>
            </w:r>
          </w:p>
          <w:p w14:paraId="58BC97EE" w14:textId="77777777" w:rsidR="006144FB" w:rsidRPr="007F3E87" w:rsidRDefault="006144FB" w:rsidP="00F41D0E">
            <w:pPr>
              <w:spacing w:line="360" w:lineRule="auto"/>
              <w:rPr>
                <w:sz w:val="22"/>
                <w:szCs w:val="22"/>
              </w:rPr>
            </w:pPr>
          </w:p>
          <w:p w14:paraId="561D6C56" w14:textId="77777777" w:rsidR="006144FB" w:rsidRDefault="006144FB" w:rsidP="00F41D0E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  <w:p w14:paraId="41D20824" w14:textId="77777777" w:rsidR="006144FB" w:rsidRPr="007F3E87" w:rsidRDefault="006144FB" w:rsidP="00F41D0E">
            <w:pPr>
              <w:spacing w:after="60" w:line="360" w:lineRule="auto"/>
              <w:rPr>
                <w:sz w:val="22"/>
                <w:szCs w:val="22"/>
              </w:rPr>
            </w:pPr>
          </w:p>
        </w:tc>
      </w:tr>
    </w:tbl>
    <w:p w14:paraId="5D89C362" w14:textId="77777777" w:rsidR="006144FB" w:rsidRPr="0097776D" w:rsidRDefault="006144FB" w:rsidP="006144FB">
      <w:pPr>
        <w:pStyle w:val="Akapitzlist"/>
        <w:numPr>
          <w:ilvl w:val="0"/>
          <w:numId w:val="33"/>
        </w:numPr>
        <w:spacing w:before="240" w:line="276" w:lineRule="auto"/>
        <w:ind w:left="284" w:hanging="284"/>
        <w:contextualSpacing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OŚWIADCZAMY</w:t>
      </w:r>
      <w:r w:rsidRPr="0097776D">
        <w:rPr>
          <w:sz w:val="22"/>
        </w:rPr>
        <w:t>, że:</w:t>
      </w:r>
    </w:p>
    <w:p w14:paraId="091979C5" w14:textId="77777777" w:rsidR="006144FB" w:rsidRPr="0097776D" w:rsidRDefault="006144FB" w:rsidP="006144FB">
      <w:pPr>
        <w:pStyle w:val="Akapitzlist"/>
        <w:numPr>
          <w:ilvl w:val="0"/>
          <w:numId w:val="34"/>
        </w:numPr>
        <w:spacing w:before="120" w:line="276" w:lineRule="auto"/>
        <w:contextualSpacing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1613503" w14:textId="77777777" w:rsidR="006144FB" w:rsidRDefault="006144FB" w:rsidP="006144FB">
      <w:pPr>
        <w:pStyle w:val="Akapitzlist"/>
        <w:numPr>
          <w:ilvl w:val="0"/>
          <w:numId w:val="34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93B81A3" w14:textId="77777777" w:rsidR="006144FB" w:rsidRDefault="006144FB" w:rsidP="006144FB">
      <w:pPr>
        <w:numPr>
          <w:ilvl w:val="0"/>
          <w:numId w:val="34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7AE94A57" w14:textId="77777777" w:rsidR="006144FB" w:rsidRPr="00C437AC" w:rsidRDefault="006144FB" w:rsidP="006144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6144FB" w:rsidRPr="001661BD" w14:paraId="01DE2A1A" w14:textId="77777777" w:rsidTr="00F41D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2D5DCD2" w14:textId="77777777" w:rsidR="006144FB" w:rsidRPr="00CE3AE6" w:rsidRDefault="006144FB" w:rsidP="00F41D0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1854FD0" w14:textId="77777777" w:rsidR="006144FB" w:rsidRPr="00CE3AE6" w:rsidRDefault="006144FB" w:rsidP="00F41D0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253AB24" w14:textId="77777777" w:rsidR="006144FB" w:rsidRPr="00CE3AE6" w:rsidRDefault="006144FB" w:rsidP="00F41D0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ED94FFB" w14:textId="77777777" w:rsidR="006144FB" w:rsidRPr="00CE3AE6" w:rsidRDefault="006144FB" w:rsidP="00F41D0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6144FB" w:rsidRPr="001661BD" w14:paraId="67705743" w14:textId="77777777" w:rsidTr="00F41D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1D9B9" w14:textId="77777777" w:rsidR="006144FB" w:rsidRPr="001661BD" w:rsidRDefault="006144FB" w:rsidP="00F41D0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A637B" w14:textId="77777777" w:rsidR="006144FB" w:rsidRPr="001661BD" w:rsidRDefault="006144FB" w:rsidP="00F41D0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9724EC" w14:textId="77777777" w:rsidR="006144FB" w:rsidRPr="001661BD" w:rsidRDefault="006144FB" w:rsidP="00F41D0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144FB" w:rsidRPr="001661BD" w14:paraId="4F4D6446" w14:textId="77777777" w:rsidTr="00F41D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083E6" w14:textId="77777777" w:rsidR="006144FB" w:rsidRPr="001661BD" w:rsidRDefault="006144FB" w:rsidP="00F41D0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60F13C" w14:textId="77777777" w:rsidR="006144FB" w:rsidRPr="001661BD" w:rsidRDefault="006144FB" w:rsidP="00F41D0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36D1A" w14:textId="77777777" w:rsidR="006144FB" w:rsidRPr="001661BD" w:rsidRDefault="006144FB" w:rsidP="00F41D0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70CA57F" w14:textId="77777777" w:rsidR="006144FB" w:rsidRDefault="006144FB" w:rsidP="006144FB">
      <w:pPr>
        <w:pStyle w:val="Akapitzlist"/>
        <w:numPr>
          <w:ilvl w:val="0"/>
          <w:numId w:val="34"/>
        </w:numPr>
        <w:spacing w:before="120" w:line="276" w:lineRule="auto"/>
        <w:contextualSpacing/>
        <w:jc w:val="both"/>
        <w:rPr>
          <w:sz w:val="22"/>
        </w:rPr>
      </w:pPr>
      <w:r>
        <w:rPr>
          <w:sz w:val="22"/>
        </w:rPr>
        <w:t xml:space="preserve">oferowany przedmiot zamówienia spełnia stawiane wymogi, na potwierdzenie przedkładamy wypełniony </w:t>
      </w:r>
      <w:r w:rsidRPr="00484213">
        <w:rPr>
          <w:b/>
          <w:bCs/>
          <w:sz w:val="22"/>
        </w:rPr>
        <w:t xml:space="preserve">Załącznik nr </w:t>
      </w:r>
      <w:r>
        <w:rPr>
          <w:b/>
          <w:bCs/>
          <w:sz w:val="22"/>
        </w:rPr>
        <w:t>3</w:t>
      </w:r>
      <w:r w:rsidRPr="00484213">
        <w:rPr>
          <w:b/>
          <w:bCs/>
          <w:sz w:val="22"/>
        </w:rPr>
        <w:t xml:space="preserve"> do SWZ</w:t>
      </w:r>
      <w:r>
        <w:rPr>
          <w:sz w:val="22"/>
        </w:rPr>
        <w:t xml:space="preserve"> pt.: </w:t>
      </w:r>
      <w:r w:rsidRPr="00484213">
        <w:rPr>
          <w:b/>
          <w:bCs/>
          <w:sz w:val="22"/>
        </w:rPr>
        <w:t>„</w:t>
      </w:r>
      <w:r>
        <w:rPr>
          <w:b/>
          <w:bCs/>
          <w:sz w:val="22"/>
        </w:rPr>
        <w:t xml:space="preserve">Parametry techniczne – Opis - </w:t>
      </w:r>
      <w:r w:rsidRPr="00484213">
        <w:rPr>
          <w:b/>
          <w:bCs/>
          <w:sz w:val="22"/>
        </w:rPr>
        <w:t>Parametry do oceny”</w:t>
      </w:r>
    </w:p>
    <w:p w14:paraId="6B35F1B2" w14:textId="77777777" w:rsidR="006144FB" w:rsidRPr="00484213" w:rsidRDefault="006144FB" w:rsidP="006144FB">
      <w:pPr>
        <w:pStyle w:val="Akapitzlist"/>
        <w:numPr>
          <w:ilvl w:val="0"/>
          <w:numId w:val="34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484213">
        <w:rPr>
          <w:sz w:val="22"/>
        </w:rPr>
        <w:t>udzielamy „</w:t>
      </w:r>
      <w:r w:rsidRPr="00484213">
        <w:rPr>
          <w:b/>
          <w:bCs/>
          <w:sz w:val="22"/>
        </w:rPr>
        <w:t xml:space="preserve">Gwarancji </w:t>
      </w:r>
      <w:r>
        <w:rPr>
          <w:b/>
          <w:bCs/>
          <w:sz w:val="22"/>
        </w:rPr>
        <w:t xml:space="preserve">wspólnej </w:t>
      </w:r>
      <w:r w:rsidRPr="00484213">
        <w:rPr>
          <w:b/>
          <w:bCs/>
          <w:sz w:val="22"/>
        </w:rPr>
        <w:t>na</w:t>
      </w:r>
      <w:r>
        <w:rPr>
          <w:b/>
          <w:bCs/>
          <w:sz w:val="22"/>
        </w:rPr>
        <w:t>:</w:t>
      </w:r>
      <w:r w:rsidRPr="00484213">
        <w:rPr>
          <w:b/>
          <w:bCs/>
          <w:sz w:val="22"/>
        </w:rPr>
        <w:t xml:space="preserve"> </w:t>
      </w:r>
      <w:r w:rsidRPr="00484213">
        <w:rPr>
          <w:b/>
          <w:bCs/>
          <w:sz w:val="22"/>
          <w:szCs w:val="22"/>
        </w:rPr>
        <w:t>Aparat cyfrowy RTG z detektorem i stacją technika</w:t>
      </w:r>
      <w:r w:rsidRPr="00484213">
        <w:rPr>
          <w:b/>
          <w:bCs/>
          <w:sz w:val="22"/>
        </w:rPr>
        <w:t xml:space="preserve">, </w:t>
      </w:r>
      <w:r w:rsidRPr="00484213">
        <w:rPr>
          <w:b/>
          <w:bCs/>
          <w:sz w:val="22"/>
          <w:szCs w:val="22"/>
        </w:rPr>
        <w:t>System PACS</w:t>
      </w:r>
      <w:r w:rsidRPr="00484213">
        <w:rPr>
          <w:b/>
          <w:bCs/>
          <w:sz w:val="22"/>
        </w:rPr>
        <w:t xml:space="preserve">, </w:t>
      </w:r>
      <w:r w:rsidRPr="00484213">
        <w:rPr>
          <w:b/>
          <w:bCs/>
          <w:sz w:val="22"/>
          <w:szCs w:val="22"/>
        </w:rPr>
        <w:t xml:space="preserve">Serwer systemu PACS </w:t>
      </w:r>
      <w:r>
        <w:rPr>
          <w:b/>
          <w:bCs/>
          <w:sz w:val="22"/>
          <w:szCs w:val="22"/>
        </w:rPr>
        <w:t xml:space="preserve"> - na okres:  </w:t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</w:rPr>
        <w:t xml:space="preserve"> miesięcy.</w:t>
      </w:r>
    </w:p>
    <w:p w14:paraId="0F861D79" w14:textId="77777777" w:rsidR="006144FB" w:rsidRPr="00484213" w:rsidRDefault="006144FB" w:rsidP="006144FB">
      <w:pPr>
        <w:pStyle w:val="Akapitzlist"/>
        <w:spacing w:before="120" w:line="276" w:lineRule="auto"/>
        <w:ind w:left="644"/>
        <w:contextualSpacing/>
        <w:jc w:val="both"/>
        <w:rPr>
          <w:sz w:val="22"/>
        </w:rPr>
      </w:pPr>
      <w:r w:rsidRPr="00484213">
        <w:rPr>
          <w:sz w:val="22"/>
          <w:szCs w:val="22"/>
        </w:rPr>
        <w:t>Uwaga:  Minimum -</w:t>
      </w:r>
      <w:r>
        <w:rPr>
          <w:sz w:val="22"/>
          <w:szCs w:val="22"/>
        </w:rPr>
        <w:t xml:space="preserve"> </w:t>
      </w:r>
      <w:r w:rsidRPr="00484213">
        <w:rPr>
          <w:sz w:val="22"/>
          <w:szCs w:val="22"/>
        </w:rPr>
        <w:t xml:space="preserve">24 miesiące / Maximum </w:t>
      </w:r>
      <w:r>
        <w:rPr>
          <w:sz w:val="22"/>
          <w:szCs w:val="22"/>
        </w:rPr>
        <w:t>–</w:t>
      </w:r>
      <w:r w:rsidRPr="00484213">
        <w:rPr>
          <w:sz w:val="22"/>
          <w:szCs w:val="22"/>
        </w:rPr>
        <w:t xml:space="preserve"> 36</w:t>
      </w:r>
      <w:r>
        <w:rPr>
          <w:sz w:val="22"/>
          <w:szCs w:val="22"/>
        </w:rPr>
        <w:t xml:space="preserve"> </w:t>
      </w:r>
      <w:r w:rsidRPr="00484213">
        <w:rPr>
          <w:sz w:val="22"/>
          <w:szCs w:val="22"/>
        </w:rPr>
        <w:t>miesięcy</w:t>
      </w:r>
      <w:r w:rsidRPr="00484213">
        <w:rPr>
          <w:b/>
          <w:bCs/>
          <w:sz w:val="22"/>
        </w:rPr>
        <w:t xml:space="preserve">” </w:t>
      </w:r>
      <w:r w:rsidRPr="00484213">
        <w:rPr>
          <w:sz w:val="22"/>
        </w:rPr>
        <w:t>licząc od daty odbioru końcowego;</w:t>
      </w:r>
    </w:p>
    <w:p w14:paraId="27255C56" w14:textId="2FEE29C9" w:rsidR="006144FB" w:rsidRDefault="006144FB" w:rsidP="006144FB">
      <w:pPr>
        <w:pStyle w:val="Akapitzlist"/>
        <w:numPr>
          <w:ilvl w:val="0"/>
          <w:numId w:val="34"/>
        </w:numPr>
        <w:spacing w:before="120" w:line="276" w:lineRule="auto"/>
        <w:contextualSpacing/>
        <w:jc w:val="both"/>
        <w:rPr>
          <w:sz w:val="22"/>
        </w:rPr>
      </w:pPr>
      <w:r>
        <w:rPr>
          <w:sz w:val="22"/>
        </w:rPr>
        <w:t>oferowany „</w:t>
      </w:r>
      <w:r>
        <w:rPr>
          <w:b/>
          <w:bCs/>
          <w:sz w:val="22"/>
        </w:rPr>
        <w:t>T</w:t>
      </w:r>
      <w:r w:rsidRPr="00212146">
        <w:rPr>
          <w:b/>
          <w:bCs/>
          <w:sz w:val="22"/>
        </w:rPr>
        <w:t xml:space="preserve">ermin </w:t>
      </w:r>
      <w:r>
        <w:rPr>
          <w:b/>
          <w:bCs/>
          <w:sz w:val="22"/>
        </w:rPr>
        <w:t>realizacji”:</w:t>
      </w:r>
      <w:r>
        <w:rPr>
          <w:sz w:val="22"/>
        </w:rPr>
        <w:t xml:space="preserve">   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</w:rPr>
        <w:t xml:space="preserve"> </w:t>
      </w:r>
      <w:r w:rsidR="00AF6507">
        <w:rPr>
          <w:b/>
          <w:bCs/>
          <w:sz w:val="22"/>
        </w:rPr>
        <w:t>tygodni</w:t>
      </w:r>
      <w:r>
        <w:rPr>
          <w:sz w:val="22"/>
        </w:rPr>
        <w:t xml:space="preserve"> od dnia zawarcia umowy – jednak </w:t>
      </w:r>
      <w:r w:rsidRPr="00203841">
        <w:rPr>
          <w:b/>
          <w:bCs/>
          <w:sz w:val="22"/>
        </w:rPr>
        <w:t xml:space="preserve">nie wcześniej niż </w:t>
      </w:r>
      <w:r w:rsidR="00B54B5E">
        <w:rPr>
          <w:b/>
          <w:bCs/>
          <w:sz w:val="22"/>
        </w:rPr>
        <w:t>8</w:t>
      </w:r>
      <w:r w:rsidRPr="00203841">
        <w:rPr>
          <w:b/>
          <w:bCs/>
          <w:sz w:val="22"/>
        </w:rPr>
        <w:t xml:space="preserve"> </w:t>
      </w:r>
      <w:r w:rsidR="00B54B5E">
        <w:rPr>
          <w:b/>
          <w:bCs/>
          <w:sz w:val="22"/>
        </w:rPr>
        <w:t>tygodni</w:t>
      </w:r>
      <w:r>
        <w:rPr>
          <w:sz w:val="22"/>
        </w:rPr>
        <w:t xml:space="preserve"> od daty zawarcia umowy, a </w:t>
      </w:r>
      <w:r w:rsidRPr="00203841">
        <w:rPr>
          <w:b/>
          <w:bCs/>
          <w:sz w:val="22"/>
        </w:rPr>
        <w:t xml:space="preserve">maksymalnie do </w:t>
      </w:r>
      <w:r w:rsidR="00B54B5E">
        <w:rPr>
          <w:b/>
          <w:bCs/>
          <w:sz w:val="22"/>
        </w:rPr>
        <w:t>12</w:t>
      </w:r>
      <w:r w:rsidRPr="00203841">
        <w:rPr>
          <w:b/>
          <w:bCs/>
          <w:sz w:val="22"/>
        </w:rPr>
        <w:t xml:space="preserve"> </w:t>
      </w:r>
      <w:r w:rsidR="00B54B5E">
        <w:rPr>
          <w:b/>
          <w:bCs/>
          <w:sz w:val="22"/>
        </w:rPr>
        <w:t>tygodni</w:t>
      </w:r>
      <w:r>
        <w:rPr>
          <w:sz w:val="22"/>
        </w:rPr>
        <w:t xml:space="preserve"> od daty zawarcia umowy. </w:t>
      </w:r>
    </w:p>
    <w:p w14:paraId="5F541D9E" w14:textId="77777777" w:rsidR="006144FB" w:rsidRPr="006A3C41" w:rsidRDefault="006144FB" w:rsidP="006144FB">
      <w:pPr>
        <w:pStyle w:val="Akapitzlist"/>
        <w:numPr>
          <w:ilvl w:val="0"/>
          <w:numId w:val="34"/>
        </w:numPr>
        <w:spacing w:before="120" w:line="276" w:lineRule="auto"/>
        <w:contextualSpacing/>
        <w:jc w:val="both"/>
        <w:rPr>
          <w:sz w:val="22"/>
        </w:rPr>
      </w:pPr>
      <w:r>
        <w:rPr>
          <w:sz w:val="22"/>
        </w:rPr>
        <w:t>spełniamy wymogi formalne wymienione w Załączniku nr 3 ust. I pkt. 1, 2.</w:t>
      </w:r>
    </w:p>
    <w:p w14:paraId="39011017" w14:textId="77777777" w:rsidR="006144FB" w:rsidRPr="0097776D" w:rsidRDefault="006144FB" w:rsidP="006144FB">
      <w:pPr>
        <w:pStyle w:val="Akapitzlist"/>
        <w:numPr>
          <w:ilvl w:val="0"/>
          <w:numId w:val="34"/>
        </w:numPr>
        <w:spacing w:before="120" w:line="276" w:lineRule="auto"/>
        <w:contextualSpacing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78D30616" w14:textId="77777777" w:rsidR="006144FB" w:rsidRDefault="006144FB" w:rsidP="006144FB">
      <w:pPr>
        <w:pStyle w:val="Akapitzlist"/>
        <w:numPr>
          <w:ilvl w:val="0"/>
          <w:numId w:val="34"/>
        </w:numPr>
        <w:spacing w:before="120" w:after="120" w:line="276" w:lineRule="auto"/>
        <w:ind w:left="641" w:hanging="357"/>
        <w:contextualSpacing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>.</w:t>
      </w:r>
    </w:p>
    <w:p w14:paraId="529D81FC" w14:textId="77777777" w:rsidR="006144FB" w:rsidRDefault="006144FB" w:rsidP="006144FB">
      <w:pPr>
        <w:pStyle w:val="Akapitzlist"/>
        <w:numPr>
          <w:ilvl w:val="0"/>
          <w:numId w:val="33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F909475" w14:textId="77777777" w:rsidR="006144FB" w:rsidRDefault="006144FB" w:rsidP="006144FB">
      <w:pPr>
        <w:pStyle w:val="Akapitzlist"/>
        <w:spacing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689C4CA1" w14:textId="77777777" w:rsidR="006144FB" w:rsidRDefault="006144FB" w:rsidP="006144FB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6144FB" w:rsidRPr="005844F6" w14:paraId="5B455067" w14:textId="77777777" w:rsidTr="00F41D0E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F34ADB4" w14:textId="77777777" w:rsidR="006144FB" w:rsidRPr="00CE3AE6" w:rsidRDefault="006144FB" w:rsidP="00F41D0E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2F8BDD7" w14:textId="77777777" w:rsidR="006144FB" w:rsidRPr="00CE3AE6" w:rsidRDefault="006144FB" w:rsidP="00F41D0E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B97A6B8" w14:textId="77777777" w:rsidR="006144FB" w:rsidRPr="00CE3AE6" w:rsidRDefault="006144FB" w:rsidP="00F41D0E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E38A81" w14:textId="77777777" w:rsidR="006144FB" w:rsidRPr="00CE3AE6" w:rsidRDefault="006144FB" w:rsidP="00F41D0E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6144FB" w:rsidRPr="00CE3AE6" w14:paraId="3C48A47B" w14:textId="77777777" w:rsidTr="00F41D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A5B95" w14:textId="77777777" w:rsidR="006144FB" w:rsidRPr="00CE3AE6" w:rsidRDefault="006144FB" w:rsidP="00F41D0E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826A4" w14:textId="77777777" w:rsidR="006144FB" w:rsidRDefault="006144FB" w:rsidP="00F41D0E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  <w:p w14:paraId="2CBF2E4E" w14:textId="77777777" w:rsidR="006144FB" w:rsidRDefault="006144FB" w:rsidP="00F41D0E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  <w:p w14:paraId="3D60402D" w14:textId="77777777" w:rsidR="006144FB" w:rsidRPr="00CE3AE6" w:rsidRDefault="006144FB" w:rsidP="00F41D0E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AD005" w14:textId="77777777" w:rsidR="006144FB" w:rsidRPr="00CE3AE6" w:rsidRDefault="006144FB" w:rsidP="00F41D0E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B2934" w14:textId="77777777" w:rsidR="006144FB" w:rsidRPr="00CE3AE6" w:rsidRDefault="006144FB" w:rsidP="00F41D0E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9DACE70" w14:textId="77777777" w:rsidR="006144FB" w:rsidRPr="0097776D" w:rsidRDefault="006144FB" w:rsidP="006144FB">
      <w:pPr>
        <w:pStyle w:val="Akapitzlist"/>
        <w:numPr>
          <w:ilvl w:val="0"/>
          <w:numId w:val="33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6144FB" w:rsidRPr="00AE2ACB" w14:paraId="62235418" w14:textId="77777777" w:rsidTr="00F41D0E">
        <w:tc>
          <w:tcPr>
            <w:tcW w:w="2551" w:type="dxa"/>
            <w:shd w:val="clear" w:color="auto" w:fill="auto"/>
            <w:vAlign w:val="center"/>
          </w:tcPr>
          <w:p w14:paraId="6A2E6AAA" w14:textId="77777777" w:rsidR="006144FB" w:rsidRPr="00AE2ACB" w:rsidRDefault="006144FB" w:rsidP="00F41D0E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11BEDCA5" w14:textId="77777777" w:rsidR="006144FB" w:rsidRPr="00AE2ACB" w:rsidRDefault="006144FB" w:rsidP="00F41D0E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6144FB" w:rsidRPr="00AE2ACB" w14:paraId="2BC0544C" w14:textId="77777777" w:rsidTr="00F41D0E">
        <w:tc>
          <w:tcPr>
            <w:tcW w:w="2551" w:type="dxa"/>
            <w:shd w:val="clear" w:color="auto" w:fill="auto"/>
            <w:vAlign w:val="center"/>
          </w:tcPr>
          <w:p w14:paraId="005E18BB" w14:textId="77777777" w:rsidR="006144FB" w:rsidRPr="00AE2ACB" w:rsidRDefault="006144FB" w:rsidP="00F41D0E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34E762A6" w14:textId="77777777" w:rsidR="006144FB" w:rsidRPr="00AE2ACB" w:rsidRDefault="006144FB" w:rsidP="00F41D0E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6144FB" w:rsidRPr="00AE2ACB" w14:paraId="4492D3BC" w14:textId="77777777" w:rsidTr="00F41D0E">
        <w:tc>
          <w:tcPr>
            <w:tcW w:w="2551" w:type="dxa"/>
            <w:shd w:val="clear" w:color="auto" w:fill="auto"/>
            <w:vAlign w:val="center"/>
          </w:tcPr>
          <w:p w14:paraId="0C6EAF3F" w14:textId="77777777" w:rsidR="006144FB" w:rsidRPr="00AE2ACB" w:rsidRDefault="006144FB" w:rsidP="00F41D0E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0D45A9E1" w14:textId="77777777" w:rsidR="006144FB" w:rsidRPr="00AE2ACB" w:rsidRDefault="006144FB" w:rsidP="00F41D0E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6144FB" w:rsidRPr="00AE2ACB" w14:paraId="2C0DFE35" w14:textId="77777777" w:rsidTr="00F41D0E">
        <w:tc>
          <w:tcPr>
            <w:tcW w:w="2551" w:type="dxa"/>
            <w:shd w:val="clear" w:color="auto" w:fill="auto"/>
            <w:vAlign w:val="center"/>
          </w:tcPr>
          <w:p w14:paraId="4FD1B993" w14:textId="77777777" w:rsidR="006144FB" w:rsidRPr="00AE2ACB" w:rsidRDefault="006144FB" w:rsidP="00F41D0E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3BC913EB" w14:textId="77777777" w:rsidR="006144FB" w:rsidRPr="00AE2ACB" w:rsidRDefault="006144FB" w:rsidP="00F41D0E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2FDDF6F2" w14:textId="77777777" w:rsidR="006144FB" w:rsidRDefault="006144FB" w:rsidP="006144FB">
      <w:pPr>
        <w:pStyle w:val="Akapitzlist"/>
        <w:numPr>
          <w:ilvl w:val="0"/>
          <w:numId w:val="33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>
        <w:rPr>
          <w:sz w:val="22"/>
          <w:szCs w:val="22"/>
        </w:rPr>
        <w:t>Załącznikami do oferty, stanowiącymi jej integralną część, są:</w:t>
      </w:r>
    </w:p>
    <w:p w14:paraId="71576486" w14:textId="77777777" w:rsidR="006144FB" w:rsidRPr="009C3D63" w:rsidRDefault="006144FB" w:rsidP="006144FB">
      <w:pPr>
        <w:pStyle w:val="Akapitzlist"/>
        <w:spacing w:before="240"/>
        <w:ind w:left="644"/>
        <w:jc w:val="both"/>
        <w:rPr>
          <w:bCs/>
          <w:sz w:val="20"/>
          <w:szCs w:val="20"/>
        </w:rPr>
      </w:pPr>
      <w:r w:rsidRPr="009C3D63">
        <w:rPr>
          <w:bCs/>
          <w:sz w:val="20"/>
          <w:szCs w:val="20"/>
        </w:rPr>
        <w:t>1. …………………………………………………………….</w:t>
      </w:r>
    </w:p>
    <w:p w14:paraId="40B854E0" w14:textId="77777777" w:rsidR="006144FB" w:rsidRPr="009C3D63" w:rsidRDefault="006144FB" w:rsidP="006144FB">
      <w:pPr>
        <w:pStyle w:val="Akapitzlist"/>
        <w:spacing w:before="240"/>
        <w:ind w:left="644"/>
        <w:jc w:val="both"/>
        <w:rPr>
          <w:bCs/>
          <w:sz w:val="20"/>
          <w:szCs w:val="20"/>
        </w:rPr>
      </w:pPr>
      <w:r w:rsidRPr="009C3D63">
        <w:rPr>
          <w:bCs/>
          <w:sz w:val="20"/>
          <w:szCs w:val="20"/>
        </w:rPr>
        <w:t>2. …………………………………………………………….</w:t>
      </w:r>
    </w:p>
    <w:p w14:paraId="7A9CFA4D" w14:textId="77777777" w:rsidR="006144FB" w:rsidRPr="009C3D63" w:rsidRDefault="006144FB" w:rsidP="006144FB">
      <w:pPr>
        <w:pStyle w:val="Akapitzlist"/>
        <w:spacing w:before="240"/>
        <w:ind w:left="644"/>
        <w:jc w:val="both"/>
        <w:rPr>
          <w:bCs/>
          <w:sz w:val="20"/>
          <w:szCs w:val="20"/>
        </w:rPr>
      </w:pPr>
      <w:r w:rsidRPr="009C3D63">
        <w:rPr>
          <w:bCs/>
          <w:sz w:val="20"/>
          <w:szCs w:val="20"/>
        </w:rPr>
        <w:t>3. …………………………………………………………….</w:t>
      </w:r>
    </w:p>
    <w:p w14:paraId="733B4F82" w14:textId="77777777" w:rsidR="006144FB" w:rsidRPr="009C3D63" w:rsidRDefault="006144FB" w:rsidP="006144FB">
      <w:pPr>
        <w:pStyle w:val="Akapitzlist"/>
        <w:spacing w:before="240"/>
        <w:ind w:left="644"/>
        <w:jc w:val="both"/>
        <w:rPr>
          <w:bCs/>
          <w:sz w:val="20"/>
          <w:szCs w:val="20"/>
        </w:rPr>
      </w:pPr>
      <w:r w:rsidRPr="009C3D63">
        <w:rPr>
          <w:bCs/>
          <w:sz w:val="20"/>
          <w:szCs w:val="20"/>
        </w:rPr>
        <w:t>4. …………………………………………………………….</w:t>
      </w:r>
    </w:p>
    <w:p w14:paraId="45663207" w14:textId="77777777" w:rsidR="006144FB" w:rsidRPr="009C3D63" w:rsidRDefault="006144FB" w:rsidP="006144FB">
      <w:pPr>
        <w:pStyle w:val="Akapitzlist"/>
        <w:spacing w:before="240"/>
        <w:ind w:left="644"/>
        <w:jc w:val="both"/>
        <w:rPr>
          <w:bCs/>
          <w:sz w:val="20"/>
          <w:szCs w:val="20"/>
        </w:rPr>
      </w:pPr>
      <w:r w:rsidRPr="009C3D63">
        <w:rPr>
          <w:bCs/>
          <w:sz w:val="20"/>
          <w:szCs w:val="20"/>
        </w:rPr>
        <w:t>5. …………………………………………………………….</w:t>
      </w:r>
    </w:p>
    <w:p w14:paraId="7C99FD7F" w14:textId="77777777" w:rsidR="006144FB" w:rsidRPr="009C3D63" w:rsidRDefault="006144FB" w:rsidP="006144FB">
      <w:pPr>
        <w:pStyle w:val="Akapitzlist"/>
        <w:spacing w:before="240"/>
        <w:ind w:left="644"/>
        <w:jc w:val="both"/>
        <w:rPr>
          <w:bCs/>
          <w:sz w:val="20"/>
          <w:szCs w:val="20"/>
        </w:rPr>
      </w:pPr>
      <w:r w:rsidRPr="009C3D63">
        <w:rPr>
          <w:bCs/>
          <w:sz w:val="20"/>
          <w:szCs w:val="20"/>
        </w:rPr>
        <w:t>6. …………………………………………………………….</w:t>
      </w:r>
    </w:p>
    <w:p w14:paraId="3A9EF1DD" w14:textId="77777777" w:rsidR="006144FB" w:rsidRPr="009C3D63" w:rsidRDefault="006144FB" w:rsidP="006144FB">
      <w:pPr>
        <w:pStyle w:val="Akapitzlist"/>
        <w:spacing w:before="240"/>
        <w:ind w:left="644"/>
        <w:jc w:val="both"/>
        <w:rPr>
          <w:bCs/>
          <w:sz w:val="20"/>
          <w:szCs w:val="20"/>
        </w:rPr>
      </w:pPr>
      <w:r w:rsidRPr="009C3D63">
        <w:rPr>
          <w:bCs/>
          <w:sz w:val="20"/>
          <w:szCs w:val="20"/>
        </w:rPr>
        <w:t>7. …………………………………………………………….</w:t>
      </w:r>
    </w:p>
    <w:p w14:paraId="7EB18785" w14:textId="77777777" w:rsidR="006144FB" w:rsidRPr="009C3D63" w:rsidRDefault="006144FB" w:rsidP="006144FB">
      <w:pPr>
        <w:pStyle w:val="Akapitzlist"/>
        <w:spacing w:before="240"/>
        <w:ind w:left="644"/>
        <w:jc w:val="both"/>
        <w:rPr>
          <w:bCs/>
          <w:sz w:val="20"/>
          <w:szCs w:val="20"/>
        </w:rPr>
      </w:pPr>
      <w:r w:rsidRPr="009C3D63">
        <w:rPr>
          <w:bCs/>
          <w:sz w:val="20"/>
          <w:szCs w:val="20"/>
        </w:rPr>
        <w:t>8. …………………………………………………………….</w:t>
      </w:r>
    </w:p>
    <w:p w14:paraId="7BA8EA28" w14:textId="77777777" w:rsidR="006144FB" w:rsidRPr="009C3D63" w:rsidRDefault="006144FB" w:rsidP="006144FB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97776D">
        <w:rPr>
          <w:sz w:val="22"/>
          <w:szCs w:val="22"/>
        </w:rPr>
        <w:t>________________ dnia _______________</w:t>
      </w:r>
      <w:r w:rsidRPr="0097776D">
        <w:rPr>
          <w:i/>
          <w:sz w:val="22"/>
          <w:szCs w:val="22"/>
        </w:rPr>
        <w:tab/>
      </w:r>
    </w:p>
    <w:p w14:paraId="1A2BEFA7" w14:textId="77777777" w:rsidR="006144FB" w:rsidRPr="0097776D" w:rsidRDefault="006144FB" w:rsidP="006144F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25FF8AE1" w14:textId="77777777" w:rsidR="00C735EC" w:rsidRPr="00F35F20" w:rsidRDefault="006144FB" w:rsidP="00C735EC">
      <w:pPr>
        <w:spacing w:line="360" w:lineRule="auto"/>
        <w:ind w:left="4956"/>
        <w:jc w:val="both"/>
        <w:rPr>
          <w:iCs/>
          <w:sz w:val="16"/>
          <w:szCs w:val="16"/>
        </w:rPr>
      </w:pPr>
      <w:r>
        <w:rPr>
          <w:i/>
          <w:sz w:val="18"/>
          <w:szCs w:val="18"/>
        </w:rPr>
        <w:t xml:space="preserve">                                                                                                                   </w:t>
      </w:r>
      <w:r w:rsidR="00C735EC" w:rsidRPr="00F35F20">
        <w:rPr>
          <w:iCs/>
          <w:sz w:val="16"/>
          <w:szCs w:val="16"/>
        </w:rPr>
        <w:t>Należy podpisać elektronicznie – podpisem kwalifikowanym lub podpisem osobistym lub podpisem zaufanym.</w:t>
      </w:r>
    </w:p>
    <w:p w14:paraId="22959B88" w14:textId="577FAE55" w:rsidR="006144FB" w:rsidRDefault="006144FB" w:rsidP="006144FB">
      <w:pPr>
        <w:spacing w:line="360" w:lineRule="auto"/>
        <w:ind w:left="426" w:hanging="425"/>
        <w:jc w:val="center"/>
      </w:pPr>
    </w:p>
    <w:p w14:paraId="607C7D48" w14:textId="77777777" w:rsidR="006144FB" w:rsidRPr="003100B2" w:rsidRDefault="006144FB" w:rsidP="006144FB"/>
    <w:p w14:paraId="50391AEC" w14:textId="284C5957" w:rsidR="006704D2" w:rsidRPr="00F101D1" w:rsidRDefault="006704D2" w:rsidP="00F101D1"/>
    <w:sectPr w:rsidR="006704D2" w:rsidRPr="00F101D1" w:rsidSect="006704D2">
      <w:headerReference w:type="default" r:id="rId8"/>
      <w:footerReference w:type="default" r:id="rId9"/>
      <w:footnotePr>
        <w:numFmt w:val="chicago"/>
      </w:footnotePr>
      <w:type w:val="continuous"/>
      <w:pgSz w:w="11906" w:h="16838"/>
      <w:pgMar w:top="1134" w:right="1418" w:bottom="851" w:left="1418" w:header="426" w:footer="0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75646" w14:textId="77777777" w:rsidR="00A21361" w:rsidRDefault="00A21361">
      <w:r>
        <w:separator/>
      </w:r>
    </w:p>
  </w:endnote>
  <w:endnote w:type="continuationSeparator" w:id="0">
    <w:p w14:paraId="1127B8AC" w14:textId="77777777" w:rsidR="00A21361" w:rsidRDefault="00A21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59E32" w14:textId="77777777" w:rsidR="007631DC" w:rsidRDefault="007631D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76D9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C2C7D2" w14:textId="77777777" w:rsidR="00F44B40" w:rsidRPr="00F44B40" w:rsidRDefault="00F44B40" w:rsidP="008B6BE9">
    <w:pPr>
      <w:spacing w:line="360" w:lineRule="auto"/>
      <w:ind w:left="284" w:hanging="284"/>
      <w:jc w:val="center"/>
      <w:rPr>
        <w:b/>
      </w:rPr>
    </w:pPr>
    <w:r w:rsidRPr="00F44B40">
      <w:rPr>
        <w:b/>
      </w:rPr>
      <w:t>*Formularz składany przez wy</w:t>
    </w:r>
    <w:r w:rsidR="000D0BBE">
      <w:rPr>
        <w:b/>
      </w:rPr>
      <w:t>granego</w:t>
    </w:r>
    <w:r w:rsidRPr="00F44B40">
      <w:rPr>
        <w:b/>
      </w:rPr>
      <w:t xml:space="preserve"> wykonawcę przed podpisaniem umowy.</w:t>
    </w:r>
  </w:p>
  <w:p w14:paraId="75788D17" w14:textId="77777777" w:rsidR="007631DC" w:rsidRDefault="007631D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383E8" w14:textId="77777777" w:rsidR="00A21361" w:rsidRDefault="00A21361">
      <w:r>
        <w:separator/>
      </w:r>
    </w:p>
  </w:footnote>
  <w:footnote w:type="continuationSeparator" w:id="0">
    <w:p w14:paraId="1292D0C4" w14:textId="77777777" w:rsidR="00A21361" w:rsidRDefault="00A21361">
      <w:r>
        <w:continuationSeparator/>
      </w:r>
    </w:p>
  </w:footnote>
  <w:footnote w:id="1">
    <w:p w14:paraId="22DF1AEF" w14:textId="77777777" w:rsidR="006144FB" w:rsidRPr="00BC4F99" w:rsidRDefault="006144FB" w:rsidP="006144FB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64190C41" w14:textId="77777777" w:rsidR="006144FB" w:rsidRDefault="006144FB" w:rsidP="006144F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2FF7F3C1" w14:textId="77777777" w:rsidR="006144FB" w:rsidRDefault="006144FB" w:rsidP="006144FB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564EFA4B" w14:textId="77777777" w:rsidR="006144FB" w:rsidRDefault="006144FB" w:rsidP="006144FB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EE4FE84" w14:textId="77777777" w:rsidR="006144FB" w:rsidRDefault="006144FB" w:rsidP="006144FB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232BC" w14:textId="77777777" w:rsidR="00B079B7" w:rsidRDefault="00B079B7" w:rsidP="00B079B7">
    <w:pPr>
      <w:pStyle w:val="Nagwek"/>
      <w:jc w:val="center"/>
      <w:rPr>
        <w:i/>
        <w:iCs/>
      </w:rPr>
    </w:pPr>
    <w:r>
      <w:rPr>
        <w:i/>
        <w:iCs/>
      </w:rPr>
      <w:t>Dostawa Aparatu RTG dla Szpitala Specjalistycznego w Chorzowie</w:t>
    </w:r>
  </w:p>
  <w:p w14:paraId="56713B13" w14:textId="77777777" w:rsidR="00B079B7" w:rsidRPr="00BF5768" w:rsidRDefault="00B079B7" w:rsidP="00B079B7">
    <w:pPr>
      <w:pStyle w:val="Nagwek"/>
      <w:jc w:val="center"/>
      <w:rPr>
        <w:i/>
        <w:iCs/>
      </w:rPr>
    </w:pPr>
    <w:r>
      <w:rPr>
        <w:i/>
        <w:iCs/>
      </w:rPr>
      <w:t>Nr sprawy: TP/RTG/21/21</w:t>
    </w:r>
  </w:p>
  <w:p w14:paraId="34365189" w14:textId="77777777" w:rsidR="00E12BAF" w:rsidRDefault="00E12B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7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19"/>
  </w:num>
  <w:num w:numId="3">
    <w:abstractNumId w:val="21"/>
  </w:num>
  <w:num w:numId="4">
    <w:abstractNumId w:val="6"/>
  </w:num>
  <w:num w:numId="5">
    <w:abstractNumId w:val="24"/>
  </w:num>
  <w:num w:numId="6">
    <w:abstractNumId w:val="7"/>
  </w:num>
  <w:num w:numId="7">
    <w:abstractNumId w:val="8"/>
  </w:num>
  <w:num w:numId="8">
    <w:abstractNumId w:val="27"/>
  </w:num>
  <w:num w:numId="9">
    <w:abstractNumId w:val="4"/>
  </w:num>
  <w:num w:numId="10">
    <w:abstractNumId w:val="26"/>
  </w:num>
  <w:num w:numId="11">
    <w:abstractNumId w:val="23"/>
  </w:num>
  <w:num w:numId="12">
    <w:abstractNumId w:val="12"/>
  </w:num>
  <w:num w:numId="13">
    <w:abstractNumId w:val="22"/>
  </w:num>
  <w:num w:numId="14">
    <w:abstractNumId w:val="33"/>
  </w:num>
  <w:num w:numId="15">
    <w:abstractNumId w:val="20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1"/>
  </w:num>
  <w:num w:numId="21">
    <w:abstractNumId w:val="25"/>
  </w:num>
  <w:num w:numId="22">
    <w:abstractNumId w:val="2"/>
  </w:num>
  <w:num w:numId="23">
    <w:abstractNumId w:val="13"/>
  </w:num>
  <w:num w:numId="24">
    <w:abstractNumId w:val="28"/>
  </w:num>
  <w:num w:numId="25">
    <w:abstractNumId w:val="9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5"/>
  </w:num>
  <w:num w:numId="33">
    <w:abstractNumId w:val="31"/>
  </w:num>
  <w:num w:numId="3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doNotTrackMoves/>
  <w:defaultTabStop w:val="708"/>
  <w:hyphenationZone w:val="425"/>
  <w:noPunctuationKerning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1361"/>
    <w:rsid w:val="0008395C"/>
    <w:rsid w:val="000845AB"/>
    <w:rsid w:val="000D0BBE"/>
    <w:rsid w:val="00116BFE"/>
    <w:rsid w:val="00176D94"/>
    <w:rsid w:val="005A42F6"/>
    <w:rsid w:val="005E53F2"/>
    <w:rsid w:val="006144FB"/>
    <w:rsid w:val="006704D2"/>
    <w:rsid w:val="007631DC"/>
    <w:rsid w:val="00813764"/>
    <w:rsid w:val="00834CF1"/>
    <w:rsid w:val="008B6BE9"/>
    <w:rsid w:val="00A21361"/>
    <w:rsid w:val="00AF6507"/>
    <w:rsid w:val="00B079B7"/>
    <w:rsid w:val="00B54B5E"/>
    <w:rsid w:val="00C50410"/>
    <w:rsid w:val="00C735EC"/>
    <w:rsid w:val="00D428A1"/>
    <w:rsid w:val="00D92CFB"/>
    <w:rsid w:val="00E12BAF"/>
    <w:rsid w:val="00EC02B5"/>
    <w:rsid w:val="00F101D1"/>
    <w:rsid w:val="00F44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2911B83"/>
  <w15:chartTrackingRefBased/>
  <w15:docId w15:val="{F3C89347-6845-44FA-81D9-689F29E8D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44FB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144F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44B4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44B40"/>
  </w:style>
  <w:style w:type="character" w:styleId="Odwoanieprzypisudolnego">
    <w:name w:val="footnote reference"/>
    <w:uiPriority w:val="99"/>
    <w:unhideWhenUsed/>
    <w:rsid w:val="00F44B40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6BFE"/>
    <w:pPr>
      <w:ind w:left="708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144FB"/>
    <w:rPr>
      <w:rFonts w:ascii="Calibri" w:hAnsi="Calibri"/>
      <w:b/>
      <w:bCs/>
      <w:sz w:val="28"/>
      <w:szCs w:val="28"/>
    </w:rPr>
  </w:style>
  <w:style w:type="character" w:customStyle="1" w:styleId="Nagwek2Znak">
    <w:name w:val="Nagłówek 2 Znak"/>
    <w:link w:val="Nagwek2"/>
    <w:rsid w:val="006144FB"/>
    <w:rPr>
      <w:b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6144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0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7BFE0-DA72-46C2-AECC-8E2D44F8F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557</Words>
  <Characters>3916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Szpital</dc:creator>
  <cp:keywords/>
  <dc:description/>
  <cp:lastModifiedBy>Szpital Specjalistyczny</cp:lastModifiedBy>
  <cp:revision>2</cp:revision>
  <cp:lastPrinted>2001-01-24T13:21:00Z</cp:lastPrinted>
  <dcterms:created xsi:type="dcterms:W3CDTF">2021-07-15T08:57:00Z</dcterms:created>
  <dcterms:modified xsi:type="dcterms:W3CDTF">2021-07-15T08:57:00Z</dcterms:modified>
</cp:coreProperties>
</file>