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1BAC4" w14:textId="7D93717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D6D52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1BC4536" w14:textId="6CFB3E57" w:rsidR="008D2AB8" w:rsidRPr="00F95B7F" w:rsidRDefault="00F95B7F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F95B7F">
        <w:rPr>
          <w:b/>
          <w:color w:val="FF0000"/>
          <w:sz w:val="28"/>
          <w:szCs w:val="30"/>
        </w:rPr>
        <w:t xml:space="preserve">NOWY OBOWIĄZUJĄCY </w:t>
      </w:r>
      <w:r w:rsidR="008D2AB8" w:rsidRPr="00F95B7F">
        <w:rPr>
          <w:b/>
          <w:color w:val="FF0000"/>
          <w:sz w:val="28"/>
          <w:szCs w:val="30"/>
        </w:rPr>
        <w:t>FORMULARZ OFERTY</w:t>
      </w:r>
    </w:p>
    <w:p w14:paraId="7EB7EEB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14F163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21312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0BC2A8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DB76AF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08E3C0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650BD">
        <w:rPr>
          <w:sz w:val="22"/>
          <w:lang w:val="en-US"/>
        </w:rPr>
        <w:t>……………………………………………………………………………………………..</w:t>
      </w:r>
    </w:p>
    <w:p w14:paraId="2BA18CE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650BD">
        <w:rPr>
          <w:sz w:val="22"/>
          <w:lang w:val="en-US"/>
        </w:rPr>
        <w:t>…………………………………………………………………………………………….</w:t>
      </w:r>
    </w:p>
    <w:p w14:paraId="6FA7EBE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813247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16BA23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93A9A1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835CE67" w14:textId="77777777" w:rsidR="00A10810" w:rsidRPr="00A10810" w:rsidRDefault="00A10810" w:rsidP="008D2AB8">
      <w:pPr>
        <w:ind w:right="-110"/>
        <w:rPr>
          <w:b/>
        </w:rPr>
      </w:pPr>
      <w:r w:rsidRPr="00A10810">
        <w:rPr>
          <w:b/>
        </w:rPr>
        <w:t>Akademia Górniczo - Hutnicza</w:t>
      </w:r>
    </w:p>
    <w:p w14:paraId="333C16CB" w14:textId="77777777" w:rsidR="00A10810" w:rsidRPr="00A10810" w:rsidRDefault="00A10810" w:rsidP="008D2AB8">
      <w:pPr>
        <w:ind w:right="-110"/>
        <w:rPr>
          <w:b/>
        </w:rPr>
      </w:pPr>
      <w:r w:rsidRPr="00A10810">
        <w:rPr>
          <w:b/>
        </w:rPr>
        <w:t>im. Stanisława Staszica w Krakowie</w:t>
      </w:r>
    </w:p>
    <w:p w14:paraId="23432744" w14:textId="77777777" w:rsidR="008D2AB8" w:rsidRDefault="00A10810" w:rsidP="008D2AB8">
      <w:pPr>
        <w:ind w:right="-110"/>
        <w:rPr>
          <w:b/>
        </w:rPr>
      </w:pPr>
      <w:r w:rsidRPr="00A1081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13E50E2" w14:textId="7D1ED8E5" w:rsidR="008D2AB8" w:rsidRDefault="00A10810" w:rsidP="00681869">
      <w:pPr>
        <w:ind w:right="-110"/>
        <w:rPr>
          <w:b/>
        </w:rPr>
      </w:pPr>
      <w:r w:rsidRPr="00A10810">
        <w:rPr>
          <w:b/>
        </w:rPr>
        <w:t>Al. Mickiewicza</w:t>
      </w:r>
      <w:r w:rsidR="008D2AB8">
        <w:rPr>
          <w:b/>
        </w:rPr>
        <w:t xml:space="preserve"> </w:t>
      </w:r>
      <w:r w:rsidRPr="00A10810">
        <w:rPr>
          <w:b/>
        </w:rPr>
        <w:t>30</w:t>
      </w:r>
      <w:r w:rsidR="004650BD">
        <w:rPr>
          <w:b/>
        </w:rPr>
        <w:t xml:space="preserve">, </w:t>
      </w:r>
      <w:r w:rsidRPr="00A10810">
        <w:rPr>
          <w:b/>
        </w:rPr>
        <w:t>30-059</w:t>
      </w:r>
      <w:r w:rsidR="008D2AB8">
        <w:rPr>
          <w:b/>
        </w:rPr>
        <w:t xml:space="preserve"> </w:t>
      </w:r>
      <w:r w:rsidRPr="00A10810">
        <w:rPr>
          <w:b/>
        </w:rPr>
        <w:t>Kraków</w:t>
      </w:r>
      <w:r w:rsidR="008D2AB8">
        <w:rPr>
          <w:b/>
        </w:rPr>
        <w:t xml:space="preserve">,  </w:t>
      </w:r>
    </w:p>
    <w:p w14:paraId="7EB1D4AD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10810" w:rsidRPr="00A10810">
        <w:rPr>
          <w:b/>
        </w:rPr>
        <w:t xml:space="preserve">dostawa i montaż mebli laboratoryjnych dla </w:t>
      </w:r>
      <w:proofErr w:type="spellStart"/>
      <w:r w:rsidR="00A10810" w:rsidRPr="00A10810">
        <w:rPr>
          <w:b/>
        </w:rPr>
        <w:t>WEiP</w:t>
      </w:r>
      <w:proofErr w:type="spellEnd"/>
      <w:r w:rsidR="00A10810" w:rsidRPr="00A10810">
        <w:rPr>
          <w:b/>
        </w:rPr>
        <w:t xml:space="preserve"> nr 424 i 413 w paw. A-4 - KC-zp.272-303/21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2"/>
        <w:gridCol w:w="2018"/>
        <w:gridCol w:w="1285"/>
        <w:gridCol w:w="1046"/>
        <w:gridCol w:w="1220"/>
        <w:gridCol w:w="1220"/>
        <w:gridCol w:w="1219"/>
      </w:tblGrid>
      <w:tr w:rsidR="00681869" w14:paraId="4EBBDEBE" w14:textId="77777777" w:rsidTr="00681869">
        <w:trPr>
          <w:trHeight w:val="645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6F7D9" w14:textId="77777777" w:rsidR="004650BD" w:rsidRDefault="004650BD" w:rsidP="00E348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2F4009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1FB86B05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EE58D1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52D1EDAA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Model/wyrób własny</w:t>
            </w:r>
          </w:p>
          <w:p w14:paraId="5A978540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FBC2C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42A83E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3D3E93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96551C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1D4BE67F" w14:textId="77777777" w:rsidR="004650BD" w:rsidRDefault="004650BD" w:rsidP="00E348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3D64904" w14:textId="77777777" w:rsidR="004650BD" w:rsidRDefault="004650BD" w:rsidP="00E3489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81869" w14:paraId="73F524D3" w14:textId="77777777" w:rsidTr="00681869">
        <w:trPr>
          <w:trHeight w:val="234"/>
        </w:trPr>
        <w:tc>
          <w:tcPr>
            <w:tcW w:w="57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5CF305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E3D20B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FDD7EB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515019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7AC77E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4402B7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290D6E" w14:textId="77777777" w:rsidR="004650BD" w:rsidRDefault="004650BD" w:rsidP="00E3489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681869" w14:paraId="6337AACD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E92BA20" w14:textId="77777777" w:rsidR="004650BD" w:rsidRDefault="004650BD" w:rsidP="00E34897">
            <w:pPr>
              <w:ind w:right="425"/>
              <w:rPr>
                <w:sz w:val="22"/>
              </w:rPr>
            </w:pPr>
          </w:p>
          <w:p w14:paraId="7DFB20AF" w14:textId="77777777" w:rsidR="004650BD" w:rsidRDefault="004650BD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1C938" w14:textId="67DF9447" w:rsidR="004650BD" w:rsidRPr="002707E8" w:rsidRDefault="00681869" w:rsidP="00E34897">
            <w:pPr>
              <w:rPr>
                <w:sz w:val="18"/>
                <w:szCs w:val="18"/>
              </w:rPr>
            </w:pPr>
            <w:r>
              <w:rPr>
                <w:sz w:val="22"/>
              </w:rPr>
              <w:t>Stół laboratoryjny przyścienny Z 424/1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3135B1" w14:textId="77777777" w:rsidR="004650BD" w:rsidRDefault="004650BD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E5CB06" w14:textId="29119FE8" w:rsidR="004650BD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AA8B9B" w14:textId="77777777" w:rsidR="004650BD" w:rsidRDefault="004650BD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BA9ED5" w14:textId="77777777" w:rsidR="004650BD" w:rsidRDefault="004650BD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6C564C" w14:textId="77777777" w:rsidR="004650BD" w:rsidRDefault="004650BD" w:rsidP="00E34897">
            <w:pPr>
              <w:ind w:right="425"/>
              <w:rPr>
                <w:sz w:val="22"/>
              </w:rPr>
            </w:pPr>
          </w:p>
        </w:tc>
      </w:tr>
      <w:tr w:rsidR="00681869" w14:paraId="3F45C8E8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65FEC2B" w14:textId="733950FB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F4000B" w14:textId="71227A16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Szafka pod dygestorium Z 424/2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B27859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BF9358" w14:textId="0495AE90" w:rsidR="00681869" w:rsidRPr="00F95B7F" w:rsidRDefault="00F95B7F" w:rsidP="00E34897">
            <w:pPr>
              <w:ind w:right="425"/>
              <w:rPr>
                <w:color w:val="FF0000"/>
                <w:sz w:val="22"/>
              </w:rPr>
            </w:pPr>
            <w:r w:rsidRPr="00F95B7F">
              <w:rPr>
                <w:color w:val="FF0000"/>
                <w:sz w:val="22"/>
              </w:rPr>
              <w:t>2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848CD6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1B9693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6C8561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545F8FF0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6FF895A" w14:textId="608B3C06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45000A" w14:textId="6121962E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Stół laboratoryjny przyścienny z nadstawką Z 424/3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1F37E8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B08291" w14:textId="0D3C4EDD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8DD2DD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DF2821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13242D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200C8C57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C701ECC" w14:textId="1C70AC91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5A3C4B" w14:textId="22135919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Regał laboratoryjny Z 424/4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C7EE52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0EC144" w14:textId="4F83C57E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1922C0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56D971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E0BF02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2ADDFCF4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460762C" w14:textId="5B4DEB99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A22D5B" w14:textId="64ABFEC9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Stół laboratoryjny przyścienny 413/1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B2DED1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1ABAD6" w14:textId="6004B2C4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7E8574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D26138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E89662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2378B141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6334842" w14:textId="355A465A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67D9FA" w14:textId="658BD952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Stół laboratoryjny przyścienny 413/2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222908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8CF03F" w14:textId="2F4AF686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E980A6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F91907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41E846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34E962FD" w14:textId="77777777" w:rsidTr="00681869">
        <w:trPr>
          <w:trHeight w:val="163"/>
        </w:trPr>
        <w:tc>
          <w:tcPr>
            <w:tcW w:w="5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9913564" w14:textId="7887453F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BA2A5A" w14:textId="26387C49" w:rsidR="00681869" w:rsidRDefault="00681869" w:rsidP="00E34897">
            <w:pPr>
              <w:rPr>
                <w:sz w:val="22"/>
              </w:rPr>
            </w:pPr>
            <w:r>
              <w:rPr>
                <w:sz w:val="22"/>
              </w:rPr>
              <w:t>Szafka z otworem na zlew Z 413/3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F77D30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5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8A60A4" w14:textId="69E04D0A" w:rsidR="00681869" w:rsidRDefault="00681869" w:rsidP="00E3489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A7B5A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4AE445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23E3DE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  <w:tr w:rsidR="00681869" w14:paraId="745162E0" w14:textId="77777777" w:rsidTr="00681869">
        <w:trPr>
          <w:trHeight w:val="163"/>
        </w:trPr>
        <w:tc>
          <w:tcPr>
            <w:tcW w:w="297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4688F4A" w14:textId="7E33CB97" w:rsidR="00681869" w:rsidRDefault="00681869" w:rsidP="00681869">
            <w:pPr>
              <w:ind w:right="425"/>
              <w:jc w:val="right"/>
              <w:rPr>
                <w:sz w:val="22"/>
              </w:rPr>
            </w:pPr>
            <w:r>
              <w:rPr>
                <w:sz w:val="22"/>
              </w:rPr>
              <w:t>RAZEM:</w:t>
            </w: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B4EE19" w14:textId="77777777" w:rsidR="00681869" w:rsidRDefault="00681869" w:rsidP="00E34897">
            <w:pPr>
              <w:ind w:right="425"/>
              <w:rPr>
                <w:sz w:val="22"/>
              </w:rPr>
            </w:pPr>
          </w:p>
          <w:p w14:paraId="1A4E05F7" w14:textId="241661DC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47A6C7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D5F629" w14:textId="77777777" w:rsidR="00681869" w:rsidRDefault="00681869" w:rsidP="00E34897">
            <w:pPr>
              <w:ind w:right="425"/>
              <w:rPr>
                <w:sz w:val="22"/>
              </w:rPr>
            </w:pPr>
          </w:p>
        </w:tc>
      </w:tr>
    </w:tbl>
    <w:p w14:paraId="0738E451" w14:textId="77777777" w:rsidR="008D2AB8" w:rsidRDefault="008D2AB8" w:rsidP="008D2AB8">
      <w:pPr>
        <w:tabs>
          <w:tab w:val="right" w:pos="9000"/>
        </w:tabs>
      </w:pPr>
    </w:p>
    <w:p w14:paraId="559645D5" w14:textId="387F287B" w:rsidR="008D2AB8" w:rsidRPr="009271B7" w:rsidRDefault="008D2AB8" w:rsidP="009271B7">
      <w:pPr>
        <w:widowControl w:val="0"/>
        <w:ind w:right="1"/>
        <w:jc w:val="both"/>
        <w:rPr>
          <w:b/>
          <w:sz w:val="22"/>
          <w:szCs w:val="22"/>
        </w:rPr>
      </w:pPr>
      <w:r w:rsidRPr="009271B7">
        <w:rPr>
          <w:b/>
          <w:sz w:val="22"/>
          <w:szCs w:val="22"/>
        </w:rPr>
        <w:t xml:space="preserve">Termin realizacji umowy: </w:t>
      </w:r>
      <w:r w:rsidRPr="009271B7">
        <w:rPr>
          <w:sz w:val="22"/>
          <w:szCs w:val="22"/>
        </w:rPr>
        <w:t>…</w:t>
      </w:r>
      <w:r w:rsidR="004650BD" w:rsidRPr="009271B7">
        <w:rPr>
          <w:sz w:val="22"/>
          <w:szCs w:val="22"/>
        </w:rPr>
        <w:t xml:space="preserve">  dni od daty podpisania umowy </w:t>
      </w:r>
      <w:r w:rsidRPr="009271B7">
        <w:rPr>
          <w:i/>
          <w:sz w:val="22"/>
          <w:szCs w:val="22"/>
          <w:highlight w:val="yellow"/>
        </w:rPr>
        <w:t>(kryterium oceny ofert)</w:t>
      </w:r>
    </w:p>
    <w:p w14:paraId="0101DF10" w14:textId="77AB54BD" w:rsidR="008D2AB8" w:rsidRPr="009271B7" w:rsidRDefault="008D2AB8" w:rsidP="009271B7">
      <w:pPr>
        <w:widowControl w:val="0"/>
        <w:ind w:right="1"/>
        <w:jc w:val="both"/>
        <w:rPr>
          <w:b/>
          <w:sz w:val="22"/>
          <w:szCs w:val="22"/>
        </w:rPr>
      </w:pPr>
      <w:r w:rsidRPr="009271B7">
        <w:rPr>
          <w:b/>
          <w:sz w:val="22"/>
          <w:szCs w:val="22"/>
        </w:rPr>
        <w:t>Okres udzielonej gwarancji wynosi:</w:t>
      </w:r>
      <w:r w:rsidRPr="009271B7">
        <w:rPr>
          <w:sz w:val="22"/>
          <w:szCs w:val="22"/>
        </w:rPr>
        <w:t xml:space="preserve"> …………………</w:t>
      </w:r>
      <w:r w:rsidR="00681869" w:rsidRPr="009271B7">
        <w:rPr>
          <w:sz w:val="22"/>
          <w:szCs w:val="22"/>
        </w:rPr>
        <w:t>miesięcy</w:t>
      </w:r>
      <w:r w:rsidRPr="009271B7">
        <w:rPr>
          <w:sz w:val="22"/>
          <w:szCs w:val="22"/>
        </w:rPr>
        <w:t>(</w:t>
      </w:r>
      <w:r w:rsidRPr="009271B7">
        <w:rPr>
          <w:i/>
          <w:sz w:val="22"/>
          <w:szCs w:val="22"/>
          <w:highlight w:val="yellow"/>
        </w:rPr>
        <w:t>kryterium oceny ofert)</w:t>
      </w:r>
    </w:p>
    <w:p w14:paraId="3FD724C1" w14:textId="1D8CC7A6" w:rsidR="008D2AB8" w:rsidRPr="009271B7" w:rsidRDefault="00681869" w:rsidP="009271B7">
      <w:pPr>
        <w:tabs>
          <w:tab w:val="left" w:pos="426"/>
        </w:tabs>
        <w:jc w:val="both"/>
        <w:rPr>
          <w:b/>
          <w:sz w:val="22"/>
          <w:szCs w:val="22"/>
        </w:rPr>
      </w:pPr>
      <w:r w:rsidRPr="009271B7">
        <w:rPr>
          <w:sz w:val="22"/>
          <w:szCs w:val="22"/>
        </w:rPr>
        <w:t>Oś</w:t>
      </w:r>
      <w:r w:rsidR="008D2AB8" w:rsidRPr="009271B7">
        <w:rPr>
          <w:sz w:val="22"/>
          <w:szCs w:val="22"/>
        </w:rPr>
        <w:t xml:space="preserve">wiadczamy, że zgodnie z ustawą z dnia </w:t>
      </w:r>
      <w:r w:rsidR="00A0022B" w:rsidRPr="009271B7">
        <w:rPr>
          <w:sz w:val="22"/>
          <w:szCs w:val="22"/>
        </w:rPr>
        <w:t>6 marca 2018 r</w:t>
      </w:r>
      <w:r w:rsidR="008D2AB8" w:rsidRPr="009271B7">
        <w:rPr>
          <w:sz w:val="22"/>
          <w:szCs w:val="22"/>
        </w:rPr>
        <w:t>.</w:t>
      </w:r>
      <w:r w:rsidR="00A0022B" w:rsidRPr="009271B7">
        <w:rPr>
          <w:sz w:val="22"/>
          <w:szCs w:val="22"/>
        </w:rPr>
        <w:t xml:space="preserve"> Prawo przedsiębiorców, </w:t>
      </w:r>
      <w:r w:rsidR="008D2AB8" w:rsidRPr="009271B7">
        <w:rPr>
          <w:sz w:val="22"/>
          <w:szCs w:val="22"/>
        </w:rPr>
        <w:t>należymy do małych lub średnich przedsiębiorców:</w:t>
      </w:r>
      <w:r w:rsidR="008D2AB8" w:rsidRPr="009271B7">
        <w:rPr>
          <w:b/>
          <w:sz w:val="22"/>
          <w:szCs w:val="22"/>
        </w:rPr>
        <w:t xml:space="preserve"> TAK/NIE</w:t>
      </w:r>
    </w:p>
    <w:p w14:paraId="12BFD22B" w14:textId="77777777" w:rsidR="00681869" w:rsidRPr="009271B7" w:rsidRDefault="00681869" w:rsidP="009271B7">
      <w:pPr>
        <w:tabs>
          <w:tab w:val="left" w:pos="426"/>
        </w:tabs>
        <w:jc w:val="both"/>
        <w:rPr>
          <w:sz w:val="22"/>
          <w:szCs w:val="22"/>
        </w:rPr>
      </w:pPr>
      <w:r w:rsidRPr="009271B7">
        <w:rPr>
          <w:b/>
          <w:sz w:val="22"/>
          <w:szCs w:val="22"/>
        </w:rPr>
        <w:t xml:space="preserve">Termin płatności: </w:t>
      </w:r>
      <w:r w:rsidRPr="009271B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3EE69DA" w14:textId="77777777" w:rsidR="00681869" w:rsidRDefault="00681869" w:rsidP="00681869">
      <w:pPr>
        <w:jc w:val="both"/>
        <w:rPr>
          <w:sz w:val="18"/>
          <w:szCs w:val="18"/>
        </w:rPr>
      </w:pPr>
    </w:p>
    <w:p w14:paraId="4C5FACCE" w14:textId="77777777" w:rsidR="00681869" w:rsidRDefault="00681869" w:rsidP="0068186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D754829" w14:textId="77777777" w:rsidR="00681869" w:rsidRDefault="00681869" w:rsidP="006818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75E00E5" w14:textId="77777777" w:rsidR="00681869" w:rsidRDefault="00681869" w:rsidP="006818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4B0A6E1" w14:textId="77777777" w:rsidR="00681869" w:rsidRDefault="00681869" w:rsidP="006818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7FEB8D7" w14:textId="77777777" w:rsidR="00681869" w:rsidRDefault="00681869" w:rsidP="0068186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05E54C" w14:textId="77777777" w:rsidR="00681869" w:rsidRDefault="00681869" w:rsidP="0068186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3A829A" w14:textId="77777777" w:rsidR="00681869" w:rsidRDefault="00681869" w:rsidP="0068186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1869" w14:paraId="302EF74E" w14:textId="77777777" w:rsidTr="006818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140A9" w14:textId="77777777" w:rsidR="00681869" w:rsidRDefault="006818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A70C2" w14:textId="77777777" w:rsidR="00681869" w:rsidRDefault="006818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4948263" w14:textId="77777777" w:rsidR="00681869" w:rsidRDefault="006818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B0DD8" w14:textId="77777777" w:rsidR="00681869" w:rsidRDefault="0068186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81869" w14:paraId="256166B7" w14:textId="77777777" w:rsidTr="006818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22B07" w14:textId="77777777" w:rsidR="00681869" w:rsidRDefault="0068186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96E27" w14:textId="77777777" w:rsidR="00681869" w:rsidRDefault="006818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3BA5E" w14:textId="77777777" w:rsidR="00681869" w:rsidRDefault="006818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81869" w14:paraId="69A9FEEF" w14:textId="77777777" w:rsidTr="006818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E47A9" w14:textId="77777777" w:rsidR="00681869" w:rsidRDefault="0068186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FD551" w14:textId="77777777" w:rsidR="00681869" w:rsidRDefault="006818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763BD" w14:textId="77777777" w:rsidR="00681869" w:rsidRDefault="0068186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9A5F649" w14:textId="77777777" w:rsidR="00681869" w:rsidRDefault="00681869" w:rsidP="006818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EE611BB" w14:textId="77777777" w:rsidR="00681869" w:rsidRDefault="00681869" w:rsidP="0068186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B430A26" w14:textId="77777777" w:rsidR="00681869" w:rsidRDefault="00681869" w:rsidP="006818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5E93E20" w14:textId="77777777" w:rsidR="00681869" w:rsidRDefault="00681869" w:rsidP="006818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0014829" w14:textId="77777777" w:rsidR="00681869" w:rsidRDefault="00681869" w:rsidP="006818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C3A3460" w14:textId="77777777" w:rsidR="00681869" w:rsidRDefault="00681869" w:rsidP="006818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FF7F46F" w14:textId="77777777" w:rsidR="00681869" w:rsidRDefault="00681869" w:rsidP="006818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690A95" w14:textId="77777777" w:rsidR="00681869" w:rsidRDefault="00681869" w:rsidP="006818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C7E22E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3CAF58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C1F7205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662CB8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3CE4EE9" w14:textId="77777777" w:rsidR="00681869" w:rsidRDefault="00681869" w:rsidP="006818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B5FFBC" w14:textId="77777777" w:rsidR="00681869" w:rsidRDefault="00681869" w:rsidP="00681869">
      <w:pPr>
        <w:jc w:val="both"/>
        <w:rPr>
          <w:sz w:val="22"/>
          <w:szCs w:val="22"/>
        </w:rPr>
      </w:pPr>
    </w:p>
    <w:p w14:paraId="2D20A6E4" w14:textId="77777777" w:rsidR="00681869" w:rsidRDefault="00681869" w:rsidP="00681869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07574760" w14:textId="77777777" w:rsidR="00FE545C" w:rsidRDefault="00FE545C" w:rsidP="00681869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C7969" w14:textId="77777777" w:rsidR="000B5E3A" w:rsidRDefault="000B5E3A">
      <w:r>
        <w:separator/>
      </w:r>
    </w:p>
  </w:endnote>
  <w:endnote w:type="continuationSeparator" w:id="0">
    <w:p w14:paraId="425D2D64" w14:textId="77777777" w:rsidR="000B5E3A" w:rsidRDefault="000B5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F5179" w14:textId="77777777" w:rsidR="00A10810" w:rsidRDefault="00A108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93B4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C6D17" w14:textId="77777777" w:rsidR="00A10810" w:rsidRDefault="00A108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575A3" w14:textId="77777777" w:rsidR="000B5E3A" w:rsidRDefault="000B5E3A">
      <w:r>
        <w:separator/>
      </w:r>
    </w:p>
  </w:footnote>
  <w:footnote w:type="continuationSeparator" w:id="0">
    <w:p w14:paraId="0463481A" w14:textId="77777777" w:rsidR="000B5E3A" w:rsidRDefault="000B5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19B4E" w14:textId="77777777" w:rsidR="00A10810" w:rsidRDefault="00A108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A4F7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60F41" w14:textId="77777777" w:rsidR="00A10810" w:rsidRDefault="00A108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C86"/>
    <w:rsid w:val="00012286"/>
    <w:rsid w:val="00071CCC"/>
    <w:rsid w:val="000B5E3A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7C86"/>
    <w:rsid w:val="004650B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1869"/>
    <w:rsid w:val="007748F0"/>
    <w:rsid w:val="007A4321"/>
    <w:rsid w:val="00833933"/>
    <w:rsid w:val="00853083"/>
    <w:rsid w:val="008B2F0C"/>
    <w:rsid w:val="008B4928"/>
    <w:rsid w:val="008D2AB8"/>
    <w:rsid w:val="008F1C66"/>
    <w:rsid w:val="009271B7"/>
    <w:rsid w:val="00970FE4"/>
    <w:rsid w:val="00A0022B"/>
    <w:rsid w:val="00A10810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5B7F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90A3BF"/>
  <w15:chartTrackingRefBased/>
  <w15:docId w15:val="{EA17F6BB-9B1F-4C19-A41D-F7F3F90C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655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2021-07-27T10:23:00Z</dcterms:created>
  <dcterms:modified xsi:type="dcterms:W3CDTF">2021-07-27T10:23:00Z</dcterms:modified>
</cp:coreProperties>
</file>