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76C15" w14:textId="77777777" w:rsidR="006A5DF1" w:rsidRDefault="00F94D05" w:rsidP="006A5DF1">
      <w:pPr>
        <w:spacing w:after="240"/>
        <w:jc w:val="right"/>
        <w:rPr>
          <w:sz w:val="22"/>
          <w:szCs w:val="22"/>
        </w:rPr>
      </w:pPr>
      <w:r w:rsidRPr="00F94D0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94D05">
        <w:rPr>
          <w:sz w:val="22"/>
          <w:szCs w:val="22"/>
        </w:rPr>
        <w:t>2021-07-28</w:t>
      </w:r>
    </w:p>
    <w:p w14:paraId="7C4A077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F0D5605" w14:textId="77777777" w:rsidR="00F94D05" w:rsidRPr="00F94D05" w:rsidRDefault="00F94D05" w:rsidP="006A5DF1">
      <w:pPr>
        <w:rPr>
          <w:b/>
          <w:bCs/>
          <w:sz w:val="22"/>
          <w:szCs w:val="22"/>
        </w:rPr>
      </w:pPr>
      <w:r w:rsidRPr="00F94D05">
        <w:rPr>
          <w:b/>
          <w:bCs/>
          <w:sz w:val="22"/>
          <w:szCs w:val="22"/>
        </w:rPr>
        <w:t>Szpital Miejski Specjalistyczny</w:t>
      </w:r>
    </w:p>
    <w:p w14:paraId="7DA9C5F8" w14:textId="77777777" w:rsidR="00F94D05" w:rsidRPr="00F94D05" w:rsidRDefault="00F94D05" w:rsidP="006A5DF1">
      <w:pPr>
        <w:rPr>
          <w:b/>
          <w:bCs/>
          <w:sz w:val="22"/>
          <w:szCs w:val="22"/>
        </w:rPr>
      </w:pPr>
      <w:r w:rsidRPr="00F94D05">
        <w:rPr>
          <w:b/>
          <w:bCs/>
          <w:sz w:val="22"/>
          <w:szCs w:val="22"/>
        </w:rPr>
        <w:t>im. Gabriela Narutowicza w Krakowie</w:t>
      </w:r>
    </w:p>
    <w:p w14:paraId="69D449BB" w14:textId="77777777" w:rsidR="006A5DF1" w:rsidRPr="00BD5546" w:rsidRDefault="00F94D05" w:rsidP="006A5DF1">
      <w:pPr>
        <w:rPr>
          <w:sz w:val="22"/>
          <w:szCs w:val="22"/>
        </w:rPr>
      </w:pPr>
      <w:r w:rsidRPr="00F94D0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94D05">
        <w:rPr>
          <w:sz w:val="22"/>
          <w:szCs w:val="22"/>
        </w:rPr>
        <w:t>35-37</w:t>
      </w:r>
    </w:p>
    <w:p w14:paraId="101D81D9" w14:textId="77777777" w:rsidR="006A5DF1" w:rsidRPr="00BD5546" w:rsidRDefault="00F94D05" w:rsidP="006A5DF1">
      <w:pPr>
        <w:rPr>
          <w:sz w:val="22"/>
          <w:szCs w:val="22"/>
        </w:rPr>
      </w:pPr>
      <w:r w:rsidRPr="00F94D0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94D05">
        <w:rPr>
          <w:sz w:val="22"/>
          <w:szCs w:val="22"/>
        </w:rPr>
        <w:t>Kraków</w:t>
      </w:r>
    </w:p>
    <w:p w14:paraId="60C157E9" w14:textId="525358D9" w:rsidR="006A5DF1" w:rsidRPr="00BD5546" w:rsidRDefault="006A5DF1" w:rsidP="006A5DF1">
      <w:pPr>
        <w:jc w:val="both"/>
        <w:rPr>
          <w:bCs/>
          <w:sz w:val="18"/>
          <w:szCs w:val="18"/>
        </w:rPr>
      </w:pPr>
    </w:p>
    <w:p w14:paraId="7456722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65A98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51015" w14:textId="6BD6F44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976EA">
        <w:rPr>
          <w:bCs/>
          <w:sz w:val="22"/>
          <w:szCs w:val="22"/>
        </w:rPr>
        <w:t>ZP/19/2021</w:t>
      </w:r>
      <w:r w:rsidRPr="00D91931">
        <w:rPr>
          <w:sz w:val="22"/>
          <w:szCs w:val="22"/>
        </w:rPr>
        <w:t xml:space="preserve"> </w:t>
      </w:r>
    </w:p>
    <w:p w14:paraId="4EE6DB6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7B0BB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07CCEB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12D92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122BB5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9B53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2A2399" w14:textId="0B79451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44A38">
        <w:rPr>
          <w:rFonts w:ascii="Times New Roman" w:hAnsi="Times New Roman"/>
          <w:szCs w:val="28"/>
        </w:rPr>
        <w:t>-1</w:t>
      </w:r>
    </w:p>
    <w:p w14:paraId="1FA480E5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94D05" w:rsidRPr="00F94D0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94D05" w:rsidRPr="00F94D05">
        <w:rPr>
          <w:b/>
          <w:bCs/>
          <w:sz w:val="22"/>
          <w:szCs w:val="22"/>
        </w:rPr>
        <w:t>Wyposażenie serwerowni oraz pomieszczenia repozytorium (nie dotyczy sprzętu komputerowego) w ramach MSIM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94D05" w:rsidRPr="00F94D05">
        <w:rPr>
          <w:b/>
          <w:sz w:val="22"/>
          <w:szCs w:val="22"/>
        </w:rPr>
        <w:t>ZP/19/2021</w:t>
      </w:r>
      <w:r w:rsidRPr="006A5DF1">
        <w:rPr>
          <w:b/>
          <w:sz w:val="22"/>
          <w:szCs w:val="22"/>
        </w:rPr>
        <w:t>.</w:t>
      </w:r>
    </w:p>
    <w:p w14:paraId="27026A67" w14:textId="096CFCC2" w:rsidR="0012774F" w:rsidRPr="00844A3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94D05" w:rsidRPr="00F94D05">
        <w:rPr>
          <w:b/>
          <w:sz w:val="22"/>
          <w:szCs w:val="22"/>
        </w:rPr>
        <w:t>Szpital Miejski Specjalistyczny</w:t>
      </w:r>
      <w:r w:rsidR="00844A38">
        <w:rPr>
          <w:b/>
          <w:sz w:val="22"/>
          <w:szCs w:val="22"/>
        </w:rPr>
        <w:t xml:space="preserve"> </w:t>
      </w:r>
      <w:r w:rsidR="00F94D05" w:rsidRPr="00F94D05">
        <w:rPr>
          <w:b/>
          <w:sz w:val="22"/>
          <w:szCs w:val="22"/>
        </w:rPr>
        <w:t>im. Gabriela Narutowicza w Krakowie</w:t>
      </w:r>
      <w:r w:rsidR="00844A38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94D05" w:rsidRPr="00F94D0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4D05" w:rsidRPr="006A5DF1" w14:paraId="37798B19" w14:textId="77777777" w:rsidTr="00796281">
        <w:tc>
          <w:tcPr>
            <w:tcW w:w="9356" w:type="dxa"/>
            <w:shd w:val="clear" w:color="auto" w:fill="auto"/>
          </w:tcPr>
          <w:p w14:paraId="22B8BC0C" w14:textId="77777777" w:rsidR="00F94D05" w:rsidRPr="006A5DF1" w:rsidRDefault="00F94D05" w:rsidP="007962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94D05">
              <w:rPr>
                <w:b/>
                <w:bCs/>
                <w:sz w:val="22"/>
                <w:szCs w:val="22"/>
              </w:rPr>
              <w:t>1</w:t>
            </w:r>
          </w:p>
          <w:p w14:paraId="2412EEE7" w14:textId="77777777" w:rsidR="00F94D05" w:rsidRPr="00F94D05" w:rsidRDefault="00F94D05" w:rsidP="007962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4D05">
              <w:rPr>
                <w:sz w:val="22"/>
                <w:szCs w:val="22"/>
              </w:rPr>
              <w:t>Dot. Pakiet 2: System zabezpieczeń – system CCTV i zarządzania obrazem</w:t>
            </w:r>
          </w:p>
          <w:p w14:paraId="0563E5E5" w14:textId="77777777" w:rsidR="00F94D05" w:rsidRPr="006A5DF1" w:rsidRDefault="00F94D05" w:rsidP="007962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4D05">
              <w:rPr>
                <w:sz w:val="22"/>
                <w:szCs w:val="22"/>
              </w:rPr>
              <w:t>Czy zamawiający dopuści zastosowanie kamer o parametrach: kąty widzenia regulowane w zakresie poziomo 112°-47°, pionowo 62°-26°?</w:t>
            </w:r>
          </w:p>
          <w:p w14:paraId="64772ABA" w14:textId="6C1A92AB" w:rsidR="00F94D05" w:rsidRPr="006A5DF1" w:rsidRDefault="00844A38" w:rsidP="0079628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F94D05" w:rsidRPr="006A5DF1">
              <w:rPr>
                <w:b/>
                <w:bCs/>
                <w:sz w:val="22"/>
                <w:szCs w:val="22"/>
              </w:rPr>
              <w:t>yjaśnienie Zamawiającego:</w:t>
            </w:r>
            <w:r>
              <w:rPr>
                <w:b/>
                <w:bCs/>
                <w:sz w:val="22"/>
                <w:szCs w:val="22"/>
              </w:rPr>
              <w:t xml:space="preserve"> Z</w:t>
            </w:r>
            <w:r w:rsidRPr="00844A38">
              <w:rPr>
                <w:b/>
                <w:bCs/>
                <w:sz w:val="22"/>
                <w:szCs w:val="22"/>
              </w:rPr>
              <w:t>amawiający dopu</w:t>
            </w:r>
            <w:r>
              <w:rPr>
                <w:b/>
                <w:bCs/>
                <w:sz w:val="22"/>
                <w:szCs w:val="22"/>
              </w:rPr>
              <w:t>sz</w:t>
            </w:r>
            <w:r w:rsidRPr="00844A38"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t>za</w:t>
            </w:r>
            <w:r w:rsidRPr="00844A38">
              <w:rPr>
                <w:b/>
                <w:bCs/>
                <w:sz w:val="22"/>
                <w:szCs w:val="22"/>
              </w:rPr>
              <w:t xml:space="preserve"> zastosowanie kamer o parametrach: kąty widzenia regulowane w zakresie poziomo 112°-47°, pionowo 62°-26°</w:t>
            </w:r>
          </w:p>
          <w:p w14:paraId="4AAF05AD" w14:textId="3A2D006C" w:rsidR="00F94D05" w:rsidRPr="00F94D05" w:rsidRDefault="00F94D05" w:rsidP="0079628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DA225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65A8789" w14:textId="7AA5036B" w:rsidR="00844A38" w:rsidRDefault="00844A3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 </w:t>
      </w:r>
    </w:p>
    <w:p w14:paraId="29A7C94A" w14:textId="77777777" w:rsidR="00844A38" w:rsidRDefault="00844A38" w:rsidP="00844A38">
      <w:pPr>
        <w:spacing w:before="120" w:after="120" w:line="360" w:lineRule="auto"/>
        <w:ind w:left="567"/>
        <w:jc w:val="center"/>
        <w:rPr>
          <w:sz w:val="22"/>
          <w:szCs w:val="22"/>
        </w:rPr>
      </w:pPr>
    </w:p>
    <w:p w14:paraId="060A0FFA" w14:textId="0345D923" w:rsidR="006D4AB3" w:rsidRPr="006A5DF1" w:rsidRDefault="00F94D05" w:rsidP="00844A38">
      <w:pPr>
        <w:spacing w:before="120" w:after="120" w:line="360" w:lineRule="auto"/>
        <w:ind w:left="5523" w:firstLine="141"/>
        <w:jc w:val="center"/>
        <w:rPr>
          <w:sz w:val="22"/>
          <w:szCs w:val="22"/>
        </w:rPr>
      </w:pPr>
      <w:r w:rsidRPr="00F94D05">
        <w:rPr>
          <w:sz w:val="22"/>
          <w:szCs w:val="22"/>
        </w:rPr>
        <w:t>Paweł</w:t>
      </w:r>
      <w:r w:rsidR="006D4AB3" w:rsidRPr="006A5DF1">
        <w:rPr>
          <w:sz w:val="22"/>
          <w:szCs w:val="22"/>
        </w:rPr>
        <w:t xml:space="preserve"> </w:t>
      </w:r>
      <w:r w:rsidRPr="00F94D05">
        <w:rPr>
          <w:sz w:val="22"/>
          <w:szCs w:val="22"/>
        </w:rPr>
        <w:t>Szczuka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1F2BE" w14:textId="77777777" w:rsidR="0047016F" w:rsidRDefault="0047016F">
      <w:r>
        <w:separator/>
      </w:r>
    </w:p>
  </w:endnote>
  <w:endnote w:type="continuationSeparator" w:id="0">
    <w:p w14:paraId="06B7C04E" w14:textId="77777777" w:rsidR="0047016F" w:rsidRDefault="00470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319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4EDBD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9E43B8" w14:textId="596F1A0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3E33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09E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F5449E" w14:textId="77777777" w:rsidR="006D4AB3" w:rsidRDefault="006D4AB3">
    <w:pPr>
      <w:pStyle w:val="Stopka"/>
      <w:tabs>
        <w:tab w:val="clear" w:pos="4536"/>
        <w:tab w:val="left" w:pos="6237"/>
      </w:tabs>
    </w:pPr>
  </w:p>
  <w:p w14:paraId="54564A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CF7889" w14:textId="77777777" w:rsidR="0047016F" w:rsidRDefault="0047016F">
      <w:r>
        <w:separator/>
      </w:r>
    </w:p>
  </w:footnote>
  <w:footnote w:type="continuationSeparator" w:id="0">
    <w:p w14:paraId="718C42D1" w14:textId="77777777" w:rsidR="0047016F" w:rsidRDefault="00470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8434B" w14:textId="77777777" w:rsidR="00F94D05" w:rsidRDefault="00F94D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2793B" w14:textId="77777777" w:rsidR="00F94D05" w:rsidRDefault="00F94D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5CFA1" w14:textId="77777777" w:rsidR="00F94D05" w:rsidRDefault="00F94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16F"/>
    <w:rsid w:val="00031374"/>
    <w:rsid w:val="000A1097"/>
    <w:rsid w:val="000E2A8F"/>
    <w:rsid w:val="0012774F"/>
    <w:rsid w:val="00144B7A"/>
    <w:rsid w:val="00180C6E"/>
    <w:rsid w:val="0029606A"/>
    <w:rsid w:val="002976EA"/>
    <w:rsid w:val="0047016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4A3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4D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3EA67B"/>
  <w15:chartTrackingRefBased/>
  <w15:docId w15:val="{ACD3EF5C-6AB0-4AE5-ADF6-388CBBCF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A0065-EF5A-49D7-A1F1-418A3127F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150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2021-07-28T09:30:00Z</cp:lastPrinted>
  <dcterms:created xsi:type="dcterms:W3CDTF">2021-07-28T09:24:00Z</dcterms:created>
  <dcterms:modified xsi:type="dcterms:W3CDTF">2021-07-28T09:30:00Z</dcterms:modified>
</cp:coreProperties>
</file>