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BA1EA" w14:textId="77777777" w:rsidR="00D665F5" w:rsidRDefault="0043723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3723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7238">
        <w:rPr>
          <w:sz w:val="22"/>
          <w:szCs w:val="22"/>
        </w:rPr>
        <w:t>2021-07-30</w:t>
      </w:r>
    </w:p>
    <w:p w14:paraId="166F44C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5AE7E07" w14:textId="77777777" w:rsidR="00437238" w:rsidRPr="00437238" w:rsidRDefault="00437238" w:rsidP="00577BC6">
      <w:pPr>
        <w:spacing w:after="40"/>
        <w:rPr>
          <w:b/>
          <w:bCs/>
          <w:sz w:val="22"/>
          <w:szCs w:val="22"/>
        </w:rPr>
      </w:pPr>
      <w:r w:rsidRPr="00437238">
        <w:rPr>
          <w:b/>
          <w:bCs/>
          <w:sz w:val="22"/>
          <w:szCs w:val="22"/>
        </w:rPr>
        <w:t>Szpital Miejski Specjalistyczny</w:t>
      </w:r>
    </w:p>
    <w:p w14:paraId="5225B66C" w14:textId="77777777" w:rsidR="00437238" w:rsidRPr="00437238" w:rsidRDefault="00437238" w:rsidP="00577BC6">
      <w:pPr>
        <w:spacing w:after="40"/>
        <w:rPr>
          <w:b/>
          <w:bCs/>
          <w:sz w:val="22"/>
          <w:szCs w:val="22"/>
        </w:rPr>
      </w:pPr>
      <w:r w:rsidRPr="00437238">
        <w:rPr>
          <w:b/>
          <w:bCs/>
          <w:sz w:val="22"/>
          <w:szCs w:val="22"/>
        </w:rPr>
        <w:t>im. Gabriela Narutowicza w Krakowie</w:t>
      </w:r>
    </w:p>
    <w:p w14:paraId="65A6AD2B" w14:textId="77777777" w:rsidR="00D665F5" w:rsidRPr="00BD5546" w:rsidRDefault="00437238" w:rsidP="00D665F5">
      <w:pPr>
        <w:rPr>
          <w:sz w:val="22"/>
          <w:szCs w:val="22"/>
        </w:rPr>
      </w:pPr>
      <w:r w:rsidRPr="00437238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437238">
        <w:rPr>
          <w:sz w:val="22"/>
          <w:szCs w:val="22"/>
        </w:rPr>
        <w:t>35-37</w:t>
      </w:r>
    </w:p>
    <w:p w14:paraId="464E24AF" w14:textId="77777777" w:rsidR="00D665F5" w:rsidRPr="00BD5546" w:rsidRDefault="00437238" w:rsidP="00D665F5">
      <w:pPr>
        <w:rPr>
          <w:sz w:val="22"/>
          <w:szCs w:val="22"/>
        </w:rPr>
      </w:pPr>
      <w:r w:rsidRPr="00437238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437238">
        <w:rPr>
          <w:sz w:val="22"/>
          <w:szCs w:val="22"/>
        </w:rPr>
        <w:t>Kraków</w:t>
      </w:r>
    </w:p>
    <w:p w14:paraId="6157128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E132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DE126F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7238" w:rsidRPr="00437238">
        <w:rPr>
          <w:b/>
          <w:sz w:val="22"/>
          <w:szCs w:val="22"/>
        </w:rPr>
        <w:t>ZP/28/2021</w:t>
      </w:r>
      <w:r w:rsidR="00A80738">
        <w:rPr>
          <w:sz w:val="24"/>
        </w:rPr>
        <w:tab/>
        <w:t xml:space="preserve"> </w:t>
      </w:r>
    </w:p>
    <w:p w14:paraId="71A0B8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C89B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0FF4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14779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3CB62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B247E91" w14:textId="6D9A53F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7238" w:rsidRPr="00437238">
        <w:rPr>
          <w:sz w:val="22"/>
          <w:szCs w:val="22"/>
        </w:rPr>
        <w:t>przetarg</w:t>
      </w:r>
      <w:r w:rsidR="003D7B3E">
        <w:rPr>
          <w:sz w:val="22"/>
          <w:szCs w:val="22"/>
        </w:rPr>
        <w:t>u</w:t>
      </w:r>
      <w:r w:rsidR="00437238" w:rsidRPr="00437238">
        <w:rPr>
          <w:sz w:val="22"/>
          <w:szCs w:val="22"/>
        </w:rPr>
        <w:t xml:space="preserve"> nieograniczon</w:t>
      </w:r>
      <w:r w:rsidR="003D7B3E">
        <w:rPr>
          <w:sz w:val="22"/>
          <w:szCs w:val="22"/>
        </w:rPr>
        <w:t xml:space="preserve">ego </w:t>
      </w:r>
      <w:r w:rsidRPr="00577BC6">
        <w:rPr>
          <w:sz w:val="22"/>
          <w:szCs w:val="22"/>
        </w:rPr>
        <w:t xml:space="preserve">na: </w:t>
      </w:r>
    </w:p>
    <w:p w14:paraId="121831FB" w14:textId="77777777" w:rsidR="00A80738" w:rsidRPr="00577BC6" w:rsidRDefault="004372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7238">
        <w:rPr>
          <w:b/>
          <w:sz w:val="22"/>
          <w:szCs w:val="22"/>
        </w:rPr>
        <w:t>Zakup wyposażenia mobilnego medycznego i technicznego dla potrzeb Patomorfologii, Prosektorium i pomieszczeń magazynowych szpitala</w:t>
      </w:r>
    </w:p>
    <w:p w14:paraId="45423197" w14:textId="5494156D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754BAB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7238" w:rsidRPr="00437238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437238" w:rsidRPr="0043723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252"/>
        <w:gridCol w:w="2693"/>
      </w:tblGrid>
      <w:tr w:rsidR="006B27ED" w:rsidRPr="00075CD0" w14:paraId="1FBDE6D6" w14:textId="77777777" w:rsidTr="003D7B3E">
        <w:tc>
          <w:tcPr>
            <w:tcW w:w="993" w:type="dxa"/>
            <w:shd w:val="clear" w:color="auto" w:fill="auto"/>
            <w:vAlign w:val="center"/>
          </w:tcPr>
          <w:p w14:paraId="09E4A27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A2DD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9FD4CD4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5790B93" w14:textId="1C92CE77" w:rsidR="006B27ED" w:rsidRPr="00CB5EDB" w:rsidRDefault="003D7B3E" w:rsidP="00C82837">
            <w:pPr>
              <w:spacing w:before="120" w:after="120"/>
              <w:jc w:val="center"/>
            </w:pPr>
            <w:r>
              <w:t>Wartość brutto Pakietu</w:t>
            </w:r>
          </w:p>
        </w:tc>
      </w:tr>
      <w:tr w:rsidR="00437238" w:rsidRPr="00075CD0" w14:paraId="671A25B9" w14:textId="77777777" w:rsidTr="003D7B3E">
        <w:tc>
          <w:tcPr>
            <w:tcW w:w="993" w:type="dxa"/>
            <w:shd w:val="clear" w:color="auto" w:fill="auto"/>
            <w:vAlign w:val="center"/>
          </w:tcPr>
          <w:p w14:paraId="534D70D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EDC9EE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12</w:t>
            </w:r>
          </w:p>
        </w:tc>
        <w:tc>
          <w:tcPr>
            <w:tcW w:w="4252" w:type="dxa"/>
            <w:shd w:val="clear" w:color="auto" w:fill="auto"/>
          </w:tcPr>
          <w:p w14:paraId="29689EA8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69FA0D61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3C1D162C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E85BE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82 483.80 zł</w:t>
            </w:r>
          </w:p>
        </w:tc>
      </w:tr>
      <w:tr w:rsidR="00437238" w:rsidRPr="00075CD0" w14:paraId="4AA908A4" w14:textId="77777777" w:rsidTr="003D7B3E">
        <w:tc>
          <w:tcPr>
            <w:tcW w:w="993" w:type="dxa"/>
            <w:shd w:val="clear" w:color="auto" w:fill="auto"/>
            <w:vAlign w:val="center"/>
          </w:tcPr>
          <w:p w14:paraId="7126199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B1ECC9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13</w:t>
            </w:r>
          </w:p>
        </w:tc>
        <w:tc>
          <w:tcPr>
            <w:tcW w:w="4252" w:type="dxa"/>
            <w:shd w:val="clear" w:color="auto" w:fill="auto"/>
          </w:tcPr>
          <w:p w14:paraId="0DD5B6F6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38E03C5F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44FD8E8C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E526993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30 356.40 zł</w:t>
            </w:r>
          </w:p>
        </w:tc>
      </w:tr>
      <w:tr w:rsidR="00437238" w:rsidRPr="00075CD0" w14:paraId="11B07009" w14:textId="77777777" w:rsidTr="003D7B3E">
        <w:tc>
          <w:tcPr>
            <w:tcW w:w="993" w:type="dxa"/>
            <w:shd w:val="clear" w:color="auto" w:fill="auto"/>
            <w:vAlign w:val="center"/>
          </w:tcPr>
          <w:p w14:paraId="51BD460E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5760E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14</w:t>
            </w:r>
          </w:p>
        </w:tc>
        <w:tc>
          <w:tcPr>
            <w:tcW w:w="4252" w:type="dxa"/>
            <w:shd w:val="clear" w:color="auto" w:fill="auto"/>
          </w:tcPr>
          <w:p w14:paraId="4EFED14D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0542AD2B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2558A169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435093E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47 564.10 zł</w:t>
            </w:r>
          </w:p>
        </w:tc>
      </w:tr>
      <w:tr w:rsidR="00437238" w:rsidRPr="00075CD0" w14:paraId="69E2830F" w14:textId="77777777" w:rsidTr="003D7B3E">
        <w:tc>
          <w:tcPr>
            <w:tcW w:w="993" w:type="dxa"/>
            <w:shd w:val="clear" w:color="auto" w:fill="auto"/>
            <w:vAlign w:val="center"/>
          </w:tcPr>
          <w:p w14:paraId="38C6BAF3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FEC02A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15</w:t>
            </w:r>
          </w:p>
        </w:tc>
        <w:tc>
          <w:tcPr>
            <w:tcW w:w="4252" w:type="dxa"/>
            <w:shd w:val="clear" w:color="auto" w:fill="auto"/>
          </w:tcPr>
          <w:p w14:paraId="5A1ED476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79D897C1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30D10EC7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F30B02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35 424.00 zł</w:t>
            </w:r>
          </w:p>
        </w:tc>
      </w:tr>
      <w:tr w:rsidR="00437238" w:rsidRPr="00075CD0" w14:paraId="343C27D5" w14:textId="77777777" w:rsidTr="003D7B3E">
        <w:tc>
          <w:tcPr>
            <w:tcW w:w="993" w:type="dxa"/>
            <w:shd w:val="clear" w:color="auto" w:fill="auto"/>
            <w:vAlign w:val="center"/>
          </w:tcPr>
          <w:p w14:paraId="31CACDD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46659A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16</w:t>
            </w:r>
          </w:p>
        </w:tc>
        <w:tc>
          <w:tcPr>
            <w:tcW w:w="4252" w:type="dxa"/>
            <w:shd w:val="clear" w:color="auto" w:fill="auto"/>
          </w:tcPr>
          <w:p w14:paraId="43B491E6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4129C0DC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25877880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9267AA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7 380.00 zł</w:t>
            </w:r>
          </w:p>
        </w:tc>
      </w:tr>
      <w:tr w:rsidR="00437238" w:rsidRPr="00075CD0" w14:paraId="734B3CDA" w14:textId="77777777" w:rsidTr="003D7B3E">
        <w:tc>
          <w:tcPr>
            <w:tcW w:w="993" w:type="dxa"/>
            <w:shd w:val="clear" w:color="auto" w:fill="auto"/>
            <w:vAlign w:val="center"/>
          </w:tcPr>
          <w:p w14:paraId="02D0D95E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2FAD7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17</w:t>
            </w:r>
          </w:p>
        </w:tc>
        <w:tc>
          <w:tcPr>
            <w:tcW w:w="4252" w:type="dxa"/>
            <w:shd w:val="clear" w:color="auto" w:fill="auto"/>
          </w:tcPr>
          <w:p w14:paraId="3D1E5831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0D744939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7E60D52B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3DEBED1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11 685.00 zł</w:t>
            </w:r>
          </w:p>
        </w:tc>
      </w:tr>
      <w:tr w:rsidR="00437238" w:rsidRPr="00075CD0" w14:paraId="2D99A6CF" w14:textId="77777777" w:rsidTr="003D7B3E">
        <w:tc>
          <w:tcPr>
            <w:tcW w:w="993" w:type="dxa"/>
            <w:shd w:val="clear" w:color="auto" w:fill="auto"/>
            <w:vAlign w:val="center"/>
          </w:tcPr>
          <w:p w14:paraId="286A6ABD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8D8BBC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18</w:t>
            </w:r>
          </w:p>
        </w:tc>
        <w:tc>
          <w:tcPr>
            <w:tcW w:w="4252" w:type="dxa"/>
            <w:shd w:val="clear" w:color="auto" w:fill="auto"/>
          </w:tcPr>
          <w:p w14:paraId="7236722D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562CBDA5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4B744617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B1C9DB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3 136.50 zł</w:t>
            </w:r>
          </w:p>
        </w:tc>
      </w:tr>
      <w:tr w:rsidR="00437238" w:rsidRPr="00075CD0" w14:paraId="0CC58123" w14:textId="77777777" w:rsidTr="003D7B3E">
        <w:tc>
          <w:tcPr>
            <w:tcW w:w="993" w:type="dxa"/>
            <w:shd w:val="clear" w:color="auto" w:fill="auto"/>
            <w:vAlign w:val="center"/>
          </w:tcPr>
          <w:p w14:paraId="7AA11B47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A068F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19</w:t>
            </w:r>
          </w:p>
        </w:tc>
        <w:tc>
          <w:tcPr>
            <w:tcW w:w="4252" w:type="dxa"/>
            <w:shd w:val="clear" w:color="auto" w:fill="auto"/>
          </w:tcPr>
          <w:p w14:paraId="51E743B6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6549AADD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78A8214C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5125EA3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5 596.50 zł</w:t>
            </w:r>
          </w:p>
        </w:tc>
      </w:tr>
      <w:tr w:rsidR="00437238" w:rsidRPr="00075CD0" w14:paraId="2C3278F3" w14:textId="77777777" w:rsidTr="003D7B3E">
        <w:tc>
          <w:tcPr>
            <w:tcW w:w="993" w:type="dxa"/>
            <w:shd w:val="clear" w:color="auto" w:fill="auto"/>
            <w:vAlign w:val="center"/>
          </w:tcPr>
          <w:p w14:paraId="0FF7E11A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835D91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20</w:t>
            </w:r>
          </w:p>
        </w:tc>
        <w:tc>
          <w:tcPr>
            <w:tcW w:w="4252" w:type="dxa"/>
            <w:shd w:val="clear" w:color="auto" w:fill="auto"/>
          </w:tcPr>
          <w:p w14:paraId="51A94337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65847004" w14:textId="77777777" w:rsidR="00437238" w:rsidRPr="00CB5EDB" w:rsidRDefault="00437238" w:rsidP="00965345"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24CA3DE5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B53801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6 396.00 zł</w:t>
            </w:r>
          </w:p>
        </w:tc>
      </w:tr>
      <w:tr w:rsidR="00437238" w:rsidRPr="00075CD0" w14:paraId="130BA538" w14:textId="77777777" w:rsidTr="003D7B3E">
        <w:tc>
          <w:tcPr>
            <w:tcW w:w="993" w:type="dxa"/>
            <w:shd w:val="clear" w:color="auto" w:fill="auto"/>
            <w:vAlign w:val="center"/>
          </w:tcPr>
          <w:p w14:paraId="2756BC0D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78F3EC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21</w:t>
            </w:r>
          </w:p>
        </w:tc>
        <w:tc>
          <w:tcPr>
            <w:tcW w:w="4252" w:type="dxa"/>
            <w:shd w:val="clear" w:color="auto" w:fill="auto"/>
          </w:tcPr>
          <w:p w14:paraId="4C327D39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227B0A5F" w14:textId="77777777" w:rsidR="003D7B3E" w:rsidRPr="00CB5EDB" w:rsidRDefault="003D7B3E" w:rsidP="003D7B3E">
            <w:r>
              <w:t xml:space="preserve">ul. </w:t>
            </w:r>
            <w:r w:rsidRPr="00437238">
              <w:t>Ordona</w:t>
            </w:r>
            <w:r w:rsidRPr="00CB5EDB">
              <w:t xml:space="preserve"> </w:t>
            </w:r>
            <w:r w:rsidRPr="00437238">
              <w:t>2a</w:t>
            </w:r>
            <w:r w:rsidRPr="00CB5EDB">
              <w:t xml:space="preserve"> </w:t>
            </w:r>
          </w:p>
          <w:p w14:paraId="7EA60342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1D7E8D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131 167.20 zł</w:t>
            </w:r>
          </w:p>
        </w:tc>
      </w:tr>
      <w:tr w:rsidR="00437238" w:rsidRPr="00075CD0" w14:paraId="3D03F9BC" w14:textId="77777777" w:rsidTr="003D7B3E">
        <w:tc>
          <w:tcPr>
            <w:tcW w:w="993" w:type="dxa"/>
            <w:shd w:val="clear" w:color="auto" w:fill="auto"/>
            <w:vAlign w:val="center"/>
          </w:tcPr>
          <w:p w14:paraId="40CE228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F259A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22</w:t>
            </w:r>
          </w:p>
        </w:tc>
        <w:tc>
          <w:tcPr>
            <w:tcW w:w="4252" w:type="dxa"/>
            <w:shd w:val="clear" w:color="auto" w:fill="auto"/>
          </w:tcPr>
          <w:p w14:paraId="43226441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Tronus</w:t>
            </w:r>
            <w:proofErr w:type="spellEnd"/>
            <w:r w:rsidRPr="00437238">
              <w:t xml:space="preserve"> Polska Sp. z o.o.</w:t>
            </w:r>
          </w:p>
          <w:p w14:paraId="196CED41" w14:textId="1BC8798F" w:rsidR="00437238" w:rsidRPr="00CB5EDB" w:rsidRDefault="003D7B3E" w:rsidP="00965345">
            <w:r>
              <w:t xml:space="preserve">ul. </w:t>
            </w:r>
            <w:r w:rsidR="00437238" w:rsidRPr="00437238">
              <w:t>Ordona</w:t>
            </w:r>
            <w:r w:rsidR="00437238" w:rsidRPr="00CB5EDB">
              <w:t xml:space="preserve"> </w:t>
            </w:r>
            <w:r w:rsidR="00437238" w:rsidRPr="00437238">
              <w:t>2a</w:t>
            </w:r>
            <w:r w:rsidR="00437238" w:rsidRPr="00CB5EDB">
              <w:t xml:space="preserve"> </w:t>
            </w:r>
          </w:p>
          <w:p w14:paraId="02D68FB6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01-237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C53FC53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11 316.00 zł</w:t>
            </w:r>
          </w:p>
        </w:tc>
      </w:tr>
      <w:tr w:rsidR="00437238" w:rsidRPr="00075CD0" w14:paraId="28768149" w14:textId="77777777" w:rsidTr="003D7B3E">
        <w:tc>
          <w:tcPr>
            <w:tcW w:w="993" w:type="dxa"/>
            <w:shd w:val="clear" w:color="auto" w:fill="auto"/>
            <w:vAlign w:val="center"/>
          </w:tcPr>
          <w:p w14:paraId="5C907C5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FEBD5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</w:t>
            </w:r>
          </w:p>
        </w:tc>
        <w:tc>
          <w:tcPr>
            <w:tcW w:w="4252" w:type="dxa"/>
            <w:shd w:val="clear" w:color="auto" w:fill="auto"/>
          </w:tcPr>
          <w:p w14:paraId="20B1B09B" w14:textId="47076201" w:rsidR="00437238" w:rsidRPr="00C82837" w:rsidRDefault="00437238" w:rsidP="00965345">
            <w:pPr>
              <w:spacing w:before="40"/>
            </w:pPr>
            <w:r w:rsidRPr="00437238">
              <w:t xml:space="preserve">Lab </w:t>
            </w:r>
            <w:proofErr w:type="spellStart"/>
            <w:r w:rsidRPr="00437238">
              <w:t>Path</w:t>
            </w:r>
            <w:proofErr w:type="spellEnd"/>
            <w:r w:rsidRPr="00437238">
              <w:t xml:space="preserve"> </w:t>
            </w:r>
            <w:proofErr w:type="spellStart"/>
            <w:r w:rsidRPr="00437238">
              <w:t>Experts</w:t>
            </w:r>
            <w:proofErr w:type="spellEnd"/>
            <w:r w:rsidRPr="00437238">
              <w:t xml:space="preserve"> </w:t>
            </w:r>
          </w:p>
          <w:p w14:paraId="5BD0FE87" w14:textId="61388334" w:rsidR="00437238" w:rsidRPr="00CB5EDB" w:rsidRDefault="003D7B3E" w:rsidP="00965345">
            <w:r>
              <w:t xml:space="preserve">ul. </w:t>
            </w:r>
            <w:r w:rsidR="00437238" w:rsidRPr="00437238">
              <w:t>marsz. Józefa Piłsudskiego</w:t>
            </w:r>
            <w:r w:rsidR="00437238" w:rsidRPr="00CB5EDB">
              <w:t xml:space="preserve"> </w:t>
            </w:r>
            <w:r w:rsidR="00437238" w:rsidRPr="00437238">
              <w:t>27B/33</w:t>
            </w:r>
            <w:r w:rsidR="00437238" w:rsidRPr="00CB5EDB">
              <w:t xml:space="preserve"> </w:t>
            </w:r>
          </w:p>
          <w:p w14:paraId="7BC1612C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62-028</w:t>
            </w:r>
            <w:r w:rsidRPr="00CB5EDB">
              <w:t xml:space="preserve"> </w:t>
            </w:r>
            <w:r w:rsidRPr="00437238">
              <w:t>Koziegłowy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4B9D6E9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167 269.52 zł</w:t>
            </w:r>
          </w:p>
        </w:tc>
      </w:tr>
      <w:tr w:rsidR="00437238" w:rsidRPr="00075CD0" w14:paraId="26F256D0" w14:textId="77777777" w:rsidTr="003D7B3E">
        <w:tc>
          <w:tcPr>
            <w:tcW w:w="993" w:type="dxa"/>
            <w:shd w:val="clear" w:color="auto" w:fill="auto"/>
            <w:vAlign w:val="center"/>
          </w:tcPr>
          <w:p w14:paraId="654AA2C9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3EDFB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5</w:t>
            </w:r>
          </w:p>
        </w:tc>
        <w:tc>
          <w:tcPr>
            <w:tcW w:w="4252" w:type="dxa"/>
            <w:shd w:val="clear" w:color="auto" w:fill="auto"/>
          </w:tcPr>
          <w:p w14:paraId="5DDDA4C7" w14:textId="77777777" w:rsidR="00437238" w:rsidRPr="00C82837" w:rsidRDefault="00437238" w:rsidP="00965345">
            <w:pPr>
              <w:spacing w:before="40"/>
            </w:pPr>
            <w:r w:rsidRPr="00437238">
              <w:t>„MPW MED. INSTRUMENTS” SPÓŁDZIELNIA PRACY</w:t>
            </w:r>
          </w:p>
          <w:p w14:paraId="1B074408" w14:textId="4FE1DF23" w:rsidR="00437238" w:rsidRPr="00CB5EDB" w:rsidRDefault="003D7B3E" w:rsidP="00965345">
            <w:r>
              <w:t xml:space="preserve">ul. </w:t>
            </w:r>
            <w:proofErr w:type="spellStart"/>
            <w:r w:rsidR="00437238" w:rsidRPr="00437238">
              <w:t>Boremlowska</w:t>
            </w:r>
            <w:proofErr w:type="spellEnd"/>
            <w:r w:rsidR="00437238" w:rsidRPr="00CB5EDB">
              <w:t xml:space="preserve"> </w:t>
            </w:r>
            <w:r w:rsidR="00437238" w:rsidRPr="00437238">
              <w:t>46</w:t>
            </w:r>
            <w:r w:rsidR="00437238" w:rsidRPr="00CB5EDB">
              <w:t xml:space="preserve"> </w:t>
            </w:r>
          </w:p>
          <w:p w14:paraId="00C9A34D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04-347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8A83E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12 096.00 zł</w:t>
            </w:r>
          </w:p>
        </w:tc>
      </w:tr>
      <w:tr w:rsidR="00437238" w:rsidRPr="00075CD0" w14:paraId="3C81CABC" w14:textId="77777777" w:rsidTr="003D7B3E">
        <w:tc>
          <w:tcPr>
            <w:tcW w:w="993" w:type="dxa"/>
            <w:shd w:val="clear" w:color="auto" w:fill="auto"/>
            <w:vAlign w:val="center"/>
          </w:tcPr>
          <w:p w14:paraId="39F9231C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C4AFD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4252" w:type="dxa"/>
            <w:shd w:val="clear" w:color="auto" w:fill="auto"/>
          </w:tcPr>
          <w:p w14:paraId="059A3CDF" w14:textId="77777777" w:rsidR="00437238" w:rsidRPr="00C82837" w:rsidRDefault="00437238" w:rsidP="00965345">
            <w:pPr>
              <w:spacing w:before="40"/>
            </w:pPr>
            <w:r w:rsidRPr="00437238">
              <w:t>KAWA.SKA Sp. z o.o.</w:t>
            </w:r>
          </w:p>
          <w:p w14:paraId="091DFD39" w14:textId="04A9073D" w:rsidR="00437238" w:rsidRPr="00CB5EDB" w:rsidRDefault="003D7B3E" w:rsidP="00965345">
            <w:r>
              <w:t xml:space="preserve">ul. </w:t>
            </w:r>
            <w:r w:rsidR="00437238" w:rsidRPr="00437238">
              <w:t>Zaczarowanej Róży</w:t>
            </w:r>
            <w:r w:rsidR="00437238" w:rsidRPr="00CB5EDB">
              <w:t xml:space="preserve"> </w:t>
            </w:r>
            <w:r w:rsidR="00437238" w:rsidRPr="00437238">
              <w:t>1</w:t>
            </w:r>
            <w:r w:rsidR="00437238" w:rsidRPr="00CB5EDB">
              <w:t xml:space="preserve"> </w:t>
            </w:r>
          </w:p>
          <w:p w14:paraId="5E882EC0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05-540</w:t>
            </w:r>
            <w:r w:rsidRPr="00CB5EDB">
              <w:t xml:space="preserve"> </w:t>
            </w:r>
            <w:r w:rsidRPr="00437238">
              <w:t>Zalesie Górne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765AB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266 366.88 zł</w:t>
            </w:r>
          </w:p>
        </w:tc>
      </w:tr>
      <w:tr w:rsidR="00437238" w:rsidRPr="00075CD0" w14:paraId="3966DE6C" w14:textId="77777777" w:rsidTr="003D7B3E">
        <w:tc>
          <w:tcPr>
            <w:tcW w:w="993" w:type="dxa"/>
            <w:shd w:val="clear" w:color="auto" w:fill="auto"/>
            <w:vAlign w:val="center"/>
          </w:tcPr>
          <w:p w14:paraId="5A4B5BF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152D57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</w:t>
            </w:r>
          </w:p>
        </w:tc>
        <w:tc>
          <w:tcPr>
            <w:tcW w:w="4252" w:type="dxa"/>
            <w:shd w:val="clear" w:color="auto" w:fill="auto"/>
          </w:tcPr>
          <w:p w14:paraId="7F792510" w14:textId="77777777" w:rsidR="00437238" w:rsidRPr="00C82837" w:rsidRDefault="00437238" w:rsidP="00965345">
            <w:pPr>
              <w:spacing w:before="40"/>
            </w:pPr>
            <w:r w:rsidRPr="00437238">
              <w:t>KAWA.SKA Sp. z o.o.</w:t>
            </w:r>
          </w:p>
          <w:p w14:paraId="658FDB6F" w14:textId="7C6F1036" w:rsidR="00437238" w:rsidRPr="00CB5EDB" w:rsidRDefault="003D7B3E" w:rsidP="00965345">
            <w:r>
              <w:t xml:space="preserve">ul. </w:t>
            </w:r>
            <w:r w:rsidR="00437238" w:rsidRPr="00437238">
              <w:t>Zaczarowanej Róży</w:t>
            </w:r>
            <w:r w:rsidR="00437238" w:rsidRPr="00CB5EDB">
              <w:t xml:space="preserve"> </w:t>
            </w:r>
            <w:r w:rsidR="00437238" w:rsidRPr="00437238">
              <w:t>1</w:t>
            </w:r>
            <w:r w:rsidR="00437238" w:rsidRPr="00CB5EDB">
              <w:t xml:space="preserve"> </w:t>
            </w:r>
          </w:p>
          <w:p w14:paraId="5AE21EA5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05-540</w:t>
            </w:r>
            <w:r w:rsidRPr="00CB5EDB">
              <w:t xml:space="preserve"> </w:t>
            </w:r>
            <w:r w:rsidRPr="00437238">
              <w:t>Zalesie Górne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FBE7A4E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89 956.12 zł</w:t>
            </w:r>
          </w:p>
        </w:tc>
      </w:tr>
      <w:tr w:rsidR="00437238" w:rsidRPr="00075CD0" w14:paraId="6B46C3EF" w14:textId="77777777" w:rsidTr="003D7B3E">
        <w:tc>
          <w:tcPr>
            <w:tcW w:w="993" w:type="dxa"/>
            <w:shd w:val="clear" w:color="auto" w:fill="auto"/>
            <w:vAlign w:val="center"/>
          </w:tcPr>
          <w:p w14:paraId="3A6FB82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F80DEC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</w:t>
            </w:r>
          </w:p>
        </w:tc>
        <w:tc>
          <w:tcPr>
            <w:tcW w:w="4252" w:type="dxa"/>
            <w:shd w:val="clear" w:color="auto" w:fill="auto"/>
          </w:tcPr>
          <w:p w14:paraId="493B1690" w14:textId="77777777" w:rsidR="00437238" w:rsidRPr="00C82837" w:rsidRDefault="00437238" w:rsidP="00965345">
            <w:pPr>
              <w:spacing w:before="40"/>
            </w:pPr>
            <w:r w:rsidRPr="00437238">
              <w:t>KAWA.SKA Sp. z o.o.</w:t>
            </w:r>
          </w:p>
          <w:p w14:paraId="7ADD67A7" w14:textId="1C0BFEF4" w:rsidR="00437238" w:rsidRPr="00CB5EDB" w:rsidRDefault="003D7B3E" w:rsidP="00965345">
            <w:r>
              <w:t xml:space="preserve">ul. </w:t>
            </w:r>
            <w:r w:rsidR="00437238" w:rsidRPr="00437238">
              <w:t>Zaczarowanej Róży</w:t>
            </w:r>
            <w:r w:rsidR="00437238" w:rsidRPr="00CB5EDB">
              <w:t xml:space="preserve"> </w:t>
            </w:r>
            <w:r w:rsidR="00437238" w:rsidRPr="00437238">
              <w:t>1</w:t>
            </w:r>
            <w:r w:rsidR="00437238" w:rsidRPr="00CB5EDB">
              <w:t xml:space="preserve"> </w:t>
            </w:r>
          </w:p>
          <w:p w14:paraId="1ADE6D9A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05-540</w:t>
            </w:r>
            <w:r w:rsidRPr="00CB5EDB">
              <w:t xml:space="preserve"> </w:t>
            </w:r>
            <w:r w:rsidRPr="00437238">
              <w:t>Zalesie Górne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1F713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118 891.80 zł</w:t>
            </w:r>
          </w:p>
        </w:tc>
      </w:tr>
      <w:tr w:rsidR="00437238" w:rsidRPr="00075CD0" w14:paraId="50629DB5" w14:textId="77777777" w:rsidTr="003D7B3E">
        <w:tc>
          <w:tcPr>
            <w:tcW w:w="993" w:type="dxa"/>
            <w:shd w:val="clear" w:color="auto" w:fill="auto"/>
            <w:vAlign w:val="center"/>
          </w:tcPr>
          <w:p w14:paraId="14D7A52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E8AB3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6</w:t>
            </w:r>
          </w:p>
        </w:tc>
        <w:tc>
          <w:tcPr>
            <w:tcW w:w="4252" w:type="dxa"/>
            <w:shd w:val="clear" w:color="auto" w:fill="auto"/>
          </w:tcPr>
          <w:p w14:paraId="0BFCCD66" w14:textId="77777777" w:rsidR="00437238" w:rsidRPr="00C82837" w:rsidRDefault="00437238" w:rsidP="00965345">
            <w:pPr>
              <w:spacing w:before="40"/>
            </w:pPr>
            <w:r w:rsidRPr="00437238">
              <w:t>KAWA.SKA Sp. z o.o.</w:t>
            </w:r>
          </w:p>
          <w:p w14:paraId="7C607DEB" w14:textId="0321B75F" w:rsidR="00437238" w:rsidRPr="00CB5EDB" w:rsidRDefault="003D7B3E" w:rsidP="00965345">
            <w:r>
              <w:t xml:space="preserve">ul. </w:t>
            </w:r>
            <w:r w:rsidR="00437238" w:rsidRPr="00437238">
              <w:t>Zaczarowanej Róży</w:t>
            </w:r>
            <w:r w:rsidR="00437238" w:rsidRPr="00CB5EDB">
              <w:t xml:space="preserve"> </w:t>
            </w:r>
            <w:r w:rsidR="00437238" w:rsidRPr="00437238">
              <w:t>1</w:t>
            </w:r>
            <w:r w:rsidR="00437238" w:rsidRPr="00CB5EDB">
              <w:t xml:space="preserve"> </w:t>
            </w:r>
          </w:p>
          <w:p w14:paraId="1CCBA599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05-540</w:t>
            </w:r>
            <w:r w:rsidRPr="00CB5EDB">
              <w:t xml:space="preserve"> </w:t>
            </w:r>
            <w:r w:rsidRPr="00437238">
              <w:t>Zalesie Górne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B9C908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51 769.80 zł</w:t>
            </w:r>
          </w:p>
        </w:tc>
      </w:tr>
      <w:tr w:rsidR="00437238" w:rsidRPr="00075CD0" w14:paraId="4B00A42E" w14:textId="77777777" w:rsidTr="003D7B3E">
        <w:tc>
          <w:tcPr>
            <w:tcW w:w="993" w:type="dxa"/>
            <w:shd w:val="clear" w:color="auto" w:fill="auto"/>
            <w:vAlign w:val="center"/>
          </w:tcPr>
          <w:p w14:paraId="724907D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E89D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</w:t>
            </w:r>
          </w:p>
        </w:tc>
        <w:tc>
          <w:tcPr>
            <w:tcW w:w="4252" w:type="dxa"/>
            <w:shd w:val="clear" w:color="auto" w:fill="auto"/>
          </w:tcPr>
          <w:p w14:paraId="06BAC291" w14:textId="77777777" w:rsidR="00437238" w:rsidRPr="00C82837" w:rsidRDefault="00437238" w:rsidP="00965345">
            <w:pPr>
              <w:spacing w:before="40"/>
            </w:pPr>
            <w:r w:rsidRPr="00437238">
              <w:t>MAR-FOUR MARIAN SIEKIERSKI</w:t>
            </w:r>
          </w:p>
          <w:p w14:paraId="45C6F6D6" w14:textId="3EF93DCB" w:rsidR="00437238" w:rsidRPr="00CB5EDB" w:rsidRDefault="003D7B3E" w:rsidP="00965345">
            <w:r>
              <w:t xml:space="preserve">ul. </w:t>
            </w:r>
            <w:proofErr w:type="spellStart"/>
            <w:r w:rsidRPr="00437238">
              <w:t>Srebrzyńska</w:t>
            </w:r>
            <w:proofErr w:type="spellEnd"/>
            <w:r w:rsidRPr="00CB5EDB">
              <w:t xml:space="preserve"> </w:t>
            </w:r>
            <w:r w:rsidRPr="00437238">
              <w:t>5/7</w:t>
            </w:r>
            <w:r w:rsidRPr="00CB5EDB">
              <w:t xml:space="preserve"> </w:t>
            </w:r>
          </w:p>
          <w:p w14:paraId="7CF8587D" w14:textId="3135E7F1" w:rsidR="00437238" w:rsidRPr="00CB5EDB" w:rsidRDefault="003D7B3E" w:rsidP="00965345">
            <w:pPr>
              <w:spacing w:after="120"/>
              <w:jc w:val="both"/>
            </w:pPr>
            <w:r w:rsidRPr="00437238">
              <w:t>95-050</w:t>
            </w:r>
            <w:r w:rsidRPr="00CB5EDB">
              <w:t xml:space="preserve"> </w:t>
            </w:r>
            <w:r w:rsidRPr="00437238">
              <w:t>Konstantynów Łódzki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E67B11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150 660.00 zł</w:t>
            </w:r>
          </w:p>
        </w:tc>
      </w:tr>
      <w:tr w:rsidR="00437238" w:rsidRPr="00075CD0" w14:paraId="56BE3154" w14:textId="77777777" w:rsidTr="003D7B3E">
        <w:tc>
          <w:tcPr>
            <w:tcW w:w="993" w:type="dxa"/>
            <w:shd w:val="clear" w:color="auto" w:fill="auto"/>
            <w:vAlign w:val="center"/>
          </w:tcPr>
          <w:p w14:paraId="72A74BBB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1128AA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</w:t>
            </w:r>
          </w:p>
        </w:tc>
        <w:tc>
          <w:tcPr>
            <w:tcW w:w="4252" w:type="dxa"/>
            <w:shd w:val="clear" w:color="auto" w:fill="auto"/>
          </w:tcPr>
          <w:p w14:paraId="0851D29C" w14:textId="77777777" w:rsidR="00437238" w:rsidRPr="00C82837" w:rsidRDefault="00437238" w:rsidP="00965345">
            <w:pPr>
              <w:spacing w:before="40"/>
            </w:pPr>
            <w:r w:rsidRPr="00437238">
              <w:t>FROST Tomasz Jankowski</w:t>
            </w:r>
          </w:p>
          <w:p w14:paraId="46095DC6" w14:textId="4EDF1D6A" w:rsidR="00437238" w:rsidRPr="00CB5EDB" w:rsidRDefault="003D7B3E" w:rsidP="00965345">
            <w:r>
              <w:t xml:space="preserve">ul. </w:t>
            </w:r>
            <w:r w:rsidR="00437238" w:rsidRPr="00437238">
              <w:t>Dobra</w:t>
            </w:r>
            <w:r w:rsidR="00437238" w:rsidRPr="00CB5EDB">
              <w:t xml:space="preserve"> </w:t>
            </w:r>
            <w:r w:rsidR="00437238" w:rsidRPr="00437238">
              <w:t>9</w:t>
            </w:r>
            <w:r w:rsidR="00437238" w:rsidRPr="00CB5EDB">
              <w:t xml:space="preserve"> </w:t>
            </w:r>
          </w:p>
          <w:p w14:paraId="705F4A1F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05-092</w:t>
            </w:r>
            <w:r w:rsidRPr="00CB5EDB">
              <w:t xml:space="preserve"> </w:t>
            </w:r>
            <w:r w:rsidRPr="00437238">
              <w:t>Łomianki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2AB754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17 579.78 zł</w:t>
            </w:r>
          </w:p>
        </w:tc>
      </w:tr>
      <w:tr w:rsidR="00437238" w:rsidRPr="00075CD0" w14:paraId="47683D64" w14:textId="77777777" w:rsidTr="003D7B3E">
        <w:tc>
          <w:tcPr>
            <w:tcW w:w="993" w:type="dxa"/>
            <w:shd w:val="clear" w:color="auto" w:fill="auto"/>
            <w:vAlign w:val="center"/>
          </w:tcPr>
          <w:p w14:paraId="597740E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00B7A7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</w:t>
            </w:r>
          </w:p>
        </w:tc>
        <w:tc>
          <w:tcPr>
            <w:tcW w:w="4252" w:type="dxa"/>
            <w:shd w:val="clear" w:color="auto" w:fill="auto"/>
          </w:tcPr>
          <w:p w14:paraId="6992592F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BitBlue</w:t>
            </w:r>
            <w:proofErr w:type="spellEnd"/>
            <w:r w:rsidRPr="00437238">
              <w:t xml:space="preserve"> Frost Krzysztof i Justyna </w:t>
            </w:r>
            <w:proofErr w:type="spellStart"/>
            <w:r w:rsidRPr="00437238">
              <w:t>Chomiuk</w:t>
            </w:r>
            <w:proofErr w:type="spellEnd"/>
            <w:r w:rsidRPr="00437238">
              <w:t xml:space="preserve"> Sp. J.</w:t>
            </w:r>
          </w:p>
          <w:p w14:paraId="2E743FE9" w14:textId="2C2A66DB" w:rsidR="00437238" w:rsidRPr="00CB5EDB" w:rsidRDefault="003D7B3E" w:rsidP="00965345">
            <w:r>
              <w:t xml:space="preserve">ul. </w:t>
            </w:r>
            <w:r w:rsidR="00437238" w:rsidRPr="00437238">
              <w:t>Św. Jana</w:t>
            </w:r>
            <w:r w:rsidR="00437238" w:rsidRPr="00CB5EDB">
              <w:t xml:space="preserve"> </w:t>
            </w:r>
            <w:r w:rsidR="00437238" w:rsidRPr="00437238">
              <w:t>33</w:t>
            </w:r>
            <w:r w:rsidR="00437238" w:rsidRPr="00CB5EDB">
              <w:t xml:space="preserve"> </w:t>
            </w:r>
          </w:p>
          <w:p w14:paraId="3CC48D56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43-267</w:t>
            </w:r>
            <w:r w:rsidRPr="00CB5EDB">
              <w:t xml:space="preserve"> </w:t>
            </w:r>
            <w:r w:rsidRPr="00437238">
              <w:t>Suszec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B6EDEDA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14 160.74 zł</w:t>
            </w:r>
          </w:p>
        </w:tc>
      </w:tr>
      <w:tr w:rsidR="00437238" w:rsidRPr="00075CD0" w14:paraId="2646DA2D" w14:textId="77777777" w:rsidTr="003D7B3E">
        <w:tc>
          <w:tcPr>
            <w:tcW w:w="993" w:type="dxa"/>
            <w:shd w:val="clear" w:color="auto" w:fill="auto"/>
            <w:vAlign w:val="center"/>
          </w:tcPr>
          <w:p w14:paraId="05080A43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E5328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11</w:t>
            </w:r>
          </w:p>
        </w:tc>
        <w:tc>
          <w:tcPr>
            <w:tcW w:w="4252" w:type="dxa"/>
            <w:shd w:val="clear" w:color="auto" w:fill="auto"/>
          </w:tcPr>
          <w:p w14:paraId="2948DC75" w14:textId="77777777" w:rsidR="00437238" w:rsidRPr="00C82837" w:rsidRDefault="00437238" w:rsidP="00965345">
            <w:pPr>
              <w:spacing w:before="40"/>
            </w:pPr>
            <w:proofErr w:type="spellStart"/>
            <w:r w:rsidRPr="00437238">
              <w:t>BitBlue</w:t>
            </w:r>
            <w:proofErr w:type="spellEnd"/>
            <w:r w:rsidRPr="00437238">
              <w:t xml:space="preserve"> Frost Krzysztof i Justyna </w:t>
            </w:r>
            <w:proofErr w:type="spellStart"/>
            <w:r w:rsidRPr="00437238">
              <w:t>Chomiuk</w:t>
            </w:r>
            <w:proofErr w:type="spellEnd"/>
            <w:r w:rsidRPr="00437238">
              <w:t xml:space="preserve"> Sp. J.</w:t>
            </w:r>
          </w:p>
          <w:p w14:paraId="6B3E2D72" w14:textId="04DD5483" w:rsidR="00437238" w:rsidRPr="00CB5EDB" w:rsidRDefault="003D7B3E" w:rsidP="00965345">
            <w:r>
              <w:t xml:space="preserve">ul. </w:t>
            </w:r>
            <w:r w:rsidR="00437238" w:rsidRPr="00437238">
              <w:t>Św. Jana</w:t>
            </w:r>
            <w:r w:rsidR="00437238" w:rsidRPr="00CB5EDB">
              <w:t xml:space="preserve"> </w:t>
            </w:r>
            <w:r w:rsidR="00437238" w:rsidRPr="00437238">
              <w:t>33</w:t>
            </w:r>
            <w:r w:rsidR="00437238" w:rsidRPr="00CB5EDB">
              <w:t xml:space="preserve"> </w:t>
            </w:r>
          </w:p>
          <w:p w14:paraId="4B62706A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43-267</w:t>
            </w:r>
            <w:r w:rsidRPr="00CB5EDB">
              <w:t xml:space="preserve"> </w:t>
            </w:r>
            <w:r w:rsidRPr="00437238">
              <w:t>Suszec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7F720B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9 443.45 zł</w:t>
            </w:r>
          </w:p>
        </w:tc>
      </w:tr>
      <w:tr w:rsidR="00437238" w:rsidRPr="00075CD0" w14:paraId="491E3908" w14:textId="77777777" w:rsidTr="003D7B3E">
        <w:tc>
          <w:tcPr>
            <w:tcW w:w="993" w:type="dxa"/>
            <w:shd w:val="clear" w:color="auto" w:fill="auto"/>
            <w:vAlign w:val="center"/>
          </w:tcPr>
          <w:p w14:paraId="072CC37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52B0B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12</w:t>
            </w:r>
          </w:p>
        </w:tc>
        <w:tc>
          <w:tcPr>
            <w:tcW w:w="4252" w:type="dxa"/>
            <w:shd w:val="clear" w:color="auto" w:fill="auto"/>
          </w:tcPr>
          <w:p w14:paraId="0E538268" w14:textId="77777777" w:rsidR="00437238" w:rsidRPr="00C82837" w:rsidRDefault="00437238" w:rsidP="00965345">
            <w:pPr>
              <w:spacing w:before="40"/>
            </w:pPr>
            <w:r w:rsidRPr="00437238">
              <w:t>ALNAG Barbara Wróbel</w:t>
            </w:r>
          </w:p>
          <w:p w14:paraId="34BE7C4A" w14:textId="518D967D" w:rsidR="00437238" w:rsidRPr="00CB5EDB" w:rsidRDefault="003D7B3E" w:rsidP="00965345">
            <w:r>
              <w:t>ul. Zygmunta Miłkowskiego 3/301</w:t>
            </w:r>
          </w:p>
          <w:p w14:paraId="0AB2F8AE" w14:textId="11B5C6CB" w:rsidR="00437238" w:rsidRPr="00CB5EDB" w:rsidRDefault="00437238" w:rsidP="00965345">
            <w:pPr>
              <w:spacing w:after="120"/>
              <w:jc w:val="both"/>
            </w:pPr>
            <w:r w:rsidRPr="00437238">
              <w:t>30-</w:t>
            </w:r>
            <w:r w:rsidR="003D7B3E">
              <w:t>349</w:t>
            </w:r>
            <w:r w:rsidRPr="00CB5EDB">
              <w:t xml:space="preserve"> </w:t>
            </w:r>
            <w:r w:rsidRPr="00437238"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EFADDDE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57 760.80 zł</w:t>
            </w:r>
          </w:p>
        </w:tc>
      </w:tr>
      <w:tr w:rsidR="00437238" w:rsidRPr="00075CD0" w14:paraId="34E77156" w14:textId="77777777" w:rsidTr="003D7B3E">
        <w:tc>
          <w:tcPr>
            <w:tcW w:w="993" w:type="dxa"/>
            <w:shd w:val="clear" w:color="auto" w:fill="auto"/>
            <w:vAlign w:val="center"/>
          </w:tcPr>
          <w:p w14:paraId="277EC84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D5A2C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14</w:t>
            </w:r>
          </w:p>
        </w:tc>
        <w:tc>
          <w:tcPr>
            <w:tcW w:w="4252" w:type="dxa"/>
            <w:shd w:val="clear" w:color="auto" w:fill="auto"/>
          </w:tcPr>
          <w:p w14:paraId="06C9212C" w14:textId="77777777" w:rsidR="003D7B3E" w:rsidRPr="00C82837" w:rsidRDefault="003D7B3E" w:rsidP="003D7B3E">
            <w:pPr>
              <w:spacing w:before="40"/>
            </w:pPr>
            <w:r w:rsidRPr="00437238">
              <w:t>ALNAG Barbara Wróbel</w:t>
            </w:r>
          </w:p>
          <w:p w14:paraId="6D0A4370" w14:textId="77777777" w:rsidR="003D7B3E" w:rsidRPr="00CB5EDB" w:rsidRDefault="003D7B3E" w:rsidP="003D7B3E">
            <w:r>
              <w:t>ul. Zygmunta Miłkowskiego 3/301</w:t>
            </w:r>
          </w:p>
          <w:p w14:paraId="1ECD85BD" w14:textId="3DCA1134" w:rsidR="00437238" w:rsidRPr="00CB5EDB" w:rsidRDefault="003D7B3E" w:rsidP="003D7B3E">
            <w:pPr>
              <w:spacing w:after="120"/>
              <w:jc w:val="both"/>
            </w:pPr>
            <w:r w:rsidRPr="00437238">
              <w:t>30-</w:t>
            </w:r>
            <w:r>
              <w:t>349</w:t>
            </w:r>
            <w:r w:rsidRPr="00CB5EDB">
              <w:t xml:space="preserve"> </w:t>
            </w:r>
            <w:r w:rsidRPr="00437238"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D9053B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34 427.70 zł</w:t>
            </w:r>
          </w:p>
        </w:tc>
      </w:tr>
      <w:tr w:rsidR="00437238" w:rsidRPr="00075CD0" w14:paraId="2A1D1EF1" w14:textId="77777777" w:rsidTr="003D7B3E">
        <w:tc>
          <w:tcPr>
            <w:tcW w:w="993" w:type="dxa"/>
            <w:shd w:val="clear" w:color="auto" w:fill="auto"/>
            <w:vAlign w:val="center"/>
          </w:tcPr>
          <w:p w14:paraId="2DF3C763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4DDF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4252" w:type="dxa"/>
            <w:shd w:val="clear" w:color="auto" w:fill="auto"/>
          </w:tcPr>
          <w:p w14:paraId="1333D44D" w14:textId="77777777" w:rsidR="00437238" w:rsidRPr="00C82837" w:rsidRDefault="00437238" w:rsidP="00965345">
            <w:pPr>
              <w:spacing w:before="40"/>
            </w:pPr>
            <w:r w:rsidRPr="00437238">
              <w:t xml:space="preserve">Elektro </w:t>
            </w:r>
            <w:proofErr w:type="spellStart"/>
            <w:r w:rsidRPr="00437238">
              <w:t>Med</w:t>
            </w:r>
            <w:proofErr w:type="spellEnd"/>
            <w:r w:rsidRPr="00437238">
              <w:t xml:space="preserve"> Grzegorz </w:t>
            </w:r>
            <w:proofErr w:type="spellStart"/>
            <w:r w:rsidRPr="00437238">
              <w:t>Pałkowski</w:t>
            </w:r>
            <w:proofErr w:type="spellEnd"/>
          </w:p>
          <w:p w14:paraId="46644EC9" w14:textId="23D47FB8" w:rsidR="00437238" w:rsidRPr="00CB5EDB" w:rsidRDefault="003D7B3E" w:rsidP="00965345">
            <w:r>
              <w:t xml:space="preserve">ul. </w:t>
            </w:r>
            <w:r w:rsidR="00437238" w:rsidRPr="00437238">
              <w:t>Zabierzowska</w:t>
            </w:r>
            <w:r w:rsidR="00437238" w:rsidRPr="00CB5EDB">
              <w:t xml:space="preserve"> </w:t>
            </w:r>
            <w:r w:rsidR="00437238" w:rsidRPr="00437238">
              <w:t>11</w:t>
            </w:r>
            <w:r w:rsidR="00437238" w:rsidRPr="00CB5EDB">
              <w:t xml:space="preserve"> </w:t>
            </w:r>
          </w:p>
          <w:p w14:paraId="112F536F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32-005</w:t>
            </w:r>
            <w:r w:rsidRPr="00CB5EDB">
              <w:t xml:space="preserve"> </w:t>
            </w:r>
            <w:r w:rsidRPr="00437238">
              <w:t>Niepołomice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FA077B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345 600.00 zł</w:t>
            </w:r>
          </w:p>
        </w:tc>
      </w:tr>
      <w:tr w:rsidR="00437238" w:rsidRPr="00075CD0" w14:paraId="38DE2F19" w14:textId="77777777" w:rsidTr="003D7B3E">
        <w:tc>
          <w:tcPr>
            <w:tcW w:w="993" w:type="dxa"/>
            <w:shd w:val="clear" w:color="auto" w:fill="auto"/>
            <w:vAlign w:val="center"/>
          </w:tcPr>
          <w:p w14:paraId="3A38C24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8185D1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</w:t>
            </w:r>
          </w:p>
        </w:tc>
        <w:tc>
          <w:tcPr>
            <w:tcW w:w="4252" w:type="dxa"/>
            <w:shd w:val="clear" w:color="auto" w:fill="auto"/>
          </w:tcPr>
          <w:p w14:paraId="39F777F8" w14:textId="77777777" w:rsidR="00437238" w:rsidRPr="00C82837" w:rsidRDefault="00437238" w:rsidP="00965345">
            <w:pPr>
              <w:spacing w:before="40"/>
            </w:pPr>
            <w:r w:rsidRPr="00437238">
              <w:t xml:space="preserve">Elektro </w:t>
            </w:r>
            <w:proofErr w:type="spellStart"/>
            <w:r w:rsidRPr="00437238">
              <w:t>Med</w:t>
            </w:r>
            <w:proofErr w:type="spellEnd"/>
            <w:r w:rsidRPr="00437238">
              <w:t xml:space="preserve"> Grzegorz </w:t>
            </w:r>
            <w:proofErr w:type="spellStart"/>
            <w:r w:rsidRPr="00437238">
              <w:t>Pałkowski</w:t>
            </w:r>
            <w:proofErr w:type="spellEnd"/>
          </w:p>
          <w:p w14:paraId="65C24526" w14:textId="2B44EF5D" w:rsidR="00437238" w:rsidRPr="00CB5EDB" w:rsidRDefault="003D7B3E" w:rsidP="00965345">
            <w:r>
              <w:t xml:space="preserve">ul. </w:t>
            </w:r>
            <w:r w:rsidR="00437238" w:rsidRPr="00437238">
              <w:t>Zabierzowska</w:t>
            </w:r>
            <w:r w:rsidR="00437238" w:rsidRPr="00CB5EDB">
              <w:t xml:space="preserve"> </w:t>
            </w:r>
            <w:r w:rsidR="00437238" w:rsidRPr="00437238">
              <w:t>11</w:t>
            </w:r>
            <w:r w:rsidR="00437238" w:rsidRPr="00CB5EDB">
              <w:t xml:space="preserve"> </w:t>
            </w:r>
          </w:p>
          <w:p w14:paraId="68E3BDC3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32-005</w:t>
            </w:r>
            <w:r w:rsidRPr="00CB5EDB">
              <w:t xml:space="preserve"> </w:t>
            </w:r>
            <w:r w:rsidRPr="00437238">
              <w:t>Niepołomice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3F3BE7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156 600.00 zł</w:t>
            </w:r>
          </w:p>
        </w:tc>
      </w:tr>
      <w:tr w:rsidR="00437238" w:rsidRPr="00075CD0" w14:paraId="55E03D43" w14:textId="77777777" w:rsidTr="003D7B3E">
        <w:tc>
          <w:tcPr>
            <w:tcW w:w="993" w:type="dxa"/>
            <w:shd w:val="clear" w:color="auto" w:fill="auto"/>
            <w:vAlign w:val="center"/>
          </w:tcPr>
          <w:p w14:paraId="3EC1AC7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16D81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4</w:t>
            </w:r>
          </w:p>
        </w:tc>
        <w:tc>
          <w:tcPr>
            <w:tcW w:w="4252" w:type="dxa"/>
            <w:shd w:val="clear" w:color="auto" w:fill="auto"/>
          </w:tcPr>
          <w:p w14:paraId="7CD2AA67" w14:textId="77777777" w:rsidR="00437238" w:rsidRPr="00C82837" w:rsidRDefault="00437238" w:rsidP="00965345">
            <w:pPr>
              <w:spacing w:before="40"/>
            </w:pPr>
            <w:r w:rsidRPr="00437238">
              <w:t xml:space="preserve">Elektro </w:t>
            </w:r>
            <w:proofErr w:type="spellStart"/>
            <w:r w:rsidRPr="00437238">
              <w:t>Med</w:t>
            </w:r>
            <w:proofErr w:type="spellEnd"/>
            <w:r w:rsidRPr="00437238">
              <w:t xml:space="preserve"> Grzegorz </w:t>
            </w:r>
            <w:proofErr w:type="spellStart"/>
            <w:r w:rsidRPr="00437238">
              <w:t>Pałkowski</w:t>
            </w:r>
            <w:proofErr w:type="spellEnd"/>
          </w:p>
          <w:p w14:paraId="38E028A1" w14:textId="6D74D2D5" w:rsidR="00437238" w:rsidRPr="00CB5EDB" w:rsidRDefault="003D7B3E" w:rsidP="00965345">
            <w:r>
              <w:t xml:space="preserve">ul. </w:t>
            </w:r>
            <w:r w:rsidR="00437238" w:rsidRPr="00437238">
              <w:t>Zabierzowska</w:t>
            </w:r>
            <w:r w:rsidR="00437238" w:rsidRPr="00CB5EDB">
              <w:t xml:space="preserve"> </w:t>
            </w:r>
            <w:r w:rsidR="00437238" w:rsidRPr="00437238">
              <w:t>11</w:t>
            </w:r>
            <w:r w:rsidR="00437238" w:rsidRPr="00CB5EDB">
              <w:t xml:space="preserve"> </w:t>
            </w:r>
          </w:p>
          <w:p w14:paraId="0A838208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32-005</w:t>
            </w:r>
            <w:r w:rsidRPr="00CB5EDB">
              <w:t xml:space="preserve"> </w:t>
            </w:r>
            <w:r w:rsidRPr="00437238">
              <w:t>Niepołomice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2022B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60 480.00 zł</w:t>
            </w:r>
          </w:p>
        </w:tc>
      </w:tr>
      <w:tr w:rsidR="00437238" w:rsidRPr="00075CD0" w14:paraId="5DF865F1" w14:textId="77777777" w:rsidTr="003D7B3E">
        <w:tc>
          <w:tcPr>
            <w:tcW w:w="993" w:type="dxa"/>
            <w:shd w:val="clear" w:color="auto" w:fill="auto"/>
            <w:vAlign w:val="center"/>
          </w:tcPr>
          <w:p w14:paraId="169B268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2103AB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6</w:t>
            </w:r>
          </w:p>
        </w:tc>
        <w:tc>
          <w:tcPr>
            <w:tcW w:w="4252" w:type="dxa"/>
            <w:shd w:val="clear" w:color="auto" w:fill="auto"/>
          </w:tcPr>
          <w:p w14:paraId="6296AB09" w14:textId="77777777" w:rsidR="00437238" w:rsidRPr="00C82837" w:rsidRDefault="00437238" w:rsidP="00965345">
            <w:pPr>
              <w:spacing w:before="40"/>
            </w:pPr>
            <w:r w:rsidRPr="00437238">
              <w:t xml:space="preserve">Elektro </w:t>
            </w:r>
            <w:proofErr w:type="spellStart"/>
            <w:r w:rsidRPr="00437238">
              <w:t>Med</w:t>
            </w:r>
            <w:proofErr w:type="spellEnd"/>
            <w:r w:rsidRPr="00437238">
              <w:t xml:space="preserve"> Grzegorz </w:t>
            </w:r>
            <w:proofErr w:type="spellStart"/>
            <w:r w:rsidRPr="00437238">
              <w:t>Pałkowski</w:t>
            </w:r>
            <w:proofErr w:type="spellEnd"/>
          </w:p>
          <w:p w14:paraId="492C5209" w14:textId="6716D559" w:rsidR="00437238" w:rsidRPr="00CB5EDB" w:rsidRDefault="003D7B3E" w:rsidP="00965345">
            <w:r>
              <w:t xml:space="preserve">ul. </w:t>
            </w:r>
            <w:r w:rsidR="00437238" w:rsidRPr="00437238">
              <w:t>Zabierzowska</w:t>
            </w:r>
            <w:r w:rsidR="00437238" w:rsidRPr="00CB5EDB">
              <w:t xml:space="preserve"> </w:t>
            </w:r>
            <w:r w:rsidR="00437238" w:rsidRPr="00437238">
              <w:t>11</w:t>
            </w:r>
            <w:r w:rsidR="00437238" w:rsidRPr="00CB5EDB">
              <w:t xml:space="preserve"> </w:t>
            </w:r>
          </w:p>
          <w:p w14:paraId="4453EDF9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32-005</w:t>
            </w:r>
            <w:r w:rsidRPr="00CB5EDB">
              <w:t xml:space="preserve"> </w:t>
            </w:r>
            <w:r w:rsidRPr="00437238">
              <w:t>Niepołomice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DD46F7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37 800.00 zł</w:t>
            </w:r>
          </w:p>
        </w:tc>
      </w:tr>
      <w:tr w:rsidR="00437238" w:rsidRPr="00075CD0" w14:paraId="0F2E3351" w14:textId="77777777" w:rsidTr="003D7B3E">
        <w:tc>
          <w:tcPr>
            <w:tcW w:w="993" w:type="dxa"/>
            <w:shd w:val="clear" w:color="auto" w:fill="auto"/>
            <w:vAlign w:val="center"/>
          </w:tcPr>
          <w:p w14:paraId="1D6BC431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52460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9</w:t>
            </w:r>
          </w:p>
        </w:tc>
        <w:tc>
          <w:tcPr>
            <w:tcW w:w="4252" w:type="dxa"/>
            <w:shd w:val="clear" w:color="auto" w:fill="auto"/>
          </w:tcPr>
          <w:p w14:paraId="51550CD3" w14:textId="77777777" w:rsidR="00437238" w:rsidRPr="00C82837" w:rsidRDefault="00437238" w:rsidP="00965345">
            <w:pPr>
              <w:spacing w:before="40"/>
            </w:pPr>
            <w:r w:rsidRPr="00437238">
              <w:t xml:space="preserve">Elektro </w:t>
            </w:r>
            <w:proofErr w:type="spellStart"/>
            <w:r w:rsidRPr="00437238">
              <w:t>Med</w:t>
            </w:r>
            <w:proofErr w:type="spellEnd"/>
            <w:r w:rsidRPr="00437238">
              <w:t xml:space="preserve"> Grzegorz </w:t>
            </w:r>
            <w:proofErr w:type="spellStart"/>
            <w:r w:rsidRPr="00437238">
              <w:t>Pałkowski</w:t>
            </w:r>
            <w:proofErr w:type="spellEnd"/>
          </w:p>
          <w:p w14:paraId="46D9E0C8" w14:textId="14DFB951" w:rsidR="00437238" w:rsidRPr="00CB5EDB" w:rsidRDefault="003D7B3E" w:rsidP="00965345">
            <w:r>
              <w:t xml:space="preserve">ul. </w:t>
            </w:r>
            <w:r w:rsidR="00437238" w:rsidRPr="00437238">
              <w:t>Zabierzowska</w:t>
            </w:r>
            <w:r w:rsidR="00437238" w:rsidRPr="00CB5EDB">
              <w:t xml:space="preserve"> </w:t>
            </w:r>
            <w:r w:rsidR="00437238" w:rsidRPr="00437238">
              <w:t>11</w:t>
            </w:r>
            <w:r w:rsidR="00437238" w:rsidRPr="00CB5EDB">
              <w:t xml:space="preserve"> </w:t>
            </w:r>
          </w:p>
          <w:p w14:paraId="2F91223D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32-005</w:t>
            </w:r>
            <w:r w:rsidRPr="00CB5EDB">
              <w:t xml:space="preserve"> </w:t>
            </w:r>
            <w:r w:rsidRPr="00437238">
              <w:t>Niepołomice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DB3FD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22 140.00 zł</w:t>
            </w:r>
          </w:p>
        </w:tc>
      </w:tr>
      <w:tr w:rsidR="00437238" w:rsidRPr="00075CD0" w14:paraId="17A5C044" w14:textId="77777777" w:rsidTr="003D7B3E">
        <w:tc>
          <w:tcPr>
            <w:tcW w:w="993" w:type="dxa"/>
            <w:shd w:val="clear" w:color="auto" w:fill="auto"/>
            <w:vAlign w:val="center"/>
          </w:tcPr>
          <w:p w14:paraId="7A73741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39124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</w:t>
            </w:r>
          </w:p>
        </w:tc>
        <w:tc>
          <w:tcPr>
            <w:tcW w:w="4252" w:type="dxa"/>
            <w:shd w:val="clear" w:color="auto" w:fill="auto"/>
          </w:tcPr>
          <w:p w14:paraId="3A804208" w14:textId="77777777" w:rsidR="00437238" w:rsidRPr="00C82837" w:rsidRDefault="00437238" w:rsidP="00965345">
            <w:pPr>
              <w:spacing w:before="40"/>
            </w:pPr>
            <w:r w:rsidRPr="00437238">
              <w:t xml:space="preserve">Elektro </w:t>
            </w:r>
            <w:proofErr w:type="spellStart"/>
            <w:r w:rsidRPr="00437238">
              <w:t>Med</w:t>
            </w:r>
            <w:proofErr w:type="spellEnd"/>
            <w:r w:rsidRPr="00437238">
              <w:t xml:space="preserve"> Grzegorz </w:t>
            </w:r>
            <w:proofErr w:type="spellStart"/>
            <w:r w:rsidRPr="00437238">
              <w:t>Pałkowski</w:t>
            </w:r>
            <w:proofErr w:type="spellEnd"/>
          </w:p>
          <w:p w14:paraId="657204DF" w14:textId="3B4734C1" w:rsidR="00437238" w:rsidRPr="00CB5EDB" w:rsidRDefault="003D7B3E" w:rsidP="00965345">
            <w:r>
              <w:t xml:space="preserve">ul. </w:t>
            </w:r>
            <w:r w:rsidR="00437238" w:rsidRPr="00437238">
              <w:t>Zabierzowska</w:t>
            </w:r>
            <w:r w:rsidR="00437238" w:rsidRPr="00CB5EDB">
              <w:t xml:space="preserve"> </w:t>
            </w:r>
            <w:r w:rsidR="00437238" w:rsidRPr="00437238">
              <w:t>11</w:t>
            </w:r>
            <w:r w:rsidR="00437238" w:rsidRPr="00CB5EDB">
              <w:t xml:space="preserve"> </w:t>
            </w:r>
          </w:p>
          <w:p w14:paraId="6231C24A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32-005</w:t>
            </w:r>
            <w:r w:rsidRPr="00CB5EDB">
              <w:t xml:space="preserve"> </w:t>
            </w:r>
            <w:r w:rsidRPr="00437238">
              <w:t>Niepołomice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F78493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103 320.00 zł</w:t>
            </w:r>
          </w:p>
        </w:tc>
      </w:tr>
      <w:tr w:rsidR="00437238" w:rsidRPr="00075CD0" w14:paraId="6B396AC3" w14:textId="77777777" w:rsidTr="003D7B3E">
        <w:tc>
          <w:tcPr>
            <w:tcW w:w="993" w:type="dxa"/>
            <w:shd w:val="clear" w:color="auto" w:fill="auto"/>
            <w:vAlign w:val="center"/>
          </w:tcPr>
          <w:p w14:paraId="4CCDA168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5EF2C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</w:t>
            </w:r>
          </w:p>
        </w:tc>
        <w:tc>
          <w:tcPr>
            <w:tcW w:w="4252" w:type="dxa"/>
            <w:shd w:val="clear" w:color="auto" w:fill="auto"/>
          </w:tcPr>
          <w:p w14:paraId="69A51D09" w14:textId="77777777" w:rsidR="00437238" w:rsidRPr="00C82837" w:rsidRDefault="00437238" w:rsidP="00965345">
            <w:pPr>
              <w:spacing w:before="40"/>
            </w:pPr>
            <w:r w:rsidRPr="00437238">
              <w:t>OPTA-TECH Sp. z o.o.</w:t>
            </w:r>
          </w:p>
          <w:p w14:paraId="7E57C8FE" w14:textId="4683B07D" w:rsidR="00437238" w:rsidRPr="00CB5EDB" w:rsidRDefault="003D7B3E" w:rsidP="00965345">
            <w:r>
              <w:t xml:space="preserve">Al. </w:t>
            </w:r>
            <w:r w:rsidRPr="00437238">
              <w:t>Komisji Edukacji Narodowej</w:t>
            </w:r>
            <w:r w:rsidRPr="00CB5EDB">
              <w:t xml:space="preserve"> </w:t>
            </w:r>
            <w:r w:rsidRPr="00437238">
              <w:t>36/U211</w:t>
            </w:r>
            <w:r w:rsidRPr="00CB5EDB">
              <w:t xml:space="preserve"> </w:t>
            </w:r>
          </w:p>
          <w:p w14:paraId="08C6B99A" w14:textId="45167C7C" w:rsidR="00437238" w:rsidRPr="00CB5EDB" w:rsidRDefault="003D7B3E" w:rsidP="00965345">
            <w:pPr>
              <w:spacing w:after="120"/>
              <w:jc w:val="both"/>
            </w:pPr>
            <w:r w:rsidRPr="00437238">
              <w:t>02</w:t>
            </w:r>
            <w:r>
              <w:t>-</w:t>
            </w:r>
            <w:r w:rsidRPr="00437238">
              <w:t>797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CB103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269 049.60 zł</w:t>
            </w:r>
          </w:p>
        </w:tc>
      </w:tr>
      <w:tr w:rsidR="00437238" w:rsidRPr="00075CD0" w14:paraId="7A6DE1E0" w14:textId="77777777" w:rsidTr="003D7B3E">
        <w:tc>
          <w:tcPr>
            <w:tcW w:w="993" w:type="dxa"/>
            <w:shd w:val="clear" w:color="auto" w:fill="auto"/>
            <w:vAlign w:val="center"/>
          </w:tcPr>
          <w:p w14:paraId="14C1ACCF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0F3F5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3</w:t>
            </w:r>
          </w:p>
        </w:tc>
        <w:tc>
          <w:tcPr>
            <w:tcW w:w="4252" w:type="dxa"/>
            <w:shd w:val="clear" w:color="auto" w:fill="auto"/>
          </w:tcPr>
          <w:p w14:paraId="1F54A351" w14:textId="77777777" w:rsidR="003D7B3E" w:rsidRPr="00C82837" w:rsidRDefault="003D7B3E" w:rsidP="003D7B3E">
            <w:pPr>
              <w:spacing w:before="40"/>
            </w:pPr>
            <w:r w:rsidRPr="00437238">
              <w:t>OPTA-TECH Sp. z o.o.</w:t>
            </w:r>
          </w:p>
          <w:p w14:paraId="0D0A23DC" w14:textId="77777777" w:rsidR="003D7B3E" w:rsidRPr="00CB5EDB" w:rsidRDefault="003D7B3E" w:rsidP="003D7B3E">
            <w:r>
              <w:t xml:space="preserve">Al. </w:t>
            </w:r>
            <w:r w:rsidRPr="00437238">
              <w:t>Komisji Edukacji Narodowej</w:t>
            </w:r>
            <w:r w:rsidRPr="00CB5EDB">
              <w:t xml:space="preserve"> </w:t>
            </w:r>
            <w:r w:rsidRPr="00437238">
              <w:t>36/U211</w:t>
            </w:r>
            <w:r w:rsidRPr="00CB5EDB">
              <w:t xml:space="preserve"> </w:t>
            </w:r>
          </w:p>
          <w:p w14:paraId="0B8BE7C7" w14:textId="590E62B2" w:rsidR="00437238" w:rsidRPr="00CB5EDB" w:rsidRDefault="003D7B3E" w:rsidP="003D7B3E">
            <w:pPr>
              <w:spacing w:after="120"/>
              <w:jc w:val="both"/>
            </w:pPr>
            <w:r w:rsidRPr="00437238">
              <w:t>02</w:t>
            </w:r>
            <w:r>
              <w:t>-</w:t>
            </w:r>
            <w:r w:rsidRPr="00437238">
              <w:t>797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147615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143 532.00 zł</w:t>
            </w:r>
          </w:p>
        </w:tc>
      </w:tr>
      <w:tr w:rsidR="00437238" w:rsidRPr="00075CD0" w14:paraId="504140F2" w14:textId="77777777" w:rsidTr="003D7B3E">
        <w:tc>
          <w:tcPr>
            <w:tcW w:w="993" w:type="dxa"/>
            <w:shd w:val="clear" w:color="auto" w:fill="auto"/>
            <w:vAlign w:val="center"/>
          </w:tcPr>
          <w:p w14:paraId="647F531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2CDC2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6</w:t>
            </w:r>
          </w:p>
        </w:tc>
        <w:tc>
          <w:tcPr>
            <w:tcW w:w="4252" w:type="dxa"/>
            <w:shd w:val="clear" w:color="auto" w:fill="auto"/>
          </w:tcPr>
          <w:p w14:paraId="01F8C487" w14:textId="77777777" w:rsidR="003D7B3E" w:rsidRPr="00C82837" w:rsidRDefault="003D7B3E" w:rsidP="003D7B3E">
            <w:pPr>
              <w:spacing w:before="40"/>
            </w:pPr>
            <w:r w:rsidRPr="00437238">
              <w:t>OPTA-TECH Sp. z o.o.</w:t>
            </w:r>
          </w:p>
          <w:p w14:paraId="3F981867" w14:textId="77777777" w:rsidR="003D7B3E" w:rsidRPr="00CB5EDB" w:rsidRDefault="003D7B3E" w:rsidP="003D7B3E">
            <w:r>
              <w:t xml:space="preserve">Al. </w:t>
            </w:r>
            <w:r w:rsidRPr="00437238">
              <w:t>Komisji Edukacji Narodowej</w:t>
            </w:r>
            <w:r w:rsidRPr="00CB5EDB">
              <w:t xml:space="preserve"> </w:t>
            </w:r>
            <w:r w:rsidRPr="00437238">
              <w:t>36/U211</w:t>
            </w:r>
            <w:r w:rsidRPr="00CB5EDB">
              <w:t xml:space="preserve"> </w:t>
            </w:r>
          </w:p>
          <w:p w14:paraId="725FCBDE" w14:textId="48ED0B73" w:rsidR="00437238" w:rsidRPr="00CB5EDB" w:rsidRDefault="003D7B3E" w:rsidP="003D7B3E">
            <w:pPr>
              <w:spacing w:after="120"/>
              <w:jc w:val="both"/>
            </w:pPr>
            <w:r w:rsidRPr="00437238">
              <w:t>02</w:t>
            </w:r>
            <w:r>
              <w:t>-</w:t>
            </w:r>
            <w:r w:rsidRPr="00437238">
              <w:t>797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01CE9C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47 736.00 zł</w:t>
            </w:r>
          </w:p>
        </w:tc>
      </w:tr>
      <w:tr w:rsidR="00437238" w:rsidRPr="00075CD0" w14:paraId="4BBC432C" w14:textId="77777777" w:rsidTr="003D7B3E">
        <w:tc>
          <w:tcPr>
            <w:tcW w:w="993" w:type="dxa"/>
            <w:shd w:val="clear" w:color="auto" w:fill="auto"/>
            <w:vAlign w:val="center"/>
          </w:tcPr>
          <w:p w14:paraId="726572F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F80230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</w:t>
            </w:r>
          </w:p>
        </w:tc>
        <w:tc>
          <w:tcPr>
            <w:tcW w:w="4252" w:type="dxa"/>
            <w:shd w:val="clear" w:color="auto" w:fill="auto"/>
          </w:tcPr>
          <w:p w14:paraId="64F0FD1F" w14:textId="77777777" w:rsidR="003D7B3E" w:rsidRPr="00C82837" w:rsidRDefault="003D7B3E" w:rsidP="003D7B3E">
            <w:pPr>
              <w:spacing w:before="40"/>
            </w:pPr>
            <w:r w:rsidRPr="00437238">
              <w:t>OPTA-TECH Sp. z o.o.</w:t>
            </w:r>
          </w:p>
          <w:p w14:paraId="0C2B69E7" w14:textId="77777777" w:rsidR="003D7B3E" w:rsidRPr="00CB5EDB" w:rsidRDefault="003D7B3E" w:rsidP="003D7B3E">
            <w:r>
              <w:t xml:space="preserve">Al. </w:t>
            </w:r>
            <w:r w:rsidRPr="00437238">
              <w:t>Komisji Edukacji Narodowej</w:t>
            </w:r>
            <w:r w:rsidRPr="00CB5EDB">
              <w:t xml:space="preserve"> </w:t>
            </w:r>
            <w:r w:rsidRPr="00437238">
              <w:t>36/U211</w:t>
            </w:r>
            <w:r w:rsidRPr="00CB5EDB">
              <w:t xml:space="preserve"> </w:t>
            </w:r>
          </w:p>
          <w:p w14:paraId="4082FF95" w14:textId="788A7C03" w:rsidR="00437238" w:rsidRPr="00CB5EDB" w:rsidRDefault="003D7B3E" w:rsidP="003D7B3E">
            <w:pPr>
              <w:spacing w:after="120"/>
              <w:jc w:val="both"/>
            </w:pPr>
            <w:r w:rsidRPr="00437238">
              <w:t>02</w:t>
            </w:r>
            <w:r>
              <w:t>-</w:t>
            </w:r>
            <w:r w:rsidRPr="00437238">
              <w:t>797</w:t>
            </w:r>
            <w:r w:rsidRPr="00CB5EDB">
              <w:t xml:space="preserve"> </w:t>
            </w:r>
            <w:r w:rsidRPr="00437238">
              <w:t>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C93C367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58 320.00 zł</w:t>
            </w:r>
          </w:p>
        </w:tc>
      </w:tr>
      <w:tr w:rsidR="00437238" w:rsidRPr="00075CD0" w14:paraId="6EF0B723" w14:textId="77777777" w:rsidTr="003D7B3E">
        <w:tc>
          <w:tcPr>
            <w:tcW w:w="993" w:type="dxa"/>
            <w:shd w:val="clear" w:color="auto" w:fill="auto"/>
            <w:vAlign w:val="center"/>
          </w:tcPr>
          <w:p w14:paraId="1069D97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C83B9D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12</w:t>
            </w:r>
          </w:p>
        </w:tc>
        <w:tc>
          <w:tcPr>
            <w:tcW w:w="4252" w:type="dxa"/>
            <w:shd w:val="clear" w:color="auto" w:fill="auto"/>
          </w:tcPr>
          <w:p w14:paraId="67A3D544" w14:textId="77777777" w:rsidR="00437238" w:rsidRPr="00C82837" w:rsidRDefault="00437238" w:rsidP="00965345">
            <w:pPr>
              <w:spacing w:before="40"/>
            </w:pPr>
            <w:r w:rsidRPr="00437238">
              <w:t>Firma Produkcyjno-Usługowo-Handlowa Krzysztof Bieda</w:t>
            </w:r>
          </w:p>
          <w:p w14:paraId="13398CBD" w14:textId="69F4A493" w:rsidR="00437238" w:rsidRPr="00CB5EDB" w:rsidRDefault="003D7B3E" w:rsidP="00965345">
            <w:r>
              <w:t xml:space="preserve">ul. </w:t>
            </w:r>
            <w:r w:rsidR="00437238" w:rsidRPr="00437238">
              <w:t>Piłsudskiego</w:t>
            </w:r>
            <w:r w:rsidR="00437238" w:rsidRPr="00CB5EDB">
              <w:t xml:space="preserve"> </w:t>
            </w:r>
            <w:r w:rsidR="00437238" w:rsidRPr="00437238">
              <w:t>43</w:t>
            </w:r>
            <w:r w:rsidR="00437238" w:rsidRPr="00CB5EDB">
              <w:t xml:space="preserve"> </w:t>
            </w:r>
          </w:p>
          <w:p w14:paraId="21D8EBE1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34-600</w:t>
            </w:r>
            <w:r w:rsidRPr="00CB5EDB">
              <w:t xml:space="preserve"> </w:t>
            </w:r>
            <w:r w:rsidRPr="00437238">
              <w:t>Limanowa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DDD994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73 984.50 zł</w:t>
            </w:r>
          </w:p>
        </w:tc>
      </w:tr>
      <w:tr w:rsidR="00437238" w:rsidRPr="00075CD0" w14:paraId="468D0C86" w14:textId="77777777" w:rsidTr="003D7B3E">
        <w:tc>
          <w:tcPr>
            <w:tcW w:w="993" w:type="dxa"/>
            <w:shd w:val="clear" w:color="auto" w:fill="auto"/>
            <w:vAlign w:val="center"/>
          </w:tcPr>
          <w:p w14:paraId="23AEB8A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EE6065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5</w:t>
            </w:r>
          </w:p>
        </w:tc>
        <w:tc>
          <w:tcPr>
            <w:tcW w:w="4252" w:type="dxa"/>
            <w:shd w:val="clear" w:color="auto" w:fill="auto"/>
          </w:tcPr>
          <w:p w14:paraId="53F4BCFC" w14:textId="77777777" w:rsidR="00437238" w:rsidRPr="00C82837" w:rsidRDefault="00437238" w:rsidP="00965345">
            <w:pPr>
              <w:spacing w:before="40"/>
            </w:pPr>
            <w:r w:rsidRPr="00437238">
              <w:t>A-</w:t>
            </w:r>
            <w:proofErr w:type="spellStart"/>
            <w:r w:rsidRPr="00437238">
              <w:t>BioTech</w:t>
            </w:r>
            <w:proofErr w:type="spellEnd"/>
            <w:r w:rsidRPr="00437238">
              <w:t xml:space="preserve"> M. </w:t>
            </w:r>
            <w:proofErr w:type="spellStart"/>
            <w:r w:rsidRPr="00437238">
              <w:t>Zemanek</w:t>
            </w:r>
            <w:proofErr w:type="spellEnd"/>
            <w:r w:rsidRPr="00437238">
              <w:t xml:space="preserve">- </w:t>
            </w:r>
            <w:proofErr w:type="spellStart"/>
            <w:r w:rsidRPr="00437238">
              <w:t>Zboch</w:t>
            </w:r>
            <w:proofErr w:type="spellEnd"/>
            <w:r w:rsidRPr="00437238">
              <w:t xml:space="preserve"> </w:t>
            </w:r>
            <w:proofErr w:type="spellStart"/>
            <w:r w:rsidRPr="00437238">
              <w:t>Sp.j</w:t>
            </w:r>
            <w:proofErr w:type="spellEnd"/>
            <w:r w:rsidRPr="00437238">
              <w:t>.</w:t>
            </w:r>
          </w:p>
          <w:p w14:paraId="6F02F586" w14:textId="77777777" w:rsidR="00437238" w:rsidRPr="00CB5EDB" w:rsidRDefault="00437238" w:rsidP="00965345">
            <w:r w:rsidRPr="00437238">
              <w:t>ul. Strzegomska</w:t>
            </w:r>
            <w:r w:rsidRPr="00CB5EDB">
              <w:t xml:space="preserve"> </w:t>
            </w:r>
            <w:r w:rsidRPr="00437238">
              <w:t>260A/4</w:t>
            </w:r>
            <w:r w:rsidRPr="00CB5EDB">
              <w:t xml:space="preserve"> </w:t>
            </w:r>
          </w:p>
          <w:p w14:paraId="5F920326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54-432</w:t>
            </w:r>
            <w:r w:rsidRPr="00CB5EDB">
              <w:t xml:space="preserve"> </w:t>
            </w:r>
            <w:r w:rsidRPr="00437238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F8FB12D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10 422.00 zł</w:t>
            </w:r>
          </w:p>
        </w:tc>
      </w:tr>
      <w:tr w:rsidR="00437238" w:rsidRPr="00075CD0" w14:paraId="555E6AF9" w14:textId="77777777" w:rsidTr="003D7B3E">
        <w:tc>
          <w:tcPr>
            <w:tcW w:w="993" w:type="dxa"/>
            <w:shd w:val="clear" w:color="auto" w:fill="auto"/>
            <w:vAlign w:val="center"/>
          </w:tcPr>
          <w:p w14:paraId="2C265037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E01829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</w:t>
            </w:r>
          </w:p>
        </w:tc>
        <w:tc>
          <w:tcPr>
            <w:tcW w:w="4252" w:type="dxa"/>
            <w:shd w:val="clear" w:color="auto" w:fill="auto"/>
          </w:tcPr>
          <w:p w14:paraId="340BAFFE" w14:textId="77777777" w:rsidR="00437238" w:rsidRPr="00C82837" w:rsidRDefault="00437238" w:rsidP="00965345">
            <w:pPr>
              <w:spacing w:before="40"/>
            </w:pPr>
            <w:r w:rsidRPr="00437238">
              <w:t>A-</w:t>
            </w:r>
            <w:proofErr w:type="spellStart"/>
            <w:r w:rsidRPr="00437238">
              <w:t>BioTech</w:t>
            </w:r>
            <w:proofErr w:type="spellEnd"/>
            <w:r w:rsidRPr="00437238">
              <w:t xml:space="preserve"> M. </w:t>
            </w:r>
            <w:proofErr w:type="spellStart"/>
            <w:r w:rsidRPr="00437238">
              <w:t>Zemanek</w:t>
            </w:r>
            <w:proofErr w:type="spellEnd"/>
            <w:r w:rsidRPr="00437238">
              <w:t xml:space="preserve">- </w:t>
            </w:r>
            <w:proofErr w:type="spellStart"/>
            <w:r w:rsidRPr="00437238">
              <w:t>Zboch</w:t>
            </w:r>
            <w:proofErr w:type="spellEnd"/>
            <w:r w:rsidRPr="00437238">
              <w:t xml:space="preserve"> </w:t>
            </w:r>
            <w:proofErr w:type="spellStart"/>
            <w:r w:rsidRPr="00437238">
              <w:t>Sp.j</w:t>
            </w:r>
            <w:proofErr w:type="spellEnd"/>
            <w:r w:rsidRPr="00437238">
              <w:t>.</w:t>
            </w:r>
          </w:p>
          <w:p w14:paraId="3F6B679C" w14:textId="77777777" w:rsidR="00437238" w:rsidRPr="00CB5EDB" w:rsidRDefault="00437238" w:rsidP="00965345">
            <w:r w:rsidRPr="00437238">
              <w:t>ul. Strzegomska</w:t>
            </w:r>
            <w:r w:rsidRPr="00CB5EDB">
              <w:t xml:space="preserve"> </w:t>
            </w:r>
            <w:r w:rsidRPr="00437238">
              <w:t>260A/4</w:t>
            </w:r>
            <w:r w:rsidRPr="00CB5EDB">
              <w:t xml:space="preserve"> </w:t>
            </w:r>
          </w:p>
          <w:p w14:paraId="16729854" w14:textId="77777777" w:rsidR="00437238" w:rsidRPr="00CB5EDB" w:rsidRDefault="00437238" w:rsidP="00965345">
            <w:pPr>
              <w:spacing w:after="120"/>
              <w:jc w:val="both"/>
            </w:pPr>
            <w:r w:rsidRPr="00437238">
              <w:t>54-432</w:t>
            </w:r>
            <w:r w:rsidRPr="00CB5EDB">
              <w:t xml:space="preserve"> </w:t>
            </w:r>
            <w:r w:rsidRPr="00437238">
              <w:t>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54A7B06" w14:textId="77777777" w:rsidR="00437238" w:rsidRPr="00CB5EDB" w:rsidRDefault="00437238" w:rsidP="00965345">
            <w:pPr>
              <w:spacing w:before="120" w:after="120"/>
              <w:jc w:val="center"/>
            </w:pPr>
            <w:r w:rsidRPr="00437238">
              <w:t>8 856.00 zł</w:t>
            </w:r>
          </w:p>
        </w:tc>
      </w:tr>
      <w:bookmarkEnd w:id="0"/>
    </w:tbl>
    <w:p w14:paraId="3FD112B4" w14:textId="73C468A9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4DB8E" w14:textId="77777777" w:rsidR="00F27D94" w:rsidRDefault="00F27D94">
      <w:r>
        <w:separator/>
      </w:r>
    </w:p>
  </w:endnote>
  <w:endnote w:type="continuationSeparator" w:id="0">
    <w:p w14:paraId="5A240DE4" w14:textId="77777777" w:rsidR="00F27D94" w:rsidRDefault="00F27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19F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99F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7D07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A51E59">
        <v:line id="_x0000_s2049" style="position:absolute;left:0;text-align:left;z-index:251657728" from="-3.85pt,8.7pt" to="455.15pt,8.7pt"/>
      </w:pict>
    </w:r>
  </w:p>
  <w:p w14:paraId="5F7648C3" w14:textId="5420C76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43C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EF52E9" w14:textId="77777777" w:rsidR="009F189D" w:rsidRDefault="009F189D">
    <w:pPr>
      <w:pStyle w:val="Stopka"/>
      <w:tabs>
        <w:tab w:val="clear" w:pos="4536"/>
      </w:tabs>
      <w:jc w:val="center"/>
    </w:pPr>
  </w:p>
  <w:p w14:paraId="3B4C74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31FC0" w14:textId="77777777" w:rsidR="00F27D94" w:rsidRDefault="00F27D94">
      <w:r>
        <w:separator/>
      </w:r>
    </w:p>
  </w:footnote>
  <w:footnote w:type="continuationSeparator" w:id="0">
    <w:p w14:paraId="0167F727" w14:textId="77777777" w:rsidR="00F27D94" w:rsidRDefault="00F27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27E58" w14:textId="77777777" w:rsidR="00437238" w:rsidRDefault="00437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D748D" w14:textId="77777777" w:rsidR="00437238" w:rsidRDefault="00437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81C4C" w14:textId="77777777" w:rsidR="00437238" w:rsidRDefault="004372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D9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B3E"/>
    <w:rsid w:val="00423179"/>
    <w:rsid w:val="00437238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27D9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064FBF"/>
  <w15:chartTrackingRefBased/>
  <w15:docId w15:val="{F1669DC2-D0A7-4AD0-9242-7BDFE2D3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642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2021-07-30T11:21:00Z</dcterms:created>
  <dcterms:modified xsi:type="dcterms:W3CDTF">2021-07-30T11:29:00Z</dcterms:modified>
</cp:coreProperties>
</file>