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5E711" w14:textId="77777777" w:rsidR="005F4BC0" w:rsidRDefault="008A423A" w:rsidP="004F079B">
      <w:pPr>
        <w:spacing w:after="240"/>
        <w:jc w:val="right"/>
        <w:rPr>
          <w:sz w:val="22"/>
          <w:szCs w:val="22"/>
        </w:rPr>
      </w:pPr>
      <w:r w:rsidRPr="008A423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A423A">
        <w:rPr>
          <w:sz w:val="22"/>
          <w:szCs w:val="22"/>
        </w:rPr>
        <w:t>2021-08-02</w:t>
      </w:r>
    </w:p>
    <w:p w14:paraId="4FDE4E3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E6C7CEA" w14:textId="77777777" w:rsidR="008A423A" w:rsidRPr="008A423A" w:rsidRDefault="008A423A">
      <w:pPr>
        <w:rPr>
          <w:b/>
          <w:bCs/>
          <w:sz w:val="22"/>
          <w:szCs w:val="22"/>
        </w:rPr>
      </w:pPr>
      <w:r w:rsidRPr="008A423A">
        <w:rPr>
          <w:b/>
          <w:bCs/>
          <w:sz w:val="22"/>
          <w:szCs w:val="22"/>
        </w:rPr>
        <w:t>Akademia Górniczo - Hutnicza</w:t>
      </w:r>
    </w:p>
    <w:p w14:paraId="4300CF0F" w14:textId="77777777" w:rsidR="008A423A" w:rsidRPr="008A423A" w:rsidRDefault="008A423A">
      <w:pPr>
        <w:rPr>
          <w:b/>
          <w:bCs/>
          <w:sz w:val="22"/>
          <w:szCs w:val="22"/>
        </w:rPr>
      </w:pPr>
      <w:r w:rsidRPr="008A423A">
        <w:rPr>
          <w:b/>
          <w:bCs/>
          <w:sz w:val="22"/>
          <w:szCs w:val="22"/>
        </w:rPr>
        <w:t>im. Stanisława Staszica w Krakowie</w:t>
      </w:r>
    </w:p>
    <w:p w14:paraId="1114592E" w14:textId="77777777" w:rsidR="00F16C50" w:rsidRPr="00D91931" w:rsidRDefault="008A423A">
      <w:pPr>
        <w:rPr>
          <w:b/>
          <w:bCs/>
          <w:sz w:val="22"/>
          <w:szCs w:val="22"/>
        </w:rPr>
      </w:pPr>
      <w:r w:rsidRPr="008A423A">
        <w:rPr>
          <w:b/>
          <w:bCs/>
          <w:sz w:val="22"/>
          <w:szCs w:val="22"/>
        </w:rPr>
        <w:t>Dział Zamówień Publicznych</w:t>
      </w:r>
    </w:p>
    <w:p w14:paraId="54ADEE4F" w14:textId="77777777" w:rsidR="00F16C50" w:rsidRPr="00BD5546" w:rsidRDefault="008A423A">
      <w:pPr>
        <w:rPr>
          <w:sz w:val="22"/>
          <w:szCs w:val="22"/>
        </w:rPr>
      </w:pPr>
      <w:r w:rsidRPr="008A423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A423A">
        <w:rPr>
          <w:sz w:val="22"/>
          <w:szCs w:val="22"/>
        </w:rPr>
        <w:t>30</w:t>
      </w:r>
    </w:p>
    <w:p w14:paraId="2F9C3A2C" w14:textId="77777777" w:rsidR="00F16C50" w:rsidRPr="00BD5546" w:rsidRDefault="008A423A">
      <w:pPr>
        <w:rPr>
          <w:sz w:val="22"/>
          <w:szCs w:val="22"/>
        </w:rPr>
      </w:pPr>
      <w:r w:rsidRPr="008A423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A423A">
        <w:rPr>
          <w:sz w:val="22"/>
          <w:szCs w:val="22"/>
        </w:rPr>
        <w:t>Kraków</w:t>
      </w:r>
    </w:p>
    <w:p w14:paraId="5E2DE16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2DB60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AD743F" w14:textId="4E618FF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A423A" w:rsidRPr="008A423A">
        <w:rPr>
          <w:bCs/>
          <w:sz w:val="22"/>
          <w:szCs w:val="22"/>
        </w:rPr>
        <w:t>KC-zp.272-282/21</w:t>
      </w:r>
      <w:r w:rsidRPr="00D91931">
        <w:rPr>
          <w:sz w:val="22"/>
          <w:szCs w:val="22"/>
        </w:rPr>
        <w:tab/>
        <w:t xml:space="preserve"> </w:t>
      </w:r>
    </w:p>
    <w:p w14:paraId="2651943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AEE6A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D3801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EE6C48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0D7F4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D793C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4D888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C7C265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A423A" w:rsidRPr="00607F9B" w14:paraId="37005090" w14:textId="77777777" w:rsidTr="00764ACF">
        <w:trPr>
          <w:trHeight w:val="638"/>
        </w:trPr>
        <w:tc>
          <w:tcPr>
            <w:tcW w:w="959" w:type="dxa"/>
            <w:shd w:val="clear" w:color="auto" w:fill="auto"/>
          </w:tcPr>
          <w:p w14:paraId="21D8D751" w14:textId="77777777" w:rsidR="008A423A" w:rsidRPr="00607F9B" w:rsidRDefault="008A423A" w:rsidP="00764A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C8F8DF" w14:textId="77777777" w:rsidR="008A423A" w:rsidRPr="00607F9B" w:rsidRDefault="008A423A" w:rsidP="00764A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A423A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A423A">
              <w:rPr>
                <w:b/>
                <w:bCs/>
                <w:sz w:val="22"/>
                <w:szCs w:val="22"/>
              </w:rPr>
              <w:t>dostawa 15 komputerów PC (stacjonarnych) do laboratorium B4 133 - KC-zp.272-282/21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A423A">
              <w:rPr>
                <w:b/>
                <w:sz w:val="22"/>
                <w:szCs w:val="22"/>
              </w:rPr>
              <w:t>KC-zp.272-282/21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244E772" w14:textId="77777777" w:rsidR="003E6408" w:rsidRDefault="003E6408" w:rsidP="003E6408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</w:p>
    <w:p w14:paraId="262320A4" w14:textId="77777777" w:rsidR="003E6408" w:rsidRDefault="003E6408" w:rsidP="003E6408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</w:p>
    <w:p w14:paraId="221F7E14" w14:textId="686FDAA0" w:rsidR="008A423A" w:rsidRPr="008A423A" w:rsidRDefault="004F079B" w:rsidP="003E6408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A423A" w:rsidRPr="008A423A">
        <w:rPr>
          <w:rFonts w:ascii="Times New Roman" w:hAnsi="Times New Roman"/>
          <w:b/>
          <w:szCs w:val="22"/>
        </w:rPr>
        <w:t>Akademia Górniczo - Hutnicza</w:t>
      </w:r>
    </w:p>
    <w:p w14:paraId="2D348FF8" w14:textId="77777777" w:rsidR="008A423A" w:rsidRPr="008A423A" w:rsidRDefault="008A423A" w:rsidP="003E6408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 w:rsidRPr="008A423A">
        <w:rPr>
          <w:rFonts w:ascii="Times New Roman" w:hAnsi="Times New Roman"/>
          <w:b/>
          <w:szCs w:val="22"/>
        </w:rPr>
        <w:t>im. Stanisława Staszica w Krakowie</w:t>
      </w:r>
    </w:p>
    <w:p w14:paraId="5483FA9A" w14:textId="7FEE6661" w:rsidR="004F079B" w:rsidRDefault="008A423A" w:rsidP="003E6408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 w:rsidRPr="008A423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8A423A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3E6408">
        <w:rPr>
          <w:rFonts w:ascii="Times New Roman" w:hAnsi="Times New Roman"/>
          <w:szCs w:val="22"/>
        </w:rPr>
        <w:t>Wyjaśnieniami treści SWZ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631DA2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A423A" w:rsidRPr="008A423A">
        <w:rPr>
          <w:rFonts w:ascii="Times New Roman" w:hAnsi="Times New Roman"/>
          <w:b/>
          <w:szCs w:val="22"/>
        </w:rPr>
        <w:t>2021-08-02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A423A" w:rsidRPr="008A423A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A423A" w:rsidRPr="008A423A">
        <w:rPr>
          <w:rFonts w:ascii="Times New Roman" w:hAnsi="Times New Roman"/>
          <w:b/>
          <w:szCs w:val="22"/>
        </w:rPr>
        <w:t>2021-08-10</w:t>
      </w:r>
      <w:r w:rsidR="008365E9">
        <w:rPr>
          <w:rFonts w:ascii="Times New Roman" w:hAnsi="Times New Roman"/>
          <w:szCs w:val="22"/>
        </w:rPr>
        <w:t xml:space="preserve"> godz. </w:t>
      </w:r>
      <w:r w:rsidR="008A423A" w:rsidRPr="008A423A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18B262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A423A" w:rsidRPr="008A423A">
        <w:rPr>
          <w:rFonts w:ascii="Times New Roman" w:hAnsi="Times New Roman"/>
          <w:b/>
          <w:szCs w:val="22"/>
        </w:rPr>
        <w:t>2021-08-02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A423A" w:rsidRPr="008A423A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A423A" w:rsidRPr="008A423A">
        <w:rPr>
          <w:rFonts w:ascii="Times New Roman" w:hAnsi="Times New Roman"/>
          <w:b/>
          <w:szCs w:val="22"/>
        </w:rPr>
        <w:t>2021-08-10</w:t>
      </w:r>
      <w:r w:rsidR="008365E9">
        <w:rPr>
          <w:rFonts w:ascii="Times New Roman" w:hAnsi="Times New Roman"/>
          <w:szCs w:val="22"/>
        </w:rPr>
        <w:t xml:space="preserve"> godz. </w:t>
      </w:r>
      <w:r w:rsidR="008A423A" w:rsidRPr="008A423A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244203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A9449E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5E3E2A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E77493F" w14:textId="4C0B3E62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F91CF" w14:textId="77777777" w:rsidR="00E42CC1" w:rsidRDefault="00E42CC1">
      <w:r>
        <w:separator/>
      </w:r>
    </w:p>
  </w:endnote>
  <w:endnote w:type="continuationSeparator" w:id="0">
    <w:p w14:paraId="16F43FD1" w14:textId="77777777" w:rsidR="00E42CC1" w:rsidRDefault="00E42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ECB4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9CDF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0903AC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82CA6C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E673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B2A19" w14:textId="77777777" w:rsidR="00E42CC1" w:rsidRDefault="00E42CC1">
      <w:r>
        <w:separator/>
      </w:r>
    </w:p>
  </w:footnote>
  <w:footnote w:type="continuationSeparator" w:id="0">
    <w:p w14:paraId="3FA3C2E3" w14:textId="77777777" w:rsidR="00E42CC1" w:rsidRDefault="00E42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2E66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B33F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4461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2CC1"/>
    <w:rsid w:val="00136AEA"/>
    <w:rsid w:val="0015679F"/>
    <w:rsid w:val="001C0165"/>
    <w:rsid w:val="001C5A4C"/>
    <w:rsid w:val="002F480A"/>
    <w:rsid w:val="0033399E"/>
    <w:rsid w:val="0037248D"/>
    <w:rsid w:val="003D12E3"/>
    <w:rsid w:val="003E6408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A423A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42CC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8B3A11"/>
  <w15:chartTrackingRefBased/>
  <w15:docId w15:val="{B6C69DC0-F57A-4BC2-B6E1-93B3F4938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2021-08-02T06:44:00Z</cp:lastPrinted>
  <dcterms:created xsi:type="dcterms:W3CDTF">2021-08-02T06:43:00Z</dcterms:created>
  <dcterms:modified xsi:type="dcterms:W3CDTF">2021-08-02T06:44:00Z</dcterms:modified>
</cp:coreProperties>
</file>