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DBD592" w14:textId="77777777" w:rsidR="00D665F5" w:rsidRDefault="00F15C23" w:rsidP="00D665F5">
      <w:pPr>
        <w:spacing w:after="240"/>
        <w:jc w:val="right"/>
        <w:rPr>
          <w:sz w:val="22"/>
          <w:szCs w:val="22"/>
        </w:rPr>
      </w:pPr>
      <w:r w:rsidRPr="00F15C2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F15C23">
        <w:rPr>
          <w:sz w:val="22"/>
          <w:szCs w:val="22"/>
        </w:rPr>
        <w:t>2021-09-07</w:t>
      </w:r>
    </w:p>
    <w:p w14:paraId="349D1F8D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0AD03214" w14:textId="77777777" w:rsidR="00F15C23" w:rsidRPr="00F15C23" w:rsidRDefault="00F15C23" w:rsidP="00577BC6">
      <w:pPr>
        <w:spacing w:after="40"/>
        <w:rPr>
          <w:b/>
          <w:bCs/>
          <w:sz w:val="22"/>
          <w:szCs w:val="22"/>
        </w:rPr>
      </w:pPr>
      <w:r w:rsidRPr="00F15C23">
        <w:rPr>
          <w:b/>
          <w:bCs/>
          <w:sz w:val="22"/>
          <w:szCs w:val="22"/>
        </w:rPr>
        <w:t>Akademia Górniczo - Hutnicza</w:t>
      </w:r>
    </w:p>
    <w:p w14:paraId="701DD22D" w14:textId="77777777" w:rsidR="00F15C23" w:rsidRPr="00F15C23" w:rsidRDefault="00F15C23" w:rsidP="00577BC6">
      <w:pPr>
        <w:spacing w:after="40"/>
        <w:rPr>
          <w:b/>
          <w:bCs/>
          <w:sz w:val="22"/>
          <w:szCs w:val="22"/>
        </w:rPr>
      </w:pPr>
      <w:r w:rsidRPr="00F15C23">
        <w:rPr>
          <w:b/>
          <w:bCs/>
          <w:sz w:val="22"/>
          <w:szCs w:val="22"/>
        </w:rPr>
        <w:t>im. Stanisława Staszica w Krakowie</w:t>
      </w:r>
    </w:p>
    <w:p w14:paraId="4314E8EE" w14:textId="77777777" w:rsidR="00D665F5" w:rsidRPr="00D91931" w:rsidRDefault="00F15C23" w:rsidP="00577BC6">
      <w:pPr>
        <w:spacing w:after="40"/>
        <w:rPr>
          <w:b/>
          <w:bCs/>
          <w:sz w:val="22"/>
          <w:szCs w:val="22"/>
        </w:rPr>
      </w:pPr>
      <w:r w:rsidRPr="00F15C23">
        <w:rPr>
          <w:b/>
          <w:bCs/>
          <w:sz w:val="22"/>
          <w:szCs w:val="22"/>
        </w:rPr>
        <w:t>Dział Zamówień Publicznych</w:t>
      </w:r>
    </w:p>
    <w:p w14:paraId="1438D18C" w14:textId="77777777" w:rsidR="00D665F5" w:rsidRPr="00BD5546" w:rsidRDefault="00F15C23" w:rsidP="00D665F5">
      <w:pPr>
        <w:rPr>
          <w:sz w:val="22"/>
          <w:szCs w:val="22"/>
        </w:rPr>
      </w:pPr>
      <w:r w:rsidRPr="00F15C23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F15C23">
        <w:rPr>
          <w:sz w:val="22"/>
          <w:szCs w:val="22"/>
        </w:rPr>
        <w:t>30</w:t>
      </w:r>
    </w:p>
    <w:p w14:paraId="62CBAE97" w14:textId="77777777" w:rsidR="00D665F5" w:rsidRPr="00BD5546" w:rsidRDefault="00F15C23" w:rsidP="00D665F5">
      <w:pPr>
        <w:rPr>
          <w:sz w:val="22"/>
          <w:szCs w:val="22"/>
        </w:rPr>
      </w:pPr>
      <w:r w:rsidRPr="00F15C23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F15C23">
        <w:rPr>
          <w:sz w:val="22"/>
          <w:szCs w:val="22"/>
        </w:rPr>
        <w:t>Kraków</w:t>
      </w:r>
    </w:p>
    <w:p w14:paraId="3500F864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145EFBF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30B2213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15C23" w:rsidRPr="00F15C23">
        <w:rPr>
          <w:b/>
          <w:sz w:val="22"/>
          <w:szCs w:val="22"/>
        </w:rPr>
        <w:t>KC-zp.272-389/21</w:t>
      </w:r>
      <w:r w:rsidR="00A80738">
        <w:rPr>
          <w:sz w:val="24"/>
        </w:rPr>
        <w:tab/>
        <w:t xml:space="preserve"> </w:t>
      </w:r>
    </w:p>
    <w:p w14:paraId="0D27377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488987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74EEAB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98E8F19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5D14833A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6FB3D68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F15C23" w:rsidRPr="00F15C23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14:paraId="1F6FA9DB" w14:textId="77777777" w:rsidR="00A80738" w:rsidRPr="00577BC6" w:rsidRDefault="00F15C2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15C23">
        <w:rPr>
          <w:b/>
          <w:sz w:val="22"/>
          <w:szCs w:val="22"/>
        </w:rPr>
        <w:t>dostawa wraz z wykonaniem instalacji, montażem i uruchomieniem urządzeń klimatyzacyjnych dla WZ AGH - KC-zp.272-389/21</w:t>
      </w:r>
    </w:p>
    <w:p w14:paraId="19D3FFC4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F15C23" w:rsidRPr="00F15C23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7507C76F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F15C23" w:rsidRPr="00F15C23">
        <w:rPr>
          <w:sz w:val="22"/>
          <w:szCs w:val="22"/>
        </w:rPr>
        <w:t>07/09/2021</w:t>
      </w:r>
      <w:r w:rsidR="00FF4AB1" w:rsidRPr="00577BC6">
        <w:rPr>
          <w:sz w:val="22"/>
          <w:szCs w:val="22"/>
        </w:rPr>
        <w:t xml:space="preserve"> o godz. </w:t>
      </w:r>
      <w:r w:rsidR="00F15C23" w:rsidRPr="00F15C23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33A6703F" w14:textId="77777777" w:rsidTr="003F57CD">
        <w:tc>
          <w:tcPr>
            <w:tcW w:w="993" w:type="dxa"/>
            <w:shd w:val="clear" w:color="auto" w:fill="auto"/>
            <w:vAlign w:val="center"/>
          </w:tcPr>
          <w:p w14:paraId="467AE73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7405B0A6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956D7E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F15C23" w:rsidRPr="00493F8C" w14:paraId="48A0C5C4" w14:textId="77777777" w:rsidTr="00AA394E">
        <w:tc>
          <w:tcPr>
            <w:tcW w:w="993" w:type="dxa"/>
            <w:shd w:val="clear" w:color="auto" w:fill="auto"/>
            <w:vAlign w:val="center"/>
          </w:tcPr>
          <w:p w14:paraId="132CEFDD" w14:textId="77777777" w:rsidR="00F15C23" w:rsidRPr="00490DC0" w:rsidRDefault="00F15C23" w:rsidP="00AA394E">
            <w:pPr>
              <w:spacing w:before="120" w:after="120"/>
              <w:jc w:val="center"/>
            </w:pPr>
            <w:r w:rsidRPr="00F15C23">
              <w:t>1</w:t>
            </w:r>
          </w:p>
        </w:tc>
        <w:tc>
          <w:tcPr>
            <w:tcW w:w="5244" w:type="dxa"/>
            <w:shd w:val="clear" w:color="auto" w:fill="auto"/>
          </w:tcPr>
          <w:p w14:paraId="3DFAB5FF" w14:textId="77777777" w:rsidR="00F15C23" w:rsidRPr="00490DC0" w:rsidRDefault="00F15C23" w:rsidP="00AA394E">
            <w:pPr>
              <w:spacing w:before="40"/>
            </w:pPr>
            <w:r w:rsidRPr="00F15C23">
              <w:t>EA-Klima Katarzyna Walczyńska</w:t>
            </w:r>
          </w:p>
          <w:p w14:paraId="5624C0C4" w14:textId="77777777" w:rsidR="00F15C23" w:rsidRPr="00490DC0" w:rsidRDefault="00F15C23" w:rsidP="00AA394E">
            <w:r w:rsidRPr="00F15C23">
              <w:t>Reymonta</w:t>
            </w:r>
            <w:r w:rsidRPr="00490DC0">
              <w:t xml:space="preserve"> </w:t>
            </w:r>
            <w:r w:rsidRPr="00F15C23">
              <w:t>15/9</w:t>
            </w:r>
            <w:r w:rsidRPr="00490DC0">
              <w:t xml:space="preserve"> </w:t>
            </w:r>
          </w:p>
          <w:p w14:paraId="5B0403D5" w14:textId="77777777" w:rsidR="00F15C23" w:rsidRPr="00490DC0" w:rsidRDefault="00F15C23" w:rsidP="00AA394E">
            <w:pPr>
              <w:spacing w:after="40"/>
              <w:jc w:val="both"/>
            </w:pPr>
            <w:r w:rsidRPr="00F15C23">
              <w:t>28-300</w:t>
            </w:r>
            <w:r w:rsidRPr="00490DC0">
              <w:t xml:space="preserve"> </w:t>
            </w:r>
            <w:r w:rsidRPr="00F15C23">
              <w:t>Jędrzejów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413DA0C" w14:textId="77777777" w:rsidR="00F15C23" w:rsidRPr="00490DC0" w:rsidRDefault="00F15C23" w:rsidP="00AA394E">
            <w:pPr>
              <w:spacing w:before="120" w:after="120"/>
              <w:jc w:val="both"/>
            </w:pPr>
            <w:r w:rsidRPr="00F15C23">
              <w:t>24 390.90 zł</w:t>
            </w:r>
          </w:p>
        </w:tc>
      </w:tr>
      <w:tr w:rsidR="00F15C23" w:rsidRPr="00493F8C" w14:paraId="004CC304" w14:textId="77777777" w:rsidTr="00AA394E">
        <w:tc>
          <w:tcPr>
            <w:tcW w:w="993" w:type="dxa"/>
            <w:shd w:val="clear" w:color="auto" w:fill="auto"/>
            <w:vAlign w:val="center"/>
          </w:tcPr>
          <w:p w14:paraId="5ACFCE03" w14:textId="77777777" w:rsidR="00F15C23" w:rsidRPr="00490DC0" w:rsidRDefault="00F15C23" w:rsidP="00AA394E">
            <w:pPr>
              <w:spacing w:before="120" w:after="120"/>
              <w:jc w:val="center"/>
            </w:pPr>
            <w:r w:rsidRPr="00F15C23">
              <w:t>2</w:t>
            </w:r>
          </w:p>
        </w:tc>
        <w:tc>
          <w:tcPr>
            <w:tcW w:w="5244" w:type="dxa"/>
            <w:shd w:val="clear" w:color="auto" w:fill="auto"/>
          </w:tcPr>
          <w:p w14:paraId="711F32D0" w14:textId="77777777" w:rsidR="00F15C23" w:rsidRPr="0091430C" w:rsidRDefault="00F15C23" w:rsidP="00AA394E">
            <w:pPr>
              <w:spacing w:before="40"/>
              <w:rPr>
                <w:lang w:val="en-US"/>
              </w:rPr>
            </w:pPr>
            <w:proofErr w:type="spellStart"/>
            <w:r w:rsidRPr="0091430C">
              <w:rPr>
                <w:lang w:val="en-US"/>
              </w:rPr>
              <w:t>Klimavent</w:t>
            </w:r>
            <w:proofErr w:type="spellEnd"/>
            <w:r w:rsidRPr="0091430C">
              <w:rPr>
                <w:lang w:val="en-US"/>
              </w:rPr>
              <w:t xml:space="preserve"> Technology Group </w:t>
            </w:r>
            <w:proofErr w:type="spellStart"/>
            <w:r w:rsidRPr="0091430C">
              <w:rPr>
                <w:lang w:val="en-US"/>
              </w:rPr>
              <w:t>s.c.</w:t>
            </w:r>
            <w:proofErr w:type="spellEnd"/>
          </w:p>
          <w:p w14:paraId="54ED3AB7" w14:textId="77777777" w:rsidR="00F15C23" w:rsidRPr="00490DC0" w:rsidRDefault="00F15C23" w:rsidP="00AA394E">
            <w:r w:rsidRPr="00F15C23">
              <w:t>Nowowiejska</w:t>
            </w:r>
            <w:r w:rsidRPr="00490DC0">
              <w:t xml:space="preserve"> </w:t>
            </w:r>
            <w:r w:rsidRPr="00F15C23">
              <w:t>27</w:t>
            </w:r>
            <w:r w:rsidRPr="00490DC0">
              <w:t xml:space="preserve"> </w:t>
            </w:r>
          </w:p>
          <w:p w14:paraId="2BF260B7" w14:textId="77777777" w:rsidR="00F15C23" w:rsidRPr="00490DC0" w:rsidRDefault="00F15C23" w:rsidP="00AA394E">
            <w:pPr>
              <w:spacing w:after="40"/>
              <w:jc w:val="both"/>
            </w:pPr>
            <w:r w:rsidRPr="00F15C23">
              <w:t>46-080</w:t>
            </w:r>
            <w:r w:rsidRPr="00490DC0">
              <w:t xml:space="preserve"> </w:t>
            </w:r>
            <w:proofErr w:type="spellStart"/>
            <w:r w:rsidRPr="00F15C23">
              <w:t>Chróścicie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14:paraId="0C7504FB" w14:textId="77777777" w:rsidR="00F15C23" w:rsidRPr="00490DC0" w:rsidRDefault="00F15C23" w:rsidP="00AA394E">
            <w:pPr>
              <w:spacing w:before="120" w:after="120"/>
              <w:jc w:val="both"/>
            </w:pPr>
            <w:r w:rsidRPr="00F15C23">
              <w:t>36 777.00 zł</w:t>
            </w:r>
          </w:p>
        </w:tc>
      </w:tr>
      <w:tr w:rsidR="00F15C23" w:rsidRPr="00493F8C" w14:paraId="505C3048" w14:textId="77777777" w:rsidTr="00AA394E">
        <w:tc>
          <w:tcPr>
            <w:tcW w:w="993" w:type="dxa"/>
            <w:shd w:val="clear" w:color="auto" w:fill="auto"/>
            <w:vAlign w:val="center"/>
          </w:tcPr>
          <w:p w14:paraId="1BE21BEA" w14:textId="77777777" w:rsidR="00F15C23" w:rsidRPr="00490DC0" w:rsidRDefault="00F15C23" w:rsidP="00AA394E">
            <w:pPr>
              <w:spacing w:before="120" w:after="120"/>
              <w:jc w:val="center"/>
            </w:pPr>
            <w:r w:rsidRPr="00F15C23">
              <w:t>3</w:t>
            </w:r>
          </w:p>
        </w:tc>
        <w:tc>
          <w:tcPr>
            <w:tcW w:w="5244" w:type="dxa"/>
            <w:shd w:val="clear" w:color="auto" w:fill="auto"/>
          </w:tcPr>
          <w:p w14:paraId="4C55A0F9" w14:textId="77777777" w:rsidR="00F15C23" w:rsidRPr="00490DC0" w:rsidRDefault="00F15C23" w:rsidP="00AA394E">
            <w:pPr>
              <w:spacing w:before="40"/>
            </w:pPr>
            <w:proofErr w:type="spellStart"/>
            <w:r w:rsidRPr="00F15C23">
              <w:t>ZPiUi</w:t>
            </w:r>
            <w:proofErr w:type="spellEnd"/>
            <w:r w:rsidRPr="00F15C23">
              <w:t xml:space="preserve"> HEATING s.c.</w:t>
            </w:r>
          </w:p>
          <w:p w14:paraId="0C0D44D4" w14:textId="77777777" w:rsidR="00F15C23" w:rsidRPr="00490DC0" w:rsidRDefault="00F15C23" w:rsidP="00AA394E">
            <w:r w:rsidRPr="00F15C23">
              <w:t>Startowa</w:t>
            </w:r>
            <w:r w:rsidRPr="00490DC0">
              <w:t xml:space="preserve"> </w:t>
            </w:r>
            <w:r w:rsidRPr="00F15C23">
              <w:t>65</w:t>
            </w:r>
            <w:r w:rsidRPr="00490DC0">
              <w:t xml:space="preserve"> </w:t>
            </w:r>
          </w:p>
          <w:p w14:paraId="741640B8" w14:textId="77777777" w:rsidR="00F15C23" w:rsidRPr="00490DC0" w:rsidRDefault="00F15C23" w:rsidP="00AA394E">
            <w:pPr>
              <w:spacing w:after="40"/>
              <w:jc w:val="both"/>
            </w:pPr>
            <w:r w:rsidRPr="00F15C23">
              <w:t>43-309</w:t>
            </w:r>
            <w:r w:rsidRPr="00490DC0">
              <w:t xml:space="preserve"> </w:t>
            </w:r>
            <w:r w:rsidRPr="00F15C23">
              <w:t>Bielsko-Biała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4BDCC88" w14:textId="77777777" w:rsidR="00F15C23" w:rsidRPr="00490DC0" w:rsidRDefault="00F15C23" w:rsidP="00AA394E">
            <w:pPr>
              <w:spacing w:before="120" w:after="120"/>
              <w:jc w:val="both"/>
            </w:pPr>
            <w:r w:rsidRPr="00F15C23">
              <w:t>29 999.70 zł</w:t>
            </w:r>
          </w:p>
        </w:tc>
      </w:tr>
      <w:tr w:rsidR="00F15C23" w:rsidRPr="00493F8C" w14:paraId="02E2272D" w14:textId="77777777" w:rsidTr="00AA394E">
        <w:tc>
          <w:tcPr>
            <w:tcW w:w="993" w:type="dxa"/>
            <w:shd w:val="clear" w:color="auto" w:fill="auto"/>
            <w:vAlign w:val="center"/>
          </w:tcPr>
          <w:p w14:paraId="7BB520CE" w14:textId="77777777" w:rsidR="00F15C23" w:rsidRPr="00490DC0" w:rsidRDefault="00F15C23" w:rsidP="00AA394E">
            <w:pPr>
              <w:spacing w:before="120" w:after="120"/>
              <w:jc w:val="center"/>
            </w:pPr>
            <w:r w:rsidRPr="00F15C23">
              <w:t>4</w:t>
            </w:r>
          </w:p>
        </w:tc>
        <w:tc>
          <w:tcPr>
            <w:tcW w:w="5244" w:type="dxa"/>
            <w:shd w:val="clear" w:color="auto" w:fill="auto"/>
          </w:tcPr>
          <w:p w14:paraId="6EB87931" w14:textId="77777777" w:rsidR="00F15C23" w:rsidRPr="00490DC0" w:rsidRDefault="00F15C23" w:rsidP="00AA394E">
            <w:pPr>
              <w:spacing w:before="40"/>
            </w:pPr>
            <w:r w:rsidRPr="00F15C23">
              <w:t>PALMER Spółka z ograniczoną odpowiedzialnością</w:t>
            </w:r>
          </w:p>
          <w:p w14:paraId="360E3E78" w14:textId="77777777" w:rsidR="00F15C23" w:rsidRPr="00490DC0" w:rsidRDefault="00F15C23" w:rsidP="00AA394E">
            <w:r w:rsidRPr="00F15C23">
              <w:t>Myślenicka</w:t>
            </w:r>
            <w:r w:rsidRPr="00490DC0">
              <w:t xml:space="preserve"> </w:t>
            </w:r>
            <w:r w:rsidRPr="00F15C23">
              <w:t>95</w:t>
            </w:r>
            <w:r w:rsidRPr="00490DC0">
              <w:t xml:space="preserve"> </w:t>
            </w:r>
          </w:p>
          <w:p w14:paraId="5B7F4A33" w14:textId="77777777" w:rsidR="00F15C23" w:rsidRPr="00490DC0" w:rsidRDefault="00F15C23" w:rsidP="00AA394E">
            <w:pPr>
              <w:spacing w:after="40"/>
              <w:jc w:val="both"/>
            </w:pPr>
            <w:r w:rsidRPr="00F15C23">
              <w:t>30-698</w:t>
            </w:r>
            <w:r w:rsidRPr="00490DC0">
              <w:t xml:space="preserve"> </w:t>
            </w:r>
            <w:r w:rsidRPr="00F15C23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D4E60BE" w14:textId="77777777" w:rsidR="00F15C23" w:rsidRPr="00490DC0" w:rsidRDefault="00F15C23" w:rsidP="00AA394E">
            <w:pPr>
              <w:spacing w:before="120" w:after="120"/>
              <w:jc w:val="both"/>
            </w:pPr>
            <w:r w:rsidRPr="00F15C23">
              <w:t>24 563.10 zł</w:t>
            </w:r>
          </w:p>
        </w:tc>
      </w:tr>
    </w:tbl>
    <w:p w14:paraId="3905AE22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29F61E74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7905FADB" w14:textId="560B054A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C2EB18" w14:textId="77777777" w:rsidR="00AA3E48" w:rsidRDefault="00AA3E48">
      <w:r>
        <w:separator/>
      </w:r>
    </w:p>
  </w:endnote>
  <w:endnote w:type="continuationSeparator" w:id="0">
    <w:p w14:paraId="07050100" w14:textId="77777777" w:rsidR="00AA3E48" w:rsidRDefault="00AA3E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34ED4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A7FAB3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B92C01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E38F3EA">
        <v:line id="_x0000_s2049" style="position:absolute;left:0;text-align:left;z-index:251657728" from="-3.85pt,8.7pt" to="455.15pt,8.7pt"/>
      </w:pict>
    </w:r>
  </w:p>
  <w:p w14:paraId="12D9E48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BA488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7E0AB6" w14:textId="77777777" w:rsidR="009F189D" w:rsidRDefault="009F189D">
    <w:pPr>
      <w:pStyle w:val="Stopka"/>
      <w:tabs>
        <w:tab w:val="clear" w:pos="4536"/>
      </w:tabs>
      <w:jc w:val="center"/>
    </w:pPr>
  </w:p>
  <w:p w14:paraId="296DB88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795690" w14:textId="77777777" w:rsidR="00AA3E48" w:rsidRDefault="00AA3E48">
      <w:r>
        <w:separator/>
      </w:r>
    </w:p>
  </w:footnote>
  <w:footnote w:type="continuationSeparator" w:id="0">
    <w:p w14:paraId="73D41211" w14:textId="77777777" w:rsidR="00AA3E48" w:rsidRDefault="00AA3E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D02946" w14:textId="77777777" w:rsidR="00F15C23" w:rsidRDefault="00F15C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1A2149" w14:textId="77777777" w:rsidR="00F15C23" w:rsidRDefault="00F15C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0F4041" w14:textId="77777777" w:rsidR="00F15C23" w:rsidRDefault="00F15C2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A3E48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06B34"/>
    <w:rsid w:val="00843263"/>
    <w:rsid w:val="00861E75"/>
    <w:rsid w:val="0091430C"/>
    <w:rsid w:val="009D19BD"/>
    <w:rsid w:val="009F189D"/>
    <w:rsid w:val="00A80738"/>
    <w:rsid w:val="00AA3E48"/>
    <w:rsid w:val="00C236D3"/>
    <w:rsid w:val="00C659E2"/>
    <w:rsid w:val="00CB0802"/>
    <w:rsid w:val="00D665F5"/>
    <w:rsid w:val="00D7128F"/>
    <w:rsid w:val="00EA3476"/>
    <w:rsid w:val="00F15C23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7DFEC81"/>
  <w15:chartTrackingRefBased/>
  <w15:docId w15:val="{AD7BBC7D-0727-46AC-9E85-1223E34A9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153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2021-09-07T12:16:00Z</cp:lastPrinted>
  <dcterms:created xsi:type="dcterms:W3CDTF">2021-09-07T12:16:00Z</dcterms:created>
  <dcterms:modified xsi:type="dcterms:W3CDTF">2021-09-07T12:16:00Z</dcterms:modified>
</cp:coreProperties>
</file>