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B34F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B34F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980D44">
        <w:rPr>
          <w:sz w:val="22"/>
          <w:szCs w:val="22"/>
        </w:rPr>
        <w:t>09.09.2021 r.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B34FF" w:rsidRPr="008B34FF" w:rsidRDefault="008B34FF" w:rsidP="00FB7F50">
      <w:pPr>
        <w:spacing w:after="40"/>
        <w:rPr>
          <w:b/>
          <w:bCs/>
          <w:sz w:val="22"/>
          <w:szCs w:val="22"/>
        </w:rPr>
      </w:pPr>
      <w:r w:rsidRPr="008B34FF">
        <w:rPr>
          <w:b/>
          <w:bCs/>
          <w:sz w:val="22"/>
          <w:szCs w:val="22"/>
        </w:rPr>
        <w:t>Szpital Miejski Specjalistyczny</w:t>
      </w:r>
    </w:p>
    <w:p w:rsidR="008B34FF" w:rsidRPr="008B34FF" w:rsidRDefault="008B34FF" w:rsidP="00FB7F50">
      <w:pPr>
        <w:spacing w:after="40"/>
        <w:rPr>
          <w:b/>
          <w:bCs/>
          <w:sz w:val="22"/>
          <w:szCs w:val="22"/>
        </w:rPr>
      </w:pPr>
      <w:r w:rsidRPr="008B34FF">
        <w:rPr>
          <w:b/>
          <w:bCs/>
          <w:sz w:val="22"/>
          <w:szCs w:val="22"/>
        </w:rPr>
        <w:t>im. Gabriela Narutowicza w Krakowie</w:t>
      </w:r>
    </w:p>
    <w:p w:rsidR="00FB7F50" w:rsidRPr="002245BE" w:rsidRDefault="008B34FF" w:rsidP="00FB7F50">
      <w:pPr>
        <w:rPr>
          <w:sz w:val="22"/>
          <w:szCs w:val="22"/>
        </w:rPr>
      </w:pPr>
      <w:r w:rsidRPr="008B34FF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8B34FF">
        <w:rPr>
          <w:sz w:val="22"/>
          <w:szCs w:val="22"/>
        </w:rPr>
        <w:t>35-37</w:t>
      </w:r>
    </w:p>
    <w:p w:rsidR="00FB7F50" w:rsidRPr="002245BE" w:rsidRDefault="008B34FF" w:rsidP="00FB7F50">
      <w:pPr>
        <w:rPr>
          <w:sz w:val="22"/>
          <w:szCs w:val="22"/>
        </w:rPr>
      </w:pPr>
      <w:r w:rsidRPr="008B34FF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8B34FF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BA1F59">
        <w:rPr>
          <w:b/>
          <w:sz w:val="28"/>
        </w:rPr>
        <w:t xml:space="preserve"> w pakietach: 1,2,3,4,5,6,8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8B34FF" w:rsidRPr="00607F9B" w:rsidTr="00970548">
        <w:trPr>
          <w:trHeight w:val="638"/>
        </w:trPr>
        <w:tc>
          <w:tcPr>
            <w:tcW w:w="959" w:type="dxa"/>
            <w:shd w:val="clear" w:color="auto" w:fill="auto"/>
          </w:tcPr>
          <w:p w:rsidR="008B34FF" w:rsidRPr="00607F9B" w:rsidRDefault="008B34FF" w:rsidP="0097054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B34FF" w:rsidRPr="00607F9B" w:rsidRDefault="008B34FF" w:rsidP="0097054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B34F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B34FF">
              <w:rPr>
                <w:b/>
                <w:bCs/>
                <w:sz w:val="22"/>
                <w:szCs w:val="22"/>
              </w:rPr>
              <w:t>Zakup wyposażenia mobilnego medycznego i technicznego dla potrzeb Patomorfologii, Prosektorium i pomieszczeń magazynowych szpitala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B34FF">
              <w:rPr>
                <w:b/>
                <w:sz w:val="22"/>
                <w:szCs w:val="22"/>
              </w:rPr>
              <w:t>ZP/28/2021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B34FF" w:rsidRPr="008B34FF">
        <w:rPr>
          <w:sz w:val="22"/>
          <w:szCs w:val="22"/>
        </w:rPr>
        <w:t>(</w:t>
      </w:r>
      <w:proofErr w:type="spellStart"/>
      <w:r w:rsidR="008B34FF" w:rsidRPr="008B34FF">
        <w:rPr>
          <w:sz w:val="22"/>
          <w:szCs w:val="22"/>
        </w:rPr>
        <w:t>t.j</w:t>
      </w:r>
      <w:proofErr w:type="spellEnd"/>
      <w:r w:rsidR="008B34FF" w:rsidRPr="008B34FF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BA1F59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B34FF" w:rsidTr="00970548">
        <w:trPr>
          <w:cantSplit/>
        </w:trPr>
        <w:tc>
          <w:tcPr>
            <w:tcW w:w="9498" w:type="dxa"/>
          </w:tcPr>
          <w:p w:rsidR="008B34FF" w:rsidRPr="001D1EEC" w:rsidRDefault="008B34FF" w:rsidP="009705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B34FF">
              <w:rPr>
                <w:b/>
                <w:sz w:val="22"/>
                <w:szCs w:val="22"/>
              </w:rPr>
              <w:t>OPTA-TECH Sp. z o.o.</w:t>
            </w:r>
          </w:p>
          <w:p w:rsidR="008B34FF" w:rsidRPr="001D1EEC" w:rsidRDefault="008B34FF" w:rsidP="00970548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8B34FF">
              <w:rPr>
                <w:bCs/>
                <w:sz w:val="22"/>
                <w:szCs w:val="22"/>
              </w:rPr>
              <w:t>AAl</w:t>
            </w:r>
            <w:proofErr w:type="spellEnd"/>
            <w:r w:rsidRPr="008B34FF">
              <w:rPr>
                <w:bCs/>
                <w:sz w:val="22"/>
                <w:szCs w:val="22"/>
              </w:rPr>
              <w:t>. Komisji Edukacji Narodowej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B34FF">
              <w:rPr>
                <w:bCs/>
                <w:sz w:val="22"/>
                <w:szCs w:val="22"/>
              </w:rPr>
              <w:t>36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B34FF">
              <w:rPr>
                <w:bCs/>
                <w:sz w:val="22"/>
                <w:szCs w:val="22"/>
              </w:rPr>
              <w:t>/U211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B34FF">
              <w:rPr>
                <w:bCs/>
                <w:sz w:val="22"/>
                <w:szCs w:val="22"/>
              </w:rPr>
              <w:t>02-797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B34FF">
              <w:rPr>
                <w:bCs/>
                <w:sz w:val="22"/>
                <w:szCs w:val="22"/>
              </w:rPr>
              <w:t>Warszawa</w:t>
            </w:r>
          </w:p>
          <w:p w:rsidR="008B34FF" w:rsidRDefault="008B34FF" w:rsidP="009705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B34FF" w:rsidRPr="00211A34" w:rsidRDefault="008B34FF" w:rsidP="009705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B34FF">
              <w:rPr>
                <w:color w:val="000000"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B34FF">
              <w:rPr>
                <w:color w:val="000000"/>
                <w:sz w:val="22"/>
                <w:szCs w:val="22"/>
              </w:rPr>
              <w:t xml:space="preserve">Pakiet 1 - Barwiarka i </w:t>
            </w:r>
            <w:proofErr w:type="spellStart"/>
            <w:r w:rsidRPr="008B34FF">
              <w:rPr>
                <w:color w:val="000000"/>
                <w:sz w:val="22"/>
                <w:szCs w:val="22"/>
              </w:rPr>
              <w:t>nakrywarka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B34FF">
              <w:rPr>
                <w:b/>
                <w:sz w:val="22"/>
                <w:szCs w:val="22"/>
              </w:rPr>
              <w:t>269 049.60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B34FF" w:rsidRPr="00D168A0" w:rsidRDefault="008B34FF" w:rsidP="009705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B34FF" w:rsidRDefault="008B34FF" w:rsidP="009705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B34FF">
              <w:t>Oferta złożona przez wybranego Wykonawcę spełnia wymagania SWZ oraz uzyskała najkorzystniejszy bilans punktów w oparciu o przyjęte kryteria oceny ofert.</w:t>
            </w:r>
          </w:p>
        </w:tc>
      </w:tr>
      <w:tr w:rsidR="008B34FF" w:rsidTr="00970548">
        <w:trPr>
          <w:cantSplit/>
        </w:trPr>
        <w:tc>
          <w:tcPr>
            <w:tcW w:w="9498" w:type="dxa"/>
          </w:tcPr>
          <w:p w:rsidR="008B34FF" w:rsidRPr="001D1EEC" w:rsidRDefault="008B34FF" w:rsidP="009705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B34FF">
              <w:rPr>
                <w:b/>
                <w:sz w:val="22"/>
                <w:szCs w:val="22"/>
              </w:rPr>
              <w:t>KAWA.SKA Sp. z o.o.</w:t>
            </w:r>
          </w:p>
          <w:p w:rsidR="008B34FF" w:rsidRPr="001D1EEC" w:rsidRDefault="008B34FF" w:rsidP="00970548">
            <w:pPr>
              <w:spacing w:line="276" w:lineRule="auto"/>
              <w:rPr>
                <w:bCs/>
                <w:sz w:val="22"/>
                <w:szCs w:val="22"/>
              </w:rPr>
            </w:pPr>
            <w:r w:rsidRPr="008B34FF">
              <w:rPr>
                <w:bCs/>
                <w:sz w:val="22"/>
                <w:szCs w:val="22"/>
              </w:rPr>
              <w:t>ul. Zaczarowanej Róży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B34FF">
              <w:rPr>
                <w:bCs/>
                <w:sz w:val="22"/>
                <w:szCs w:val="22"/>
              </w:rPr>
              <w:t>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B34FF">
              <w:rPr>
                <w:bCs/>
                <w:sz w:val="22"/>
                <w:szCs w:val="22"/>
              </w:rPr>
              <w:t>05-540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B34FF">
              <w:rPr>
                <w:bCs/>
                <w:sz w:val="22"/>
                <w:szCs w:val="22"/>
              </w:rPr>
              <w:t>Zalesie Górne</w:t>
            </w:r>
          </w:p>
          <w:p w:rsidR="008B34FF" w:rsidRDefault="008B34FF" w:rsidP="009705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B34FF" w:rsidRPr="00211A34" w:rsidRDefault="008B34FF" w:rsidP="009705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B34FF">
              <w:rPr>
                <w:color w:val="000000"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B34FF">
              <w:rPr>
                <w:color w:val="000000"/>
                <w:sz w:val="22"/>
                <w:szCs w:val="22"/>
              </w:rPr>
              <w:t>Pakiet 2 - Mikroskopy optyczne z torem wizyjnym z podłączeniem do komputera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B34FF">
              <w:rPr>
                <w:b/>
                <w:sz w:val="22"/>
                <w:szCs w:val="22"/>
              </w:rPr>
              <w:t>89 956.12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B34FF" w:rsidRPr="00D168A0" w:rsidRDefault="008B34FF" w:rsidP="009705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B34FF" w:rsidRDefault="008B34FF" w:rsidP="009705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B34FF">
              <w:t>Oferta złożona przez wybranego Wykonawcę spełnia wymagania SWZ oraz uzyskała najkorzystniejszy bilans punktów w oparciu o przyjęte kryteria oceny ofert.</w:t>
            </w:r>
          </w:p>
        </w:tc>
      </w:tr>
      <w:tr w:rsidR="008B34FF" w:rsidTr="00970548">
        <w:trPr>
          <w:cantSplit/>
        </w:trPr>
        <w:tc>
          <w:tcPr>
            <w:tcW w:w="9498" w:type="dxa"/>
          </w:tcPr>
          <w:p w:rsidR="008B34FF" w:rsidRPr="001D1EEC" w:rsidRDefault="008B34FF" w:rsidP="009705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B34FF">
              <w:rPr>
                <w:b/>
                <w:sz w:val="22"/>
                <w:szCs w:val="22"/>
              </w:rPr>
              <w:t>KAWA.SKA Sp. z o.o.</w:t>
            </w:r>
          </w:p>
          <w:p w:rsidR="008B34FF" w:rsidRPr="001D1EEC" w:rsidRDefault="008B34FF" w:rsidP="00970548">
            <w:pPr>
              <w:spacing w:line="276" w:lineRule="auto"/>
              <w:rPr>
                <w:bCs/>
                <w:sz w:val="22"/>
                <w:szCs w:val="22"/>
              </w:rPr>
            </w:pPr>
            <w:r w:rsidRPr="008B34FF">
              <w:rPr>
                <w:bCs/>
                <w:sz w:val="22"/>
                <w:szCs w:val="22"/>
              </w:rPr>
              <w:t>ul. Zaczarowanej Róży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B34FF">
              <w:rPr>
                <w:bCs/>
                <w:sz w:val="22"/>
                <w:szCs w:val="22"/>
              </w:rPr>
              <w:t>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B34FF">
              <w:rPr>
                <w:bCs/>
                <w:sz w:val="22"/>
                <w:szCs w:val="22"/>
              </w:rPr>
              <w:t>05-540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B34FF">
              <w:rPr>
                <w:bCs/>
                <w:sz w:val="22"/>
                <w:szCs w:val="22"/>
              </w:rPr>
              <w:t>Zalesie Górne</w:t>
            </w:r>
          </w:p>
          <w:p w:rsidR="008B34FF" w:rsidRDefault="008B34FF" w:rsidP="009705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B34FF" w:rsidRPr="00211A34" w:rsidRDefault="008B34FF" w:rsidP="009705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B34FF">
              <w:rPr>
                <w:color w:val="000000"/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B34FF">
              <w:rPr>
                <w:color w:val="000000"/>
                <w:sz w:val="22"/>
                <w:szCs w:val="22"/>
              </w:rPr>
              <w:t>Pakiet 3 - Procesor tkankowy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B34FF">
              <w:rPr>
                <w:b/>
                <w:sz w:val="22"/>
                <w:szCs w:val="22"/>
              </w:rPr>
              <w:t>118 891.80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B34FF" w:rsidRPr="00D168A0" w:rsidRDefault="008B34FF" w:rsidP="009705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B34FF" w:rsidRDefault="008B34FF" w:rsidP="009705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B34FF">
              <w:t>Oferta złożona przez wybranego Wykonawcę spełnia wymagania SWZ oraz uzyskała najkorzystniejszy bilans punktów w oparciu o przyjęte kryteria oceny ofert.</w:t>
            </w:r>
          </w:p>
        </w:tc>
      </w:tr>
      <w:tr w:rsidR="008B34FF" w:rsidTr="00970548">
        <w:trPr>
          <w:cantSplit/>
        </w:trPr>
        <w:tc>
          <w:tcPr>
            <w:tcW w:w="9498" w:type="dxa"/>
          </w:tcPr>
          <w:p w:rsidR="008B34FF" w:rsidRPr="001D1EEC" w:rsidRDefault="008B34FF" w:rsidP="009705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B34FF">
              <w:rPr>
                <w:b/>
                <w:sz w:val="22"/>
                <w:szCs w:val="22"/>
              </w:rPr>
              <w:lastRenderedPageBreak/>
              <w:t xml:space="preserve">Elektro </w:t>
            </w:r>
            <w:proofErr w:type="spellStart"/>
            <w:r w:rsidRPr="008B34FF">
              <w:rPr>
                <w:b/>
                <w:sz w:val="22"/>
                <w:szCs w:val="22"/>
              </w:rPr>
              <w:t>Med</w:t>
            </w:r>
            <w:proofErr w:type="spellEnd"/>
            <w:r w:rsidRPr="008B34FF">
              <w:rPr>
                <w:b/>
                <w:sz w:val="22"/>
                <w:szCs w:val="22"/>
              </w:rPr>
              <w:t xml:space="preserve"> Grzegorz </w:t>
            </w:r>
            <w:proofErr w:type="spellStart"/>
            <w:r w:rsidRPr="008B34FF">
              <w:rPr>
                <w:b/>
                <w:sz w:val="22"/>
                <w:szCs w:val="22"/>
              </w:rPr>
              <w:t>Pałkowski</w:t>
            </w:r>
            <w:proofErr w:type="spellEnd"/>
          </w:p>
          <w:p w:rsidR="008B34FF" w:rsidRPr="001D1EEC" w:rsidRDefault="008B34FF" w:rsidP="00970548">
            <w:pPr>
              <w:spacing w:line="276" w:lineRule="auto"/>
              <w:rPr>
                <w:bCs/>
                <w:sz w:val="22"/>
                <w:szCs w:val="22"/>
              </w:rPr>
            </w:pPr>
            <w:r w:rsidRPr="008B34FF">
              <w:rPr>
                <w:bCs/>
                <w:sz w:val="22"/>
                <w:szCs w:val="22"/>
              </w:rPr>
              <w:t>ul. Zabierzowska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B34FF">
              <w:rPr>
                <w:bCs/>
                <w:sz w:val="22"/>
                <w:szCs w:val="22"/>
              </w:rPr>
              <w:t>11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B34FF">
              <w:rPr>
                <w:bCs/>
                <w:sz w:val="22"/>
                <w:szCs w:val="22"/>
              </w:rPr>
              <w:t>32-005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B34FF">
              <w:rPr>
                <w:bCs/>
                <w:sz w:val="22"/>
                <w:szCs w:val="22"/>
              </w:rPr>
              <w:t>Niepołomice</w:t>
            </w:r>
          </w:p>
          <w:p w:rsidR="008B34FF" w:rsidRDefault="008B34FF" w:rsidP="009705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B34FF" w:rsidRPr="00211A34" w:rsidRDefault="008B34FF" w:rsidP="009705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B34FF">
              <w:rPr>
                <w:color w:val="000000"/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B34FF">
              <w:rPr>
                <w:color w:val="000000"/>
                <w:sz w:val="22"/>
                <w:szCs w:val="22"/>
              </w:rPr>
              <w:t>Pakiet 4 - Wirówka cytologiczna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B34FF">
              <w:rPr>
                <w:b/>
                <w:sz w:val="22"/>
                <w:szCs w:val="22"/>
              </w:rPr>
              <w:t>60 480.00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B34FF" w:rsidRPr="00D168A0" w:rsidRDefault="008B34FF" w:rsidP="009705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B34FF" w:rsidRDefault="008B34FF" w:rsidP="009705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B34FF">
              <w:t>Oferta złożona przez wybranego Wykonawcę spełnia wymagania SWZ oraz uzyskała najkorzystniejszy bilans punktów w oparciu o przyjęte kryteria oceny ofert.</w:t>
            </w:r>
          </w:p>
        </w:tc>
      </w:tr>
      <w:tr w:rsidR="008B34FF" w:rsidTr="00970548">
        <w:trPr>
          <w:cantSplit/>
        </w:trPr>
        <w:tc>
          <w:tcPr>
            <w:tcW w:w="9498" w:type="dxa"/>
          </w:tcPr>
          <w:p w:rsidR="008B34FF" w:rsidRPr="001D1EEC" w:rsidRDefault="008B34FF" w:rsidP="009705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B34FF">
              <w:rPr>
                <w:b/>
                <w:sz w:val="22"/>
                <w:szCs w:val="22"/>
              </w:rPr>
              <w:t>„MPW MED. INSTRUMENTS” SPÓŁDZIELNIA PRACY</w:t>
            </w:r>
          </w:p>
          <w:p w:rsidR="008B34FF" w:rsidRPr="001D1EEC" w:rsidRDefault="008B34FF" w:rsidP="00970548">
            <w:pPr>
              <w:spacing w:line="276" w:lineRule="auto"/>
              <w:rPr>
                <w:bCs/>
                <w:sz w:val="22"/>
                <w:szCs w:val="22"/>
              </w:rPr>
            </w:pPr>
            <w:r w:rsidRPr="008B34FF"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8B34FF">
              <w:rPr>
                <w:bCs/>
                <w:sz w:val="22"/>
                <w:szCs w:val="22"/>
              </w:rPr>
              <w:t>Boremlowska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B34FF">
              <w:rPr>
                <w:bCs/>
                <w:sz w:val="22"/>
                <w:szCs w:val="22"/>
              </w:rPr>
              <w:t>46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B34FF">
              <w:rPr>
                <w:bCs/>
                <w:sz w:val="22"/>
                <w:szCs w:val="22"/>
              </w:rPr>
              <w:t>04-347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B34FF">
              <w:rPr>
                <w:bCs/>
                <w:sz w:val="22"/>
                <w:szCs w:val="22"/>
              </w:rPr>
              <w:t>Warszawa</w:t>
            </w:r>
          </w:p>
          <w:p w:rsidR="008B34FF" w:rsidRDefault="008B34FF" w:rsidP="009705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B34FF" w:rsidRPr="00211A34" w:rsidRDefault="008B34FF" w:rsidP="009705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B34FF">
              <w:rPr>
                <w:color w:val="000000"/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B34FF">
              <w:rPr>
                <w:color w:val="000000"/>
                <w:sz w:val="22"/>
                <w:szCs w:val="22"/>
              </w:rPr>
              <w:t>Pakiet 5 - Wirówka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B34FF">
              <w:rPr>
                <w:b/>
                <w:sz w:val="22"/>
                <w:szCs w:val="22"/>
              </w:rPr>
              <w:t>12 096.00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B34FF" w:rsidRPr="00D168A0" w:rsidRDefault="008B34FF" w:rsidP="009705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B34FF" w:rsidRDefault="008B34FF" w:rsidP="009705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B34FF">
              <w:t>Oferta złożona przez wybranego Wykonawcę spełnia wymagania SWZ oraz uzyskała najkorzystniejszy bilans punktów w oparciu o przyjęte kryteria oceny ofert.</w:t>
            </w:r>
          </w:p>
        </w:tc>
      </w:tr>
      <w:tr w:rsidR="008B34FF" w:rsidTr="00970548">
        <w:trPr>
          <w:cantSplit/>
        </w:trPr>
        <w:tc>
          <w:tcPr>
            <w:tcW w:w="9498" w:type="dxa"/>
          </w:tcPr>
          <w:p w:rsidR="008B34FF" w:rsidRPr="001D1EEC" w:rsidRDefault="008B34FF" w:rsidP="009705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B34FF">
              <w:rPr>
                <w:b/>
                <w:sz w:val="22"/>
                <w:szCs w:val="22"/>
              </w:rPr>
              <w:t xml:space="preserve">Elektro </w:t>
            </w:r>
            <w:proofErr w:type="spellStart"/>
            <w:r w:rsidRPr="008B34FF">
              <w:rPr>
                <w:b/>
                <w:sz w:val="22"/>
                <w:szCs w:val="22"/>
              </w:rPr>
              <w:t>Med</w:t>
            </w:r>
            <w:proofErr w:type="spellEnd"/>
            <w:r w:rsidRPr="008B34FF">
              <w:rPr>
                <w:b/>
                <w:sz w:val="22"/>
                <w:szCs w:val="22"/>
              </w:rPr>
              <w:t xml:space="preserve"> Grzegorz </w:t>
            </w:r>
            <w:proofErr w:type="spellStart"/>
            <w:r w:rsidRPr="008B34FF">
              <w:rPr>
                <w:b/>
                <w:sz w:val="22"/>
                <w:szCs w:val="22"/>
              </w:rPr>
              <w:t>Pałkowski</w:t>
            </w:r>
            <w:proofErr w:type="spellEnd"/>
          </w:p>
          <w:p w:rsidR="008B34FF" w:rsidRPr="001D1EEC" w:rsidRDefault="008B34FF" w:rsidP="00970548">
            <w:pPr>
              <w:spacing w:line="276" w:lineRule="auto"/>
              <w:rPr>
                <w:bCs/>
                <w:sz w:val="22"/>
                <w:szCs w:val="22"/>
              </w:rPr>
            </w:pPr>
            <w:r w:rsidRPr="008B34FF">
              <w:rPr>
                <w:bCs/>
                <w:sz w:val="22"/>
                <w:szCs w:val="22"/>
              </w:rPr>
              <w:t>ul. Zabierzowska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B34FF">
              <w:rPr>
                <w:bCs/>
                <w:sz w:val="22"/>
                <w:szCs w:val="22"/>
              </w:rPr>
              <w:t>11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B34FF">
              <w:rPr>
                <w:bCs/>
                <w:sz w:val="22"/>
                <w:szCs w:val="22"/>
              </w:rPr>
              <w:t>32-005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B34FF">
              <w:rPr>
                <w:bCs/>
                <w:sz w:val="22"/>
                <w:szCs w:val="22"/>
              </w:rPr>
              <w:t>Niepołomice</w:t>
            </w:r>
          </w:p>
          <w:p w:rsidR="008B34FF" w:rsidRDefault="008B34FF" w:rsidP="009705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B34FF" w:rsidRPr="00211A34" w:rsidRDefault="008B34FF" w:rsidP="009705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B34FF">
              <w:rPr>
                <w:color w:val="000000"/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B34FF">
              <w:rPr>
                <w:color w:val="000000"/>
                <w:sz w:val="22"/>
                <w:szCs w:val="22"/>
              </w:rPr>
              <w:t>Pakiet 6 - Mikrotom rotacyjny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B34FF">
              <w:rPr>
                <w:b/>
                <w:sz w:val="22"/>
                <w:szCs w:val="22"/>
              </w:rPr>
              <w:t>37 800.00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B34FF" w:rsidRPr="00D168A0" w:rsidRDefault="008B34FF" w:rsidP="009705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B34FF" w:rsidRPr="008B34FF" w:rsidRDefault="00BA1F59" w:rsidP="009705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8B34FF">
              <w:t>Oferta złożona przez wybranego Wykonawcę spełnia wymagania SWZ oraz uzyskała najkorzystniejszy bilans punktów w oparciu o przyjęte kryteria oceny ofert.</w:t>
            </w:r>
          </w:p>
        </w:tc>
      </w:tr>
      <w:tr w:rsidR="008B34FF" w:rsidTr="00970548">
        <w:trPr>
          <w:cantSplit/>
        </w:trPr>
        <w:tc>
          <w:tcPr>
            <w:tcW w:w="9498" w:type="dxa"/>
          </w:tcPr>
          <w:p w:rsidR="008B34FF" w:rsidRPr="001D1EEC" w:rsidRDefault="008B34FF" w:rsidP="009705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B34FF">
              <w:rPr>
                <w:b/>
                <w:sz w:val="22"/>
                <w:szCs w:val="22"/>
              </w:rPr>
              <w:t>BitBlue</w:t>
            </w:r>
            <w:proofErr w:type="spellEnd"/>
            <w:r w:rsidRPr="008B34FF">
              <w:rPr>
                <w:b/>
                <w:sz w:val="22"/>
                <w:szCs w:val="22"/>
              </w:rPr>
              <w:t xml:space="preserve"> Frost Krzysztof i Justyna </w:t>
            </w:r>
            <w:proofErr w:type="spellStart"/>
            <w:r w:rsidRPr="008B34FF">
              <w:rPr>
                <w:b/>
                <w:sz w:val="22"/>
                <w:szCs w:val="22"/>
              </w:rPr>
              <w:t>Chomiuk</w:t>
            </w:r>
            <w:proofErr w:type="spellEnd"/>
            <w:r w:rsidRPr="008B34FF">
              <w:rPr>
                <w:b/>
                <w:sz w:val="22"/>
                <w:szCs w:val="22"/>
              </w:rPr>
              <w:t xml:space="preserve"> Sp. J.</w:t>
            </w:r>
          </w:p>
          <w:p w:rsidR="008B34FF" w:rsidRPr="001D1EEC" w:rsidRDefault="008B34FF" w:rsidP="00970548">
            <w:pPr>
              <w:spacing w:line="276" w:lineRule="auto"/>
              <w:rPr>
                <w:bCs/>
                <w:sz w:val="22"/>
                <w:szCs w:val="22"/>
              </w:rPr>
            </w:pPr>
            <w:r w:rsidRPr="008B34FF">
              <w:rPr>
                <w:bCs/>
                <w:sz w:val="22"/>
                <w:szCs w:val="22"/>
              </w:rPr>
              <w:t>ul. Św. Jana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B34FF">
              <w:rPr>
                <w:bCs/>
                <w:sz w:val="22"/>
                <w:szCs w:val="22"/>
              </w:rPr>
              <w:t>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B34FF">
              <w:rPr>
                <w:bCs/>
                <w:sz w:val="22"/>
                <w:szCs w:val="22"/>
              </w:rPr>
              <w:t>43-267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B34FF">
              <w:rPr>
                <w:bCs/>
                <w:sz w:val="22"/>
                <w:szCs w:val="22"/>
              </w:rPr>
              <w:t>Suszec</w:t>
            </w:r>
          </w:p>
          <w:p w:rsidR="008B34FF" w:rsidRDefault="008B34FF" w:rsidP="009705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B34FF" w:rsidRPr="00211A34" w:rsidRDefault="008B34FF" w:rsidP="009705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B34FF">
              <w:rPr>
                <w:color w:val="000000"/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B34FF">
              <w:rPr>
                <w:color w:val="000000"/>
                <w:sz w:val="22"/>
                <w:szCs w:val="22"/>
              </w:rPr>
              <w:t>Pakiet 8 - Chłodziarko-zamrażarka laboratoryjna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B34FF">
              <w:rPr>
                <w:b/>
                <w:sz w:val="22"/>
                <w:szCs w:val="22"/>
              </w:rPr>
              <w:t>14 160.74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B34FF" w:rsidRPr="00D168A0" w:rsidRDefault="008B34FF" w:rsidP="009705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B34FF" w:rsidRDefault="008B34FF" w:rsidP="009705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B34FF">
              <w:t>Oferta złożona przez wybranego Wykonawcę spełnia wymagania SWZ oraz uzyskała najkorzystniejszy bilans punktów w oparciu o przyjęte kryteria oceny ofert.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B01E8E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B34FF" w:rsidRPr="00834EF4" w:rsidTr="00B01E8E">
        <w:tc>
          <w:tcPr>
            <w:tcW w:w="2169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34FF">
              <w:rPr>
                <w:sz w:val="20"/>
                <w:szCs w:val="20"/>
              </w:rPr>
              <w:t xml:space="preserve">Pakiet 1 - Barwiarka i </w:t>
            </w:r>
            <w:proofErr w:type="spellStart"/>
            <w:r w:rsidRPr="008B34FF">
              <w:rPr>
                <w:sz w:val="20"/>
                <w:szCs w:val="20"/>
              </w:rPr>
              <w:t>nakrywarka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34FF">
              <w:rPr>
                <w:b/>
                <w:bCs/>
                <w:sz w:val="20"/>
                <w:szCs w:val="20"/>
              </w:rPr>
              <w:t>OPTA-TECH Sp. z o.o.</w:t>
            </w:r>
          </w:p>
          <w:p w:rsidR="008B34FF" w:rsidRPr="00211A34" w:rsidRDefault="008B34FF" w:rsidP="00970548">
            <w:pPr>
              <w:rPr>
                <w:sz w:val="20"/>
                <w:szCs w:val="20"/>
              </w:rPr>
            </w:pPr>
            <w:proofErr w:type="spellStart"/>
            <w:r w:rsidRPr="008B34FF">
              <w:rPr>
                <w:sz w:val="20"/>
                <w:szCs w:val="20"/>
              </w:rPr>
              <w:t>AAl</w:t>
            </w:r>
            <w:proofErr w:type="spellEnd"/>
            <w:r w:rsidRPr="008B34FF">
              <w:rPr>
                <w:sz w:val="20"/>
                <w:szCs w:val="20"/>
              </w:rPr>
              <w:t>. Komisji Edukacji Narodowej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36/U211</w:t>
            </w:r>
          </w:p>
          <w:p w:rsidR="008B34FF" w:rsidRPr="00211A34" w:rsidRDefault="008B34FF" w:rsidP="00970548">
            <w:pPr>
              <w:spacing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02-797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1 - Cena - 420.00</w:t>
            </w:r>
          </w:p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2 - Parametry techniczne - 60.00</w:t>
            </w:r>
          </w:p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3 - Okres gwarancji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34FF" w:rsidRPr="00211A34" w:rsidRDefault="008B34FF" w:rsidP="00970548">
            <w:pPr>
              <w:jc w:val="center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 xml:space="preserve">  510,00</w:t>
            </w:r>
          </w:p>
        </w:tc>
      </w:tr>
      <w:tr w:rsidR="008B34FF" w:rsidRPr="00834EF4" w:rsidTr="00B01E8E">
        <w:tc>
          <w:tcPr>
            <w:tcW w:w="2169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34FF">
              <w:rPr>
                <w:sz w:val="20"/>
                <w:szCs w:val="20"/>
              </w:rPr>
              <w:t xml:space="preserve">Pakiet 1 - Barwiarka i </w:t>
            </w:r>
            <w:proofErr w:type="spellStart"/>
            <w:r w:rsidRPr="008B34FF">
              <w:rPr>
                <w:sz w:val="20"/>
                <w:szCs w:val="20"/>
              </w:rPr>
              <w:t>nakrywarka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34FF">
              <w:rPr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8B34FF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8B34FF">
              <w:rPr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8B34FF">
              <w:rPr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8B34FF" w:rsidRPr="00211A34" w:rsidRDefault="008B34FF" w:rsidP="00970548">
            <w:pPr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ul. Zabierzowska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11</w:t>
            </w:r>
          </w:p>
          <w:p w:rsidR="008B34FF" w:rsidRPr="00211A34" w:rsidRDefault="008B34FF" w:rsidP="00970548">
            <w:pPr>
              <w:spacing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1 - Cena - 327.00</w:t>
            </w:r>
          </w:p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2 - Parametry techniczne - 34.26</w:t>
            </w:r>
          </w:p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3 - Okres gwarancji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34FF" w:rsidRPr="00211A34" w:rsidRDefault="008B34FF" w:rsidP="00970548">
            <w:pPr>
              <w:jc w:val="center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 xml:space="preserve">  391,26</w:t>
            </w:r>
          </w:p>
        </w:tc>
      </w:tr>
      <w:tr w:rsidR="008B34FF" w:rsidRPr="00834EF4" w:rsidTr="00B01E8E">
        <w:tc>
          <w:tcPr>
            <w:tcW w:w="2169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34FF">
              <w:rPr>
                <w:sz w:val="20"/>
                <w:szCs w:val="20"/>
              </w:rPr>
              <w:t xml:space="preserve">Pakiet 1 - Barwiarka i </w:t>
            </w:r>
            <w:proofErr w:type="spellStart"/>
            <w:r w:rsidRPr="008B34FF">
              <w:rPr>
                <w:sz w:val="20"/>
                <w:szCs w:val="20"/>
              </w:rPr>
              <w:t>nakrywarka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34FF">
              <w:rPr>
                <w:b/>
                <w:bCs/>
                <w:sz w:val="20"/>
                <w:szCs w:val="20"/>
              </w:rPr>
              <w:t>KAWA.SKA Sp. z o.o.</w:t>
            </w:r>
          </w:p>
          <w:p w:rsidR="008B34FF" w:rsidRPr="00211A34" w:rsidRDefault="008B34FF" w:rsidP="00970548">
            <w:pPr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ul. Zaczarowanej Róży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1</w:t>
            </w:r>
          </w:p>
          <w:p w:rsidR="008B34FF" w:rsidRPr="00211A34" w:rsidRDefault="008B34FF" w:rsidP="00970548">
            <w:pPr>
              <w:spacing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05-540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Zalesie Górne</w:t>
            </w:r>
          </w:p>
        </w:tc>
        <w:tc>
          <w:tcPr>
            <w:tcW w:w="2976" w:type="dxa"/>
            <w:shd w:val="clear" w:color="auto" w:fill="auto"/>
          </w:tcPr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1 - Cena - 0.00</w:t>
            </w:r>
          </w:p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2 - Parametry techniczne - 0.00</w:t>
            </w:r>
          </w:p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3 -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34FF" w:rsidRPr="00211A34" w:rsidRDefault="008B34FF" w:rsidP="00970548">
            <w:pPr>
              <w:jc w:val="center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 xml:space="preserve">  0,00</w:t>
            </w:r>
          </w:p>
        </w:tc>
      </w:tr>
      <w:tr w:rsidR="008B34FF" w:rsidRPr="00834EF4" w:rsidTr="00B01E8E">
        <w:tc>
          <w:tcPr>
            <w:tcW w:w="2169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34FF">
              <w:rPr>
                <w:sz w:val="20"/>
                <w:szCs w:val="20"/>
              </w:rPr>
              <w:t xml:space="preserve">Pakiet 2 - Mikroskopy optyczne z torem wizyjnym z </w:t>
            </w:r>
            <w:r w:rsidRPr="008B34FF">
              <w:rPr>
                <w:sz w:val="20"/>
                <w:szCs w:val="20"/>
              </w:rPr>
              <w:lastRenderedPageBreak/>
              <w:t>podłączeniem do komputera</w:t>
            </w:r>
          </w:p>
        </w:tc>
        <w:tc>
          <w:tcPr>
            <w:tcW w:w="2793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34FF">
              <w:rPr>
                <w:b/>
                <w:bCs/>
                <w:sz w:val="20"/>
                <w:szCs w:val="20"/>
              </w:rPr>
              <w:lastRenderedPageBreak/>
              <w:t>KAWA.SKA Sp. z o.o.</w:t>
            </w:r>
          </w:p>
          <w:p w:rsidR="008B34FF" w:rsidRPr="00211A34" w:rsidRDefault="008B34FF" w:rsidP="00970548">
            <w:pPr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ul. Zaczarowanej Róży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1</w:t>
            </w:r>
          </w:p>
          <w:p w:rsidR="008B34FF" w:rsidRPr="00211A34" w:rsidRDefault="008B34FF" w:rsidP="00970548">
            <w:pPr>
              <w:spacing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05-540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Zalesie Górne</w:t>
            </w:r>
          </w:p>
        </w:tc>
        <w:tc>
          <w:tcPr>
            <w:tcW w:w="2976" w:type="dxa"/>
            <w:shd w:val="clear" w:color="auto" w:fill="auto"/>
          </w:tcPr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1 - Cena - 420.00</w:t>
            </w:r>
          </w:p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2 - Parametry techniczne - 60.00</w:t>
            </w:r>
          </w:p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3 - Okres gwarancji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34FF" w:rsidRPr="00211A34" w:rsidRDefault="008B34FF" w:rsidP="00970548">
            <w:pPr>
              <w:jc w:val="center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 xml:space="preserve">  490,00</w:t>
            </w:r>
          </w:p>
        </w:tc>
      </w:tr>
      <w:tr w:rsidR="008B34FF" w:rsidRPr="00834EF4" w:rsidTr="00B01E8E">
        <w:tc>
          <w:tcPr>
            <w:tcW w:w="2169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34FF">
              <w:rPr>
                <w:sz w:val="20"/>
                <w:szCs w:val="20"/>
              </w:rPr>
              <w:t>Pakiet 3 - Procesor tkankowy</w:t>
            </w:r>
          </w:p>
        </w:tc>
        <w:tc>
          <w:tcPr>
            <w:tcW w:w="2793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34FF">
              <w:rPr>
                <w:b/>
                <w:bCs/>
                <w:sz w:val="20"/>
                <w:szCs w:val="20"/>
              </w:rPr>
              <w:t>OPTA-TECH Sp. z o.o.</w:t>
            </w:r>
          </w:p>
          <w:p w:rsidR="008B34FF" w:rsidRPr="00211A34" w:rsidRDefault="008B34FF" w:rsidP="00970548">
            <w:pPr>
              <w:rPr>
                <w:sz w:val="20"/>
                <w:szCs w:val="20"/>
              </w:rPr>
            </w:pPr>
            <w:proofErr w:type="spellStart"/>
            <w:r w:rsidRPr="008B34FF">
              <w:rPr>
                <w:sz w:val="20"/>
                <w:szCs w:val="20"/>
              </w:rPr>
              <w:t>AAl</w:t>
            </w:r>
            <w:proofErr w:type="spellEnd"/>
            <w:r w:rsidRPr="008B34FF">
              <w:rPr>
                <w:sz w:val="20"/>
                <w:szCs w:val="20"/>
              </w:rPr>
              <w:t>. Komisji Edukacji Narodowej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36/U211</w:t>
            </w:r>
          </w:p>
          <w:p w:rsidR="008B34FF" w:rsidRPr="00211A34" w:rsidRDefault="008B34FF" w:rsidP="00970548">
            <w:pPr>
              <w:spacing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02-797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1 - Cena - 347.88</w:t>
            </w:r>
          </w:p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2 - Parametry techniczne - 53.34</w:t>
            </w:r>
          </w:p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3 - Okres gwarancji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34FF" w:rsidRPr="00211A34" w:rsidRDefault="008B34FF" w:rsidP="00970548">
            <w:pPr>
              <w:jc w:val="center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 xml:space="preserve">  431,22</w:t>
            </w:r>
          </w:p>
        </w:tc>
      </w:tr>
      <w:tr w:rsidR="008B34FF" w:rsidRPr="00834EF4" w:rsidTr="00B01E8E">
        <w:tc>
          <w:tcPr>
            <w:tcW w:w="2169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34FF">
              <w:rPr>
                <w:sz w:val="20"/>
                <w:szCs w:val="20"/>
              </w:rPr>
              <w:t>Pakiet 3 - Procesor tkankowy</w:t>
            </w:r>
          </w:p>
        </w:tc>
        <w:tc>
          <w:tcPr>
            <w:tcW w:w="2793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34FF">
              <w:rPr>
                <w:b/>
                <w:bCs/>
                <w:sz w:val="20"/>
                <w:szCs w:val="20"/>
              </w:rPr>
              <w:t xml:space="preserve">Lab </w:t>
            </w:r>
            <w:proofErr w:type="spellStart"/>
            <w:r w:rsidRPr="008B34FF">
              <w:rPr>
                <w:b/>
                <w:bCs/>
                <w:sz w:val="20"/>
                <w:szCs w:val="20"/>
              </w:rPr>
              <w:t>Path</w:t>
            </w:r>
            <w:proofErr w:type="spellEnd"/>
            <w:r w:rsidRPr="008B34FF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B34FF">
              <w:rPr>
                <w:b/>
                <w:bCs/>
                <w:sz w:val="20"/>
                <w:szCs w:val="20"/>
              </w:rPr>
              <w:t>Experts</w:t>
            </w:r>
            <w:proofErr w:type="spellEnd"/>
            <w:r w:rsidRPr="008B34FF">
              <w:rPr>
                <w:b/>
                <w:bCs/>
                <w:sz w:val="20"/>
                <w:szCs w:val="20"/>
              </w:rPr>
              <w:t xml:space="preserve"> Paweł Piotrowski</w:t>
            </w:r>
          </w:p>
          <w:p w:rsidR="008B34FF" w:rsidRPr="00211A34" w:rsidRDefault="008B34FF" w:rsidP="00970548">
            <w:pPr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ul. Marszałka Józefa Piłsudskiego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27B/33</w:t>
            </w:r>
          </w:p>
          <w:p w:rsidR="008B34FF" w:rsidRPr="00211A34" w:rsidRDefault="008B34FF" w:rsidP="00970548">
            <w:pPr>
              <w:spacing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62-028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Koziegłowy</w:t>
            </w:r>
          </w:p>
        </w:tc>
        <w:tc>
          <w:tcPr>
            <w:tcW w:w="2976" w:type="dxa"/>
            <w:shd w:val="clear" w:color="auto" w:fill="auto"/>
          </w:tcPr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1 - Cena - 297.78</w:t>
            </w:r>
          </w:p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2 - Parametry techniczne - 33.36</w:t>
            </w:r>
          </w:p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3 - Okres gwarancji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34FF" w:rsidRPr="00211A34" w:rsidRDefault="008B34FF" w:rsidP="00970548">
            <w:pPr>
              <w:jc w:val="center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 xml:space="preserve">  361,14</w:t>
            </w:r>
          </w:p>
        </w:tc>
      </w:tr>
      <w:tr w:rsidR="008B34FF" w:rsidRPr="00834EF4" w:rsidTr="00B01E8E">
        <w:tc>
          <w:tcPr>
            <w:tcW w:w="2169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34FF">
              <w:rPr>
                <w:sz w:val="20"/>
                <w:szCs w:val="20"/>
              </w:rPr>
              <w:t>Pakiet 3 - Procesor tkankowy</w:t>
            </w:r>
          </w:p>
        </w:tc>
        <w:tc>
          <w:tcPr>
            <w:tcW w:w="2793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34FF">
              <w:rPr>
                <w:b/>
                <w:bCs/>
                <w:sz w:val="20"/>
                <w:szCs w:val="20"/>
              </w:rPr>
              <w:t>MAR-FOUR Marian Siekierski</w:t>
            </w:r>
          </w:p>
          <w:p w:rsidR="008B34FF" w:rsidRPr="00211A34" w:rsidRDefault="008B34FF" w:rsidP="00970548">
            <w:pPr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 xml:space="preserve">ul. </w:t>
            </w:r>
            <w:proofErr w:type="spellStart"/>
            <w:r w:rsidRPr="008B34FF">
              <w:rPr>
                <w:sz w:val="20"/>
                <w:szCs w:val="20"/>
              </w:rPr>
              <w:t>Srebrzyńska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5/7</w:t>
            </w:r>
          </w:p>
          <w:p w:rsidR="008B34FF" w:rsidRPr="00211A34" w:rsidRDefault="008B34FF" w:rsidP="00970548">
            <w:pPr>
              <w:spacing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95-050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Konstantynów Łódzki</w:t>
            </w:r>
          </w:p>
        </w:tc>
        <w:tc>
          <w:tcPr>
            <w:tcW w:w="2976" w:type="dxa"/>
            <w:shd w:val="clear" w:color="auto" w:fill="auto"/>
          </w:tcPr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1 - Cena - 0.00</w:t>
            </w:r>
          </w:p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2 - Parametry techniczne - 0.00</w:t>
            </w:r>
          </w:p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3 -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34FF" w:rsidRPr="00211A34" w:rsidRDefault="008B34FF" w:rsidP="00970548">
            <w:pPr>
              <w:jc w:val="center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 xml:space="preserve">  0,00</w:t>
            </w:r>
          </w:p>
        </w:tc>
      </w:tr>
      <w:tr w:rsidR="008B34FF" w:rsidRPr="00834EF4" w:rsidTr="00B01E8E">
        <w:tc>
          <w:tcPr>
            <w:tcW w:w="2169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34FF">
              <w:rPr>
                <w:sz w:val="20"/>
                <w:szCs w:val="20"/>
              </w:rPr>
              <w:t>Pakiet 3 - Procesor tkankowy</w:t>
            </w:r>
          </w:p>
        </w:tc>
        <w:tc>
          <w:tcPr>
            <w:tcW w:w="2793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34FF">
              <w:rPr>
                <w:b/>
                <w:bCs/>
                <w:sz w:val="20"/>
                <w:szCs w:val="20"/>
              </w:rPr>
              <w:t>KAWA.SKA Sp. z o.o.</w:t>
            </w:r>
          </w:p>
          <w:p w:rsidR="008B34FF" w:rsidRPr="00211A34" w:rsidRDefault="008B34FF" w:rsidP="00970548">
            <w:pPr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ul. Zaczarowanej Róży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1</w:t>
            </w:r>
          </w:p>
          <w:p w:rsidR="008B34FF" w:rsidRPr="00211A34" w:rsidRDefault="008B34FF" w:rsidP="00970548">
            <w:pPr>
              <w:spacing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05-540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Zalesie Górne</w:t>
            </w:r>
          </w:p>
        </w:tc>
        <w:tc>
          <w:tcPr>
            <w:tcW w:w="2976" w:type="dxa"/>
            <w:shd w:val="clear" w:color="auto" w:fill="auto"/>
          </w:tcPr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1 - Cena - 420.00</w:t>
            </w:r>
          </w:p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2 - Parametry techniczne - 6.66</w:t>
            </w:r>
          </w:p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3 - Okres gwarancji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34FF" w:rsidRPr="00211A34" w:rsidRDefault="008B34FF" w:rsidP="00970548">
            <w:pPr>
              <w:jc w:val="center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 xml:space="preserve">  526,66</w:t>
            </w:r>
          </w:p>
        </w:tc>
      </w:tr>
      <w:tr w:rsidR="008B34FF" w:rsidRPr="00834EF4" w:rsidTr="00B01E8E">
        <w:tc>
          <w:tcPr>
            <w:tcW w:w="2169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34FF">
              <w:rPr>
                <w:sz w:val="20"/>
                <w:szCs w:val="20"/>
              </w:rPr>
              <w:t>Pakiet 3 - Procesor tkankowy</w:t>
            </w:r>
          </w:p>
        </w:tc>
        <w:tc>
          <w:tcPr>
            <w:tcW w:w="2793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34FF">
              <w:rPr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8B34FF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8B34FF">
              <w:rPr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8B34FF">
              <w:rPr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8B34FF" w:rsidRPr="00211A34" w:rsidRDefault="008B34FF" w:rsidP="00970548">
            <w:pPr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ul. Zabierzowska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11</w:t>
            </w:r>
          </w:p>
          <w:p w:rsidR="008B34FF" w:rsidRPr="00211A34" w:rsidRDefault="008B34FF" w:rsidP="00970548">
            <w:pPr>
              <w:spacing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1 - Cena - 318.84</w:t>
            </w:r>
          </w:p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2 - Parametry techniczne - 60.00</w:t>
            </w:r>
          </w:p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3 - Okres gwarancji - 60.00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34FF" w:rsidRPr="00211A34" w:rsidRDefault="008B34FF" w:rsidP="00970548">
            <w:pPr>
              <w:jc w:val="center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 xml:space="preserve">  438,84</w:t>
            </w:r>
          </w:p>
        </w:tc>
      </w:tr>
      <w:tr w:rsidR="008B34FF" w:rsidRPr="00834EF4" w:rsidTr="00B01E8E">
        <w:tc>
          <w:tcPr>
            <w:tcW w:w="2169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34FF">
              <w:rPr>
                <w:sz w:val="20"/>
                <w:szCs w:val="20"/>
              </w:rPr>
              <w:t>Pakiet 4 - Wirówka cytologiczna</w:t>
            </w:r>
          </w:p>
        </w:tc>
        <w:tc>
          <w:tcPr>
            <w:tcW w:w="2793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34FF">
              <w:rPr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8B34FF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8B34FF">
              <w:rPr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8B34FF">
              <w:rPr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8B34FF" w:rsidRPr="00211A34" w:rsidRDefault="008B34FF" w:rsidP="00970548">
            <w:pPr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ul. Zabierzowska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11</w:t>
            </w:r>
          </w:p>
          <w:p w:rsidR="008B34FF" w:rsidRPr="00211A34" w:rsidRDefault="008B34FF" w:rsidP="00970548">
            <w:pPr>
              <w:spacing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1 - Cena - 420.00</w:t>
            </w:r>
          </w:p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2 - Parametry techniczne - 60.00</w:t>
            </w:r>
          </w:p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3 - Okres gwarancji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34FF" w:rsidRPr="00211A34" w:rsidRDefault="008B34FF" w:rsidP="00970548">
            <w:pPr>
              <w:jc w:val="center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 xml:space="preserve">  560,00</w:t>
            </w:r>
          </w:p>
        </w:tc>
      </w:tr>
      <w:tr w:rsidR="008B34FF" w:rsidRPr="00834EF4" w:rsidTr="00B01E8E">
        <w:tc>
          <w:tcPr>
            <w:tcW w:w="2169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34FF">
              <w:rPr>
                <w:sz w:val="20"/>
                <w:szCs w:val="20"/>
              </w:rPr>
              <w:t>Pakiet 5 - Wirówka</w:t>
            </w:r>
          </w:p>
        </w:tc>
        <w:tc>
          <w:tcPr>
            <w:tcW w:w="2793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34FF">
              <w:rPr>
                <w:b/>
                <w:bCs/>
                <w:sz w:val="20"/>
                <w:szCs w:val="20"/>
              </w:rPr>
              <w:t>A-</w:t>
            </w:r>
            <w:proofErr w:type="spellStart"/>
            <w:r w:rsidRPr="008B34FF">
              <w:rPr>
                <w:b/>
                <w:bCs/>
                <w:sz w:val="20"/>
                <w:szCs w:val="20"/>
              </w:rPr>
              <w:t>BioTech</w:t>
            </w:r>
            <w:proofErr w:type="spellEnd"/>
            <w:r w:rsidRPr="008B34FF">
              <w:rPr>
                <w:b/>
                <w:bCs/>
                <w:sz w:val="20"/>
                <w:szCs w:val="20"/>
              </w:rPr>
              <w:t xml:space="preserve"> M. </w:t>
            </w:r>
            <w:proofErr w:type="spellStart"/>
            <w:r w:rsidRPr="008B34FF">
              <w:rPr>
                <w:b/>
                <w:bCs/>
                <w:sz w:val="20"/>
                <w:szCs w:val="20"/>
              </w:rPr>
              <w:t>Zemanek</w:t>
            </w:r>
            <w:proofErr w:type="spellEnd"/>
            <w:r w:rsidRPr="008B34FF">
              <w:rPr>
                <w:b/>
                <w:bCs/>
                <w:sz w:val="20"/>
                <w:szCs w:val="20"/>
              </w:rPr>
              <w:t xml:space="preserve">- </w:t>
            </w:r>
            <w:proofErr w:type="spellStart"/>
            <w:r w:rsidRPr="008B34FF">
              <w:rPr>
                <w:b/>
                <w:bCs/>
                <w:sz w:val="20"/>
                <w:szCs w:val="20"/>
              </w:rPr>
              <w:t>Zboch</w:t>
            </w:r>
            <w:proofErr w:type="spellEnd"/>
            <w:r w:rsidRPr="008B34FF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B34FF">
              <w:rPr>
                <w:b/>
                <w:bCs/>
                <w:sz w:val="20"/>
                <w:szCs w:val="20"/>
              </w:rPr>
              <w:t>Sp.j</w:t>
            </w:r>
            <w:proofErr w:type="spellEnd"/>
            <w:r w:rsidRPr="008B34FF">
              <w:rPr>
                <w:b/>
                <w:bCs/>
                <w:sz w:val="20"/>
                <w:szCs w:val="20"/>
              </w:rPr>
              <w:t>.</w:t>
            </w:r>
          </w:p>
          <w:p w:rsidR="008B34FF" w:rsidRPr="00211A34" w:rsidRDefault="008B34FF" w:rsidP="00970548">
            <w:pPr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ul. Strzegomska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260A/4</w:t>
            </w:r>
          </w:p>
          <w:p w:rsidR="008B34FF" w:rsidRPr="00211A34" w:rsidRDefault="008B34FF" w:rsidP="00970548">
            <w:pPr>
              <w:spacing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54-432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1 - Cena - 0.00</w:t>
            </w:r>
          </w:p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2 - Parametry techniczne - 0.00</w:t>
            </w:r>
          </w:p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3 -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34FF" w:rsidRPr="00211A34" w:rsidRDefault="008B34FF" w:rsidP="00970548">
            <w:pPr>
              <w:jc w:val="center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 xml:space="preserve">  0,00</w:t>
            </w:r>
          </w:p>
        </w:tc>
      </w:tr>
      <w:tr w:rsidR="008B34FF" w:rsidRPr="00834EF4" w:rsidTr="00B01E8E">
        <w:tc>
          <w:tcPr>
            <w:tcW w:w="2169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34FF">
              <w:rPr>
                <w:sz w:val="20"/>
                <w:szCs w:val="20"/>
              </w:rPr>
              <w:t>Pakiet 5 - Wirówka</w:t>
            </w:r>
          </w:p>
        </w:tc>
        <w:tc>
          <w:tcPr>
            <w:tcW w:w="2793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34FF">
              <w:rPr>
                <w:b/>
                <w:bCs/>
                <w:sz w:val="20"/>
                <w:szCs w:val="20"/>
              </w:rPr>
              <w:t>„MPW MED. INSTRUMENTS” SPÓŁDZIELNIA PRACY</w:t>
            </w:r>
          </w:p>
          <w:p w:rsidR="008B34FF" w:rsidRPr="00211A34" w:rsidRDefault="008B34FF" w:rsidP="00970548">
            <w:pPr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 xml:space="preserve">ul. </w:t>
            </w:r>
            <w:proofErr w:type="spellStart"/>
            <w:r w:rsidRPr="008B34FF">
              <w:rPr>
                <w:sz w:val="20"/>
                <w:szCs w:val="20"/>
              </w:rPr>
              <w:t>Boremlowska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46</w:t>
            </w:r>
          </w:p>
          <w:p w:rsidR="008B34FF" w:rsidRPr="00211A34" w:rsidRDefault="008B34FF" w:rsidP="00970548">
            <w:pPr>
              <w:spacing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04-347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1 - Cena - 420.00</w:t>
            </w:r>
          </w:p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2 - Parametry techniczne - 60.00</w:t>
            </w:r>
          </w:p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34FF" w:rsidRPr="00211A34" w:rsidRDefault="008B34FF" w:rsidP="00970548">
            <w:pPr>
              <w:jc w:val="center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 xml:space="preserve">  500,00</w:t>
            </w:r>
          </w:p>
        </w:tc>
      </w:tr>
      <w:tr w:rsidR="008B34FF" w:rsidRPr="00834EF4" w:rsidTr="00B01E8E">
        <w:tc>
          <w:tcPr>
            <w:tcW w:w="2169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34FF">
              <w:rPr>
                <w:sz w:val="20"/>
                <w:szCs w:val="20"/>
              </w:rPr>
              <w:t>Pakiet 6 - Mikrotom rotacyjny</w:t>
            </w:r>
          </w:p>
        </w:tc>
        <w:tc>
          <w:tcPr>
            <w:tcW w:w="2793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34FF">
              <w:rPr>
                <w:b/>
                <w:bCs/>
                <w:sz w:val="20"/>
                <w:szCs w:val="20"/>
              </w:rPr>
              <w:t>OPTA-TECH Sp. z o.o.</w:t>
            </w:r>
          </w:p>
          <w:p w:rsidR="008B34FF" w:rsidRPr="00211A34" w:rsidRDefault="008B34FF" w:rsidP="00970548">
            <w:pPr>
              <w:rPr>
                <w:sz w:val="20"/>
                <w:szCs w:val="20"/>
              </w:rPr>
            </w:pPr>
            <w:proofErr w:type="spellStart"/>
            <w:r w:rsidRPr="008B34FF">
              <w:rPr>
                <w:sz w:val="20"/>
                <w:szCs w:val="20"/>
              </w:rPr>
              <w:t>AAl</w:t>
            </w:r>
            <w:proofErr w:type="spellEnd"/>
            <w:r w:rsidRPr="008B34FF">
              <w:rPr>
                <w:sz w:val="20"/>
                <w:szCs w:val="20"/>
              </w:rPr>
              <w:t>. Komisji Edukacji Narodowej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36/U211</w:t>
            </w:r>
          </w:p>
          <w:p w:rsidR="008B34FF" w:rsidRPr="00211A34" w:rsidRDefault="008B34FF" w:rsidP="00970548">
            <w:pPr>
              <w:spacing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02-797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1 - Cena - 332.58</w:t>
            </w:r>
          </w:p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2 - Parametry techniczne - 19.98</w:t>
            </w:r>
          </w:p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3 - Okres gwarancji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34FF" w:rsidRPr="00211A34" w:rsidRDefault="008B34FF" w:rsidP="00970548">
            <w:pPr>
              <w:jc w:val="center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 xml:space="preserve">  452,56</w:t>
            </w:r>
          </w:p>
        </w:tc>
      </w:tr>
      <w:tr w:rsidR="008B34FF" w:rsidRPr="00834EF4" w:rsidTr="00B01E8E">
        <w:tc>
          <w:tcPr>
            <w:tcW w:w="2169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34FF">
              <w:rPr>
                <w:sz w:val="20"/>
                <w:szCs w:val="20"/>
              </w:rPr>
              <w:t>Pakiet 6 - Mikrotom rotacyjny</w:t>
            </w:r>
          </w:p>
        </w:tc>
        <w:tc>
          <w:tcPr>
            <w:tcW w:w="2793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34FF">
              <w:rPr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8B34FF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8B34FF">
              <w:rPr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8B34FF">
              <w:rPr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8B34FF" w:rsidRPr="00211A34" w:rsidRDefault="008B34FF" w:rsidP="00970548">
            <w:pPr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ul. Zabierzowska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11</w:t>
            </w:r>
          </w:p>
          <w:p w:rsidR="008B34FF" w:rsidRPr="00211A34" w:rsidRDefault="008B34FF" w:rsidP="00970548">
            <w:pPr>
              <w:spacing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1 - Cena - 420.00</w:t>
            </w:r>
          </w:p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2 - Parametry techniczne - 19.98</w:t>
            </w:r>
          </w:p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3 -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34FF" w:rsidRPr="00211A34" w:rsidRDefault="008B34FF" w:rsidP="00970548">
            <w:pPr>
              <w:jc w:val="center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 xml:space="preserve">  479,98</w:t>
            </w:r>
          </w:p>
        </w:tc>
      </w:tr>
      <w:tr w:rsidR="008B34FF" w:rsidRPr="00834EF4" w:rsidTr="00B01E8E">
        <w:tc>
          <w:tcPr>
            <w:tcW w:w="2169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34FF">
              <w:rPr>
                <w:sz w:val="20"/>
                <w:szCs w:val="20"/>
              </w:rPr>
              <w:t>Pakiet 6 - Mikrotom rotacyjny</w:t>
            </w:r>
          </w:p>
        </w:tc>
        <w:tc>
          <w:tcPr>
            <w:tcW w:w="2793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34FF">
              <w:rPr>
                <w:b/>
                <w:bCs/>
                <w:sz w:val="20"/>
                <w:szCs w:val="20"/>
              </w:rPr>
              <w:t>KAWA.SKA Sp. z o.o.</w:t>
            </w:r>
          </w:p>
          <w:p w:rsidR="008B34FF" w:rsidRPr="00211A34" w:rsidRDefault="008B34FF" w:rsidP="00970548">
            <w:pPr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ul. Zaczarowanej Róży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1</w:t>
            </w:r>
          </w:p>
          <w:p w:rsidR="008B34FF" w:rsidRPr="00211A34" w:rsidRDefault="008B34FF" w:rsidP="00970548">
            <w:pPr>
              <w:spacing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05-540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Zalesie Górne</w:t>
            </w:r>
          </w:p>
        </w:tc>
        <w:tc>
          <w:tcPr>
            <w:tcW w:w="2976" w:type="dxa"/>
            <w:shd w:val="clear" w:color="auto" w:fill="auto"/>
          </w:tcPr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1 - Cena - 306.66</w:t>
            </w:r>
          </w:p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2 - Parametry techniczne - 60.00</w:t>
            </w:r>
          </w:p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3 - Okres gwarancji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34FF" w:rsidRPr="00211A34" w:rsidRDefault="008B34FF" w:rsidP="00970548">
            <w:pPr>
              <w:jc w:val="center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 xml:space="preserve">  466,66</w:t>
            </w:r>
          </w:p>
        </w:tc>
      </w:tr>
      <w:tr w:rsidR="008B34FF" w:rsidRPr="00834EF4" w:rsidTr="00B01E8E">
        <w:tc>
          <w:tcPr>
            <w:tcW w:w="2169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34FF">
              <w:rPr>
                <w:sz w:val="20"/>
                <w:szCs w:val="20"/>
              </w:rPr>
              <w:t>Pakiet 8 - Chłodziarko-zamrażarka laboratoryjna</w:t>
            </w:r>
          </w:p>
        </w:tc>
        <w:tc>
          <w:tcPr>
            <w:tcW w:w="2793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34FF">
              <w:rPr>
                <w:b/>
                <w:bCs/>
                <w:sz w:val="20"/>
                <w:szCs w:val="20"/>
              </w:rPr>
              <w:t>A-</w:t>
            </w:r>
            <w:proofErr w:type="spellStart"/>
            <w:r w:rsidRPr="008B34FF">
              <w:rPr>
                <w:b/>
                <w:bCs/>
                <w:sz w:val="20"/>
                <w:szCs w:val="20"/>
              </w:rPr>
              <w:t>BioTech</w:t>
            </w:r>
            <w:proofErr w:type="spellEnd"/>
            <w:r w:rsidRPr="008B34FF">
              <w:rPr>
                <w:b/>
                <w:bCs/>
                <w:sz w:val="20"/>
                <w:szCs w:val="20"/>
              </w:rPr>
              <w:t xml:space="preserve"> M. </w:t>
            </w:r>
            <w:proofErr w:type="spellStart"/>
            <w:r w:rsidRPr="008B34FF">
              <w:rPr>
                <w:b/>
                <w:bCs/>
                <w:sz w:val="20"/>
                <w:szCs w:val="20"/>
              </w:rPr>
              <w:t>Zemanek</w:t>
            </w:r>
            <w:proofErr w:type="spellEnd"/>
            <w:r w:rsidRPr="008B34FF">
              <w:rPr>
                <w:b/>
                <w:bCs/>
                <w:sz w:val="20"/>
                <w:szCs w:val="20"/>
              </w:rPr>
              <w:t xml:space="preserve">- </w:t>
            </w:r>
            <w:proofErr w:type="spellStart"/>
            <w:r w:rsidRPr="008B34FF">
              <w:rPr>
                <w:b/>
                <w:bCs/>
                <w:sz w:val="20"/>
                <w:szCs w:val="20"/>
              </w:rPr>
              <w:t>Zboch</w:t>
            </w:r>
            <w:proofErr w:type="spellEnd"/>
            <w:r w:rsidRPr="008B34FF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B34FF">
              <w:rPr>
                <w:b/>
                <w:bCs/>
                <w:sz w:val="20"/>
                <w:szCs w:val="20"/>
              </w:rPr>
              <w:t>Sp.j</w:t>
            </w:r>
            <w:proofErr w:type="spellEnd"/>
            <w:r w:rsidRPr="008B34FF">
              <w:rPr>
                <w:b/>
                <w:bCs/>
                <w:sz w:val="20"/>
                <w:szCs w:val="20"/>
              </w:rPr>
              <w:t>.</w:t>
            </w:r>
          </w:p>
          <w:p w:rsidR="008B34FF" w:rsidRPr="00211A34" w:rsidRDefault="008B34FF" w:rsidP="00970548">
            <w:pPr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ul. Strzegomska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260A/4</w:t>
            </w:r>
          </w:p>
          <w:p w:rsidR="008B34FF" w:rsidRPr="00211A34" w:rsidRDefault="008B34FF" w:rsidP="00970548">
            <w:pPr>
              <w:spacing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54-432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1 - Cena - 0.00</w:t>
            </w:r>
          </w:p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2 - Parametry techniczne - 0.00</w:t>
            </w:r>
          </w:p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3 -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34FF" w:rsidRPr="00211A34" w:rsidRDefault="008B34FF" w:rsidP="00970548">
            <w:pPr>
              <w:jc w:val="center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 xml:space="preserve">  0,00</w:t>
            </w:r>
          </w:p>
        </w:tc>
      </w:tr>
      <w:tr w:rsidR="008B34FF" w:rsidRPr="00834EF4" w:rsidTr="00B01E8E">
        <w:tc>
          <w:tcPr>
            <w:tcW w:w="2169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34FF">
              <w:rPr>
                <w:sz w:val="20"/>
                <w:szCs w:val="20"/>
              </w:rPr>
              <w:t>Pakiet 8 - Chłodziarko-zamrażarka laboratoryjna</w:t>
            </w:r>
          </w:p>
        </w:tc>
        <w:tc>
          <w:tcPr>
            <w:tcW w:w="2793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B34FF">
              <w:rPr>
                <w:b/>
                <w:bCs/>
                <w:sz w:val="20"/>
                <w:szCs w:val="20"/>
              </w:rPr>
              <w:t>BitBlue</w:t>
            </w:r>
            <w:proofErr w:type="spellEnd"/>
            <w:r w:rsidRPr="008B34FF">
              <w:rPr>
                <w:b/>
                <w:bCs/>
                <w:sz w:val="20"/>
                <w:szCs w:val="20"/>
              </w:rPr>
              <w:t xml:space="preserve"> Frost Krzysztof i Justyna </w:t>
            </w:r>
            <w:proofErr w:type="spellStart"/>
            <w:r w:rsidRPr="008B34FF">
              <w:rPr>
                <w:b/>
                <w:bCs/>
                <w:sz w:val="20"/>
                <w:szCs w:val="20"/>
              </w:rPr>
              <w:t>Chomiuk</w:t>
            </w:r>
            <w:proofErr w:type="spellEnd"/>
            <w:r w:rsidRPr="008B34FF">
              <w:rPr>
                <w:b/>
                <w:bCs/>
                <w:sz w:val="20"/>
                <w:szCs w:val="20"/>
              </w:rPr>
              <w:t xml:space="preserve"> Sp. J.</w:t>
            </w:r>
          </w:p>
          <w:p w:rsidR="008B34FF" w:rsidRPr="00211A34" w:rsidRDefault="008B34FF" w:rsidP="00970548">
            <w:pPr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ul. Św. Jana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33</w:t>
            </w:r>
          </w:p>
          <w:p w:rsidR="008B34FF" w:rsidRPr="00211A34" w:rsidRDefault="008B34FF" w:rsidP="00970548">
            <w:pPr>
              <w:spacing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43-267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Suszec</w:t>
            </w:r>
          </w:p>
        </w:tc>
        <w:tc>
          <w:tcPr>
            <w:tcW w:w="2976" w:type="dxa"/>
            <w:shd w:val="clear" w:color="auto" w:fill="auto"/>
          </w:tcPr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1 - Cena - 420.00</w:t>
            </w:r>
          </w:p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2 - Parametry techniczne - 60.00</w:t>
            </w:r>
          </w:p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3 - Okres gwarancji - 60.00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34FF" w:rsidRPr="00211A34" w:rsidRDefault="008B34FF" w:rsidP="00970548">
            <w:pPr>
              <w:jc w:val="center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 xml:space="preserve">  540,00</w:t>
            </w:r>
          </w:p>
        </w:tc>
      </w:tr>
      <w:tr w:rsidR="008B34FF" w:rsidRPr="00834EF4" w:rsidTr="00B01E8E">
        <w:tc>
          <w:tcPr>
            <w:tcW w:w="2169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lastRenderedPageBreak/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34FF">
              <w:rPr>
                <w:sz w:val="20"/>
                <w:szCs w:val="20"/>
              </w:rPr>
              <w:t>Pakiet 8 - Chłodziarko-zamrażarka laboratoryjna</w:t>
            </w:r>
          </w:p>
        </w:tc>
        <w:tc>
          <w:tcPr>
            <w:tcW w:w="2793" w:type="dxa"/>
            <w:shd w:val="clear" w:color="auto" w:fill="auto"/>
          </w:tcPr>
          <w:p w:rsidR="008B34FF" w:rsidRPr="00211A34" w:rsidRDefault="008B34FF" w:rsidP="009705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34FF">
              <w:rPr>
                <w:b/>
                <w:bCs/>
                <w:sz w:val="20"/>
                <w:szCs w:val="20"/>
              </w:rPr>
              <w:t>FROST Tomasz Jankowski</w:t>
            </w:r>
          </w:p>
          <w:p w:rsidR="008B34FF" w:rsidRPr="00211A34" w:rsidRDefault="008B34FF" w:rsidP="00970548">
            <w:pPr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ul. Dobra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9</w:t>
            </w:r>
          </w:p>
          <w:p w:rsidR="008B34FF" w:rsidRPr="00211A34" w:rsidRDefault="008B34FF" w:rsidP="00970548">
            <w:pPr>
              <w:spacing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05-092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34FF">
              <w:rPr>
                <w:sz w:val="20"/>
                <w:szCs w:val="20"/>
              </w:rPr>
              <w:t>Łomianki</w:t>
            </w:r>
          </w:p>
        </w:tc>
        <w:tc>
          <w:tcPr>
            <w:tcW w:w="2976" w:type="dxa"/>
            <w:shd w:val="clear" w:color="auto" w:fill="auto"/>
          </w:tcPr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1 - Cena - 0.00</w:t>
            </w:r>
          </w:p>
          <w:p w:rsidR="008B34FF" w:rsidRPr="008B34FF" w:rsidRDefault="008B34FF" w:rsidP="00970548">
            <w:pPr>
              <w:spacing w:before="40" w:after="40"/>
              <w:rPr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2 - Parametry techniczne - 0.00</w:t>
            </w:r>
          </w:p>
          <w:p w:rsidR="008B34FF" w:rsidRPr="00211A34" w:rsidRDefault="008B34FF" w:rsidP="009705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>3 -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34FF" w:rsidRPr="00211A34" w:rsidRDefault="008B34FF" w:rsidP="00970548">
            <w:pPr>
              <w:jc w:val="center"/>
              <w:rPr>
                <w:color w:val="000000"/>
                <w:sz w:val="20"/>
                <w:szCs w:val="20"/>
              </w:rPr>
            </w:pPr>
            <w:r w:rsidRPr="008B34FF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:rsidR="008642B3" w:rsidRPr="00D168A0" w:rsidRDefault="008642B3" w:rsidP="00D168A0">
      <w:pPr>
        <w:jc w:val="right"/>
        <w:rPr>
          <w:sz w:val="32"/>
          <w:szCs w:val="32"/>
        </w:rPr>
      </w:pPr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3C8A" w:rsidRDefault="00F53C8A">
      <w:r>
        <w:separator/>
      </w:r>
    </w:p>
  </w:endnote>
  <w:endnote w:type="continuationSeparator" w:id="0">
    <w:p w:rsidR="00F53C8A" w:rsidRDefault="00F53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69063017"/>
      <w:docPartObj>
        <w:docPartGallery w:val="Page Numbers (Bottom of Page)"/>
        <w:docPartUnique/>
      </w:docPartObj>
    </w:sdtPr>
    <w:sdtEndPr/>
    <w:sdtContent>
      <w:p w:rsidR="00B01E8E" w:rsidRDefault="00B01E8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3C8A" w:rsidRDefault="00F53C8A">
      <w:r>
        <w:separator/>
      </w:r>
    </w:p>
  </w:footnote>
  <w:footnote w:type="continuationSeparator" w:id="0">
    <w:p w:rsidR="00F53C8A" w:rsidRDefault="00F53C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C8A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B34FF"/>
    <w:rsid w:val="008E5102"/>
    <w:rsid w:val="00915B9E"/>
    <w:rsid w:val="00952256"/>
    <w:rsid w:val="0097748A"/>
    <w:rsid w:val="00980D44"/>
    <w:rsid w:val="009F0E5C"/>
    <w:rsid w:val="00A029B8"/>
    <w:rsid w:val="00A91321"/>
    <w:rsid w:val="00AA02AC"/>
    <w:rsid w:val="00B01E8E"/>
    <w:rsid w:val="00B32D12"/>
    <w:rsid w:val="00B464D3"/>
    <w:rsid w:val="00B8185B"/>
    <w:rsid w:val="00BA1F59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53C8A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53D926"/>
  <w15:chartTrackingRefBased/>
  <w15:docId w15:val="{BBE25549-1C76-4EA1-91DB-03AB1AFE9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basedOn w:val="Domylnaczcionkaakapitu"/>
    <w:link w:val="Stopka"/>
    <w:uiPriority w:val="99"/>
    <w:rsid w:val="00B01E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4</Pages>
  <Words>1118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4</cp:revision>
  <cp:lastPrinted>2021-09-08T09:52:00Z</cp:lastPrinted>
  <dcterms:created xsi:type="dcterms:W3CDTF">2021-09-08T09:51:00Z</dcterms:created>
  <dcterms:modified xsi:type="dcterms:W3CDTF">2021-09-09T08:36:00Z</dcterms:modified>
</cp:coreProperties>
</file>