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F02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02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665FB">
        <w:rPr>
          <w:sz w:val="22"/>
          <w:szCs w:val="22"/>
        </w:rPr>
        <w:t>15.09.2021 r</w:t>
      </w:r>
      <w:bookmarkStart w:id="1" w:name="_GoBack"/>
      <w:bookmarkEnd w:id="1"/>
      <w:r w:rsidR="00AB390A">
        <w:rPr>
          <w:sz w:val="22"/>
          <w:szCs w:val="22"/>
        </w:rPr>
        <w:t>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02EE" w:rsidRPr="001F02EE" w:rsidRDefault="001F02EE" w:rsidP="00FB7F50">
      <w:pPr>
        <w:spacing w:after="40"/>
        <w:rPr>
          <w:b/>
          <w:bCs/>
          <w:sz w:val="22"/>
          <w:szCs w:val="22"/>
        </w:rPr>
      </w:pPr>
      <w:r w:rsidRPr="001F02EE">
        <w:rPr>
          <w:b/>
          <w:bCs/>
          <w:sz w:val="22"/>
          <w:szCs w:val="22"/>
        </w:rPr>
        <w:t>Szpital Miejski Specjalistyczny</w:t>
      </w:r>
    </w:p>
    <w:p w:rsidR="001F02EE" w:rsidRPr="001F02EE" w:rsidRDefault="001F02EE" w:rsidP="00FB7F50">
      <w:pPr>
        <w:spacing w:after="40"/>
        <w:rPr>
          <w:b/>
          <w:bCs/>
          <w:sz w:val="22"/>
          <w:szCs w:val="22"/>
        </w:rPr>
      </w:pPr>
      <w:r w:rsidRPr="001F02EE">
        <w:rPr>
          <w:b/>
          <w:bCs/>
          <w:sz w:val="22"/>
          <w:szCs w:val="22"/>
        </w:rPr>
        <w:t>im. Gabriela Narutowicza w Krakowie</w:t>
      </w:r>
    </w:p>
    <w:p w:rsidR="00FB7F50" w:rsidRPr="002245BE" w:rsidRDefault="001F02EE" w:rsidP="00FB7F50">
      <w:pPr>
        <w:rPr>
          <w:sz w:val="22"/>
          <w:szCs w:val="22"/>
        </w:rPr>
      </w:pPr>
      <w:r w:rsidRPr="001F02E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F02EE">
        <w:rPr>
          <w:sz w:val="22"/>
          <w:szCs w:val="22"/>
        </w:rPr>
        <w:t>35-37</w:t>
      </w:r>
    </w:p>
    <w:p w:rsidR="00FB7F50" w:rsidRPr="002245BE" w:rsidRDefault="001F02EE" w:rsidP="00FB7F50">
      <w:pPr>
        <w:rPr>
          <w:sz w:val="22"/>
          <w:szCs w:val="22"/>
        </w:rPr>
      </w:pPr>
      <w:r w:rsidRPr="001F02E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F02EE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B390A">
        <w:rPr>
          <w:b/>
          <w:sz w:val="28"/>
        </w:rPr>
        <w:t xml:space="preserve"> w pakiecie 12 i 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F02EE" w:rsidRPr="00607F9B" w:rsidTr="00826649">
        <w:trPr>
          <w:trHeight w:val="638"/>
        </w:trPr>
        <w:tc>
          <w:tcPr>
            <w:tcW w:w="959" w:type="dxa"/>
            <w:shd w:val="clear" w:color="auto" w:fill="auto"/>
          </w:tcPr>
          <w:p w:rsidR="001F02EE" w:rsidRPr="00607F9B" w:rsidRDefault="001F02EE" w:rsidP="008266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02EE" w:rsidRPr="00607F9B" w:rsidRDefault="001F02EE" w:rsidP="008266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02E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02EE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 pomieszczeń magazynowych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02EE">
              <w:rPr>
                <w:b/>
                <w:sz w:val="22"/>
                <w:szCs w:val="22"/>
              </w:rPr>
              <w:t>ZP/28/2021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F02EE" w:rsidRPr="001F02EE">
        <w:rPr>
          <w:sz w:val="22"/>
          <w:szCs w:val="22"/>
        </w:rPr>
        <w:t>(</w:t>
      </w:r>
      <w:proofErr w:type="spellStart"/>
      <w:r w:rsidR="001F02EE" w:rsidRPr="001F02EE">
        <w:rPr>
          <w:sz w:val="22"/>
          <w:szCs w:val="22"/>
        </w:rPr>
        <w:t>t.j</w:t>
      </w:r>
      <w:proofErr w:type="spellEnd"/>
      <w:r w:rsidR="001F02EE" w:rsidRPr="001F02E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F02EE" w:rsidTr="00826649">
        <w:trPr>
          <w:cantSplit/>
        </w:trPr>
        <w:tc>
          <w:tcPr>
            <w:tcW w:w="9498" w:type="dxa"/>
          </w:tcPr>
          <w:p w:rsidR="001F02EE" w:rsidRPr="001D1EEC" w:rsidRDefault="001F02EE" w:rsidP="0082664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F02EE">
              <w:rPr>
                <w:b/>
                <w:sz w:val="22"/>
                <w:szCs w:val="22"/>
              </w:rPr>
              <w:t>ALNAG Barbara Wróbel</w:t>
            </w:r>
          </w:p>
          <w:p w:rsidR="001F02EE" w:rsidRPr="001D1EEC" w:rsidRDefault="001F02EE" w:rsidP="00826649">
            <w:pPr>
              <w:spacing w:line="276" w:lineRule="auto"/>
              <w:rPr>
                <w:bCs/>
                <w:sz w:val="22"/>
                <w:szCs w:val="22"/>
              </w:rPr>
            </w:pPr>
            <w:r w:rsidRPr="001F02EE">
              <w:rPr>
                <w:bCs/>
                <w:sz w:val="22"/>
                <w:szCs w:val="22"/>
              </w:rPr>
              <w:t>ul. Zygmunta Miłkowskiego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/301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F02EE">
              <w:rPr>
                <w:bCs/>
                <w:sz w:val="22"/>
                <w:szCs w:val="22"/>
              </w:rPr>
              <w:t>30-206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Kraków</w:t>
            </w:r>
          </w:p>
          <w:p w:rsidR="001F02EE" w:rsidRDefault="001F02EE" w:rsidP="008266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02EE" w:rsidRPr="00211A34" w:rsidRDefault="001F02EE" w:rsidP="008266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F02EE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F02EE">
              <w:rPr>
                <w:color w:val="000000"/>
                <w:sz w:val="22"/>
                <w:szCs w:val="22"/>
              </w:rPr>
              <w:t>Pakiet 12 - Meble biurowe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F02EE">
              <w:rPr>
                <w:b/>
                <w:sz w:val="22"/>
                <w:szCs w:val="22"/>
              </w:rPr>
              <w:t>57 760.80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F02EE" w:rsidRPr="00D168A0" w:rsidRDefault="001F02EE" w:rsidP="0082664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1F02EE" w:rsidRDefault="001F02EE" w:rsidP="0082664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1F02EE">
              <w:t>Oferta złożona przez wybranego Wykonawcę spełnia wymagania SWZ oraz uzyskała najkorzystniejszy bilans punktów w oparciu o przyjęte kryteria oceny ofert.</w:t>
            </w:r>
          </w:p>
        </w:tc>
      </w:tr>
      <w:tr w:rsidR="001F02EE" w:rsidTr="00826649">
        <w:trPr>
          <w:cantSplit/>
        </w:trPr>
        <w:tc>
          <w:tcPr>
            <w:tcW w:w="9498" w:type="dxa"/>
          </w:tcPr>
          <w:p w:rsidR="001F02EE" w:rsidRPr="001D1EEC" w:rsidRDefault="001F02EE" w:rsidP="0082664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F02EE">
              <w:rPr>
                <w:b/>
                <w:sz w:val="22"/>
                <w:szCs w:val="22"/>
              </w:rPr>
              <w:t>ALNAG Barbara Wróbel</w:t>
            </w:r>
          </w:p>
          <w:p w:rsidR="001F02EE" w:rsidRPr="001D1EEC" w:rsidRDefault="001F02EE" w:rsidP="00826649">
            <w:pPr>
              <w:spacing w:line="276" w:lineRule="auto"/>
              <w:rPr>
                <w:bCs/>
                <w:sz w:val="22"/>
                <w:szCs w:val="22"/>
              </w:rPr>
            </w:pPr>
            <w:r w:rsidRPr="001F02EE">
              <w:rPr>
                <w:bCs/>
                <w:sz w:val="22"/>
                <w:szCs w:val="22"/>
              </w:rPr>
              <w:t>ul. Zygmunta Miłkowskiego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/301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F02EE">
              <w:rPr>
                <w:bCs/>
                <w:sz w:val="22"/>
                <w:szCs w:val="22"/>
              </w:rPr>
              <w:t>30-206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F02EE">
              <w:rPr>
                <w:bCs/>
                <w:sz w:val="22"/>
                <w:szCs w:val="22"/>
              </w:rPr>
              <w:t>Kraków</w:t>
            </w:r>
          </w:p>
          <w:p w:rsidR="001F02EE" w:rsidRDefault="001F02EE" w:rsidP="008266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02EE" w:rsidRPr="00211A34" w:rsidRDefault="001F02EE" w:rsidP="008266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F02EE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F02EE">
              <w:rPr>
                <w:color w:val="000000"/>
                <w:sz w:val="22"/>
                <w:szCs w:val="22"/>
              </w:rPr>
              <w:t>Pakiet 14 - Fotele do biurka i krzesła konferencyjne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F02EE">
              <w:rPr>
                <w:b/>
                <w:sz w:val="22"/>
                <w:szCs w:val="22"/>
              </w:rPr>
              <w:t>34 427.70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F02EE" w:rsidRPr="00D168A0" w:rsidRDefault="001F02EE" w:rsidP="0082664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1F02EE" w:rsidRDefault="001F02EE" w:rsidP="0082664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1F02EE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F02EE" w:rsidRPr="00834EF4" w:rsidTr="00826649">
        <w:tc>
          <w:tcPr>
            <w:tcW w:w="2169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02EE">
              <w:rPr>
                <w:sz w:val="20"/>
                <w:szCs w:val="20"/>
              </w:rPr>
              <w:t>Pakiet 12 - Meble biurowe</w:t>
            </w:r>
          </w:p>
        </w:tc>
        <w:tc>
          <w:tcPr>
            <w:tcW w:w="2793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02EE">
              <w:rPr>
                <w:b/>
                <w:bCs/>
                <w:sz w:val="20"/>
                <w:szCs w:val="20"/>
              </w:rPr>
              <w:t>ALNAG Barbara Wróbel</w:t>
            </w:r>
          </w:p>
          <w:p w:rsidR="001F02EE" w:rsidRPr="00211A34" w:rsidRDefault="001F02EE" w:rsidP="00826649">
            <w:pPr>
              <w:rPr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ul. Zygmunta Miłkowskiego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3/301</w:t>
            </w:r>
          </w:p>
          <w:p w:rsidR="001F02EE" w:rsidRPr="00211A34" w:rsidRDefault="001F02EE" w:rsidP="00826649">
            <w:pPr>
              <w:spacing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30-206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1 - Cena - 700.00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02EE" w:rsidRPr="00211A34" w:rsidRDefault="001F02EE" w:rsidP="00826649">
            <w:pPr>
              <w:jc w:val="center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 xml:space="preserve">  700,00</w:t>
            </w:r>
          </w:p>
        </w:tc>
      </w:tr>
      <w:tr w:rsidR="001F02EE" w:rsidRPr="00834EF4" w:rsidTr="00826649">
        <w:tc>
          <w:tcPr>
            <w:tcW w:w="2169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02EE">
              <w:rPr>
                <w:sz w:val="20"/>
                <w:szCs w:val="20"/>
              </w:rPr>
              <w:t>Pakiet 12 - Meble biurowe</w:t>
            </w:r>
          </w:p>
        </w:tc>
        <w:tc>
          <w:tcPr>
            <w:tcW w:w="2793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02EE">
              <w:rPr>
                <w:b/>
                <w:bCs/>
                <w:sz w:val="20"/>
                <w:szCs w:val="20"/>
              </w:rPr>
              <w:t>Firma Produkcyjno-Usługowo-Handlowa Krzysztof Bieda</w:t>
            </w:r>
          </w:p>
          <w:p w:rsidR="001F02EE" w:rsidRPr="00211A34" w:rsidRDefault="001F02EE" w:rsidP="00826649">
            <w:pPr>
              <w:rPr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ul.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43</w:t>
            </w:r>
          </w:p>
          <w:p w:rsidR="001F02EE" w:rsidRPr="00211A34" w:rsidRDefault="001F02EE" w:rsidP="00826649">
            <w:pPr>
              <w:spacing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34-600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Limanowa</w:t>
            </w:r>
          </w:p>
        </w:tc>
        <w:tc>
          <w:tcPr>
            <w:tcW w:w="2976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1 - Cena - 546.49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02EE" w:rsidRPr="00211A34" w:rsidRDefault="001F02EE" w:rsidP="00826649">
            <w:pPr>
              <w:jc w:val="center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 xml:space="preserve">  546,49</w:t>
            </w:r>
          </w:p>
        </w:tc>
      </w:tr>
      <w:tr w:rsidR="001F02EE" w:rsidRPr="00834EF4" w:rsidTr="00826649">
        <w:tc>
          <w:tcPr>
            <w:tcW w:w="2169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02EE">
              <w:rPr>
                <w:sz w:val="20"/>
                <w:szCs w:val="20"/>
              </w:rPr>
              <w:t>Pakiet 12 - Meble biurowe</w:t>
            </w:r>
          </w:p>
        </w:tc>
        <w:tc>
          <w:tcPr>
            <w:tcW w:w="2793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02EE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1F02EE" w:rsidRPr="00211A34" w:rsidRDefault="001F02EE" w:rsidP="00826649">
            <w:pPr>
              <w:rPr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ul. 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2a</w:t>
            </w:r>
          </w:p>
          <w:p w:rsidR="001F02EE" w:rsidRPr="00211A34" w:rsidRDefault="001F02EE" w:rsidP="00826649">
            <w:pPr>
              <w:spacing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02EE" w:rsidRPr="00211A34" w:rsidRDefault="001F02EE" w:rsidP="00826649">
            <w:pPr>
              <w:jc w:val="center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 xml:space="preserve">  0,00</w:t>
            </w:r>
          </w:p>
        </w:tc>
      </w:tr>
      <w:tr w:rsidR="001F02EE" w:rsidRPr="00834EF4" w:rsidTr="00826649">
        <w:tc>
          <w:tcPr>
            <w:tcW w:w="2169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02EE">
              <w:rPr>
                <w:sz w:val="20"/>
                <w:szCs w:val="20"/>
              </w:rPr>
              <w:t>Pakiet 14 - Fotele do biurka i krzesła konferencyjne</w:t>
            </w:r>
          </w:p>
        </w:tc>
        <w:tc>
          <w:tcPr>
            <w:tcW w:w="2793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02EE">
              <w:rPr>
                <w:b/>
                <w:bCs/>
                <w:sz w:val="20"/>
                <w:szCs w:val="20"/>
              </w:rPr>
              <w:t>ALNAG Barbara Wróbel</w:t>
            </w:r>
          </w:p>
          <w:p w:rsidR="001F02EE" w:rsidRPr="00211A34" w:rsidRDefault="001F02EE" w:rsidP="00826649">
            <w:pPr>
              <w:rPr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ul. Zygmunta Miłkowskiego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3/301</w:t>
            </w:r>
          </w:p>
          <w:p w:rsidR="001F02EE" w:rsidRPr="00211A34" w:rsidRDefault="001F02EE" w:rsidP="00826649">
            <w:pPr>
              <w:spacing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30-206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1 - Cena - 700.00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02EE" w:rsidRPr="00211A34" w:rsidRDefault="001F02EE" w:rsidP="00826649">
            <w:pPr>
              <w:jc w:val="center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 xml:space="preserve">  700,00</w:t>
            </w:r>
          </w:p>
        </w:tc>
      </w:tr>
      <w:tr w:rsidR="001F02EE" w:rsidRPr="00834EF4" w:rsidTr="00826649">
        <w:tc>
          <w:tcPr>
            <w:tcW w:w="2169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02EE">
              <w:rPr>
                <w:sz w:val="20"/>
                <w:szCs w:val="20"/>
              </w:rPr>
              <w:t>Pakiet 14 - Fotele do biurka i krzesła konferencyjne</w:t>
            </w:r>
          </w:p>
        </w:tc>
        <w:tc>
          <w:tcPr>
            <w:tcW w:w="2793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02EE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1F02EE" w:rsidRPr="00211A34" w:rsidRDefault="001F02EE" w:rsidP="00826649">
            <w:pPr>
              <w:rPr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ul. 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2a</w:t>
            </w:r>
          </w:p>
          <w:p w:rsidR="001F02EE" w:rsidRPr="00211A34" w:rsidRDefault="001F02EE" w:rsidP="00826649">
            <w:pPr>
              <w:spacing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02E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F02EE" w:rsidRPr="00211A34" w:rsidRDefault="001F02EE" w:rsidP="008266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>1 - Cena - 506.66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02EE" w:rsidRPr="00211A34" w:rsidRDefault="001F02EE" w:rsidP="00826649">
            <w:pPr>
              <w:jc w:val="center"/>
              <w:rPr>
                <w:color w:val="000000"/>
                <w:sz w:val="20"/>
                <w:szCs w:val="20"/>
              </w:rPr>
            </w:pPr>
            <w:r w:rsidRPr="001F02EE">
              <w:rPr>
                <w:sz w:val="20"/>
                <w:szCs w:val="20"/>
              </w:rPr>
              <w:t xml:space="preserve">  506,66</w:t>
            </w:r>
          </w:p>
        </w:tc>
      </w:tr>
      <w:bookmarkEnd w:id="0"/>
    </w:tbl>
    <w:p w:rsidR="008642B3" w:rsidRPr="00D168A0" w:rsidRDefault="008642B3" w:rsidP="00AB390A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D72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8CB" w:rsidRDefault="008F58CB">
      <w:r>
        <w:separator/>
      </w:r>
    </w:p>
  </w:endnote>
  <w:endnote w:type="continuationSeparator" w:id="0">
    <w:p w:rsidR="008F58CB" w:rsidRDefault="008F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8CB" w:rsidRDefault="008F58CB">
      <w:r>
        <w:separator/>
      </w:r>
    </w:p>
  </w:footnote>
  <w:footnote w:type="continuationSeparator" w:id="0">
    <w:p w:rsidR="008F58CB" w:rsidRDefault="008F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8CB"/>
    <w:rsid w:val="00022322"/>
    <w:rsid w:val="00042497"/>
    <w:rsid w:val="000C1E6F"/>
    <w:rsid w:val="000E4E56"/>
    <w:rsid w:val="001665FB"/>
    <w:rsid w:val="001A1468"/>
    <w:rsid w:val="001B7815"/>
    <w:rsid w:val="001D1EEC"/>
    <w:rsid w:val="001F02EE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58CB"/>
    <w:rsid w:val="00915B9E"/>
    <w:rsid w:val="00952256"/>
    <w:rsid w:val="0097748A"/>
    <w:rsid w:val="009F0E5C"/>
    <w:rsid w:val="00A029B8"/>
    <w:rsid w:val="00A91321"/>
    <w:rsid w:val="00AA02AC"/>
    <w:rsid w:val="00AB390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274E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72E83"/>
  <w15:chartTrackingRefBased/>
  <w15:docId w15:val="{BB18C2DF-30BC-4975-B5CD-A9CB6A43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2</cp:revision>
  <cp:lastPrinted>2021-09-14T12:04:00Z</cp:lastPrinted>
  <dcterms:created xsi:type="dcterms:W3CDTF">2021-09-15T12:49:00Z</dcterms:created>
  <dcterms:modified xsi:type="dcterms:W3CDTF">2021-09-15T12:49:00Z</dcterms:modified>
</cp:coreProperties>
</file>