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00772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8286B" w:rsidRPr="0008286B">
        <w:rPr>
          <w:b/>
          <w:sz w:val="22"/>
          <w:szCs w:val="22"/>
        </w:rPr>
        <w:t>ZP/51/2021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286B" w:rsidRPr="00110593" w:rsidTr="009136AD">
        <w:tc>
          <w:tcPr>
            <w:tcW w:w="9104" w:type="dxa"/>
            <w:shd w:val="clear" w:color="auto" w:fill="D9D9D9"/>
          </w:tcPr>
          <w:p w:rsidR="0008286B" w:rsidRPr="00110593" w:rsidRDefault="0008286B" w:rsidP="009136A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8286B" w:rsidRPr="00110593" w:rsidRDefault="0008286B" w:rsidP="009136A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8286B">
              <w:t>(</w:t>
            </w:r>
            <w:proofErr w:type="spellStart"/>
            <w:r w:rsidRPr="0008286B">
              <w:t>t.j</w:t>
            </w:r>
            <w:proofErr w:type="spellEnd"/>
            <w:r w:rsidRPr="0008286B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08286B" w:rsidRPr="0043102D" w:rsidRDefault="0008286B" w:rsidP="009136A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8286B" w:rsidRPr="00110593" w:rsidRDefault="0008286B" w:rsidP="009136A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8286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8286B">
        <w:rPr>
          <w:b/>
          <w:sz w:val="22"/>
          <w:szCs w:val="22"/>
        </w:rPr>
        <w:t>Zakup odczynników wraz z dzierżawą analizatora wykonującego badania metodą PCR do Pracowni Wirusologii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AC5" w:rsidRDefault="00222AC5">
      <w:r>
        <w:separator/>
      </w:r>
    </w:p>
  </w:endnote>
  <w:endnote w:type="continuationSeparator" w:id="0">
    <w:p w:rsidR="00222AC5" w:rsidRDefault="0022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86B" w:rsidRDefault="000828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AC5" w:rsidRDefault="00222AC5">
      <w:r>
        <w:separator/>
      </w:r>
    </w:p>
  </w:footnote>
  <w:footnote w:type="continuationSeparator" w:id="0">
    <w:p w:rsidR="00222AC5" w:rsidRDefault="00222AC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86B" w:rsidRDefault="000828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86B" w:rsidRDefault="000828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86B" w:rsidRDefault="000828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AC5"/>
    <w:rsid w:val="0000184A"/>
    <w:rsid w:val="00012997"/>
    <w:rsid w:val="000621A2"/>
    <w:rsid w:val="000719DC"/>
    <w:rsid w:val="00075CEC"/>
    <w:rsid w:val="0008286B"/>
    <w:rsid w:val="000E0467"/>
    <w:rsid w:val="00106AC7"/>
    <w:rsid w:val="00111985"/>
    <w:rsid w:val="00147532"/>
    <w:rsid w:val="001614BA"/>
    <w:rsid w:val="00204613"/>
    <w:rsid w:val="00222AC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0772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474E1"/>
  <w15:chartTrackingRefBased/>
  <w15:docId w15:val="{93A0096A-851C-4596-901C-EEE39A99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0B6F7-4794-4D8C-82D7-526C67E9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2021-10-14T08:05:00Z</cp:lastPrinted>
  <dcterms:created xsi:type="dcterms:W3CDTF">2021-10-14T08:05:00Z</dcterms:created>
  <dcterms:modified xsi:type="dcterms:W3CDTF">2021-10-14T08:06:00Z</dcterms:modified>
</cp:coreProperties>
</file>