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CF66DB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bookmarkStart w:id="0" w:name="_GoBack"/>
      <w:r w:rsidR="00CF66DB" w:rsidRPr="00CF66DB">
        <w:rPr>
          <w:b/>
          <w:i w:val="0"/>
          <w:iCs/>
          <w:lang w:val="pl-PL"/>
        </w:rPr>
        <w:t>6</w:t>
      </w:r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74493" w:rsidRPr="00B74493">
        <w:rPr>
          <w:rFonts w:ascii="Times New Roman" w:eastAsia="Times New Roman" w:hAnsi="Times New Roman"/>
          <w:b/>
          <w:sz w:val="24"/>
          <w:szCs w:val="20"/>
          <w:lang w:eastAsia="pl-PL"/>
        </w:rPr>
        <w:t>ZP/50/2021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B74493" w:rsidRPr="00B74493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B74493" w:rsidRPr="00B74493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74493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74493">
        <w:rPr>
          <w:rFonts w:ascii="Times New Roman" w:eastAsia="Times New Roman" w:hAnsi="Times New Roman"/>
          <w:b/>
          <w:sz w:val="24"/>
          <w:szCs w:val="24"/>
          <w:lang w:eastAsia="pl-PL"/>
        </w:rPr>
        <w:t>Zakup i montaż generatora wraz z zespołem zasilania do aparatu ESWL dla Oddziału Urologii z Onkologią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6453" w:rsidRDefault="00056453" w:rsidP="00025386">
      <w:pPr>
        <w:spacing w:after="0" w:line="240" w:lineRule="auto"/>
      </w:pPr>
      <w:r>
        <w:separator/>
      </w:r>
    </w:p>
  </w:endnote>
  <w:endnote w:type="continuationSeparator" w:id="0">
    <w:p w:rsidR="00056453" w:rsidRDefault="0005645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4493" w:rsidRDefault="00B744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4493" w:rsidRDefault="00B744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6453" w:rsidRDefault="00056453" w:rsidP="00025386">
      <w:pPr>
        <w:spacing w:after="0" w:line="240" w:lineRule="auto"/>
      </w:pPr>
      <w:r>
        <w:separator/>
      </w:r>
    </w:p>
  </w:footnote>
  <w:footnote w:type="continuationSeparator" w:id="0">
    <w:p w:rsidR="00056453" w:rsidRDefault="0005645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4493" w:rsidRDefault="00B744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4493" w:rsidRDefault="00B744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4493" w:rsidRDefault="00B744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6453"/>
    <w:rsid w:val="00025386"/>
    <w:rsid w:val="00056453"/>
    <w:rsid w:val="001C2314"/>
    <w:rsid w:val="004E2B1B"/>
    <w:rsid w:val="005624D8"/>
    <w:rsid w:val="008F2498"/>
    <w:rsid w:val="009B09E9"/>
    <w:rsid w:val="00A56A6F"/>
    <w:rsid w:val="00AD38B5"/>
    <w:rsid w:val="00B74493"/>
    <w:rsid w:val="00C2318B"/>
    <w:rsid w:val="00CF66D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AE447AA"/>
  <w15:chartTrackingRefBased/>
  <w15:docId w15:val="{7A8E0F23-5B71-4A3D-BCEB-E72F7A7C1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2021-10-13T12:34:00Z</cp:lastPrinted>
  <dcterms:created xsi:type="dcterms:W3CDTF">2021-10-13T12:34:00Z</dcterms:created>
  <dcterms:modified xsi:type="dcterms:W3CDTF">2021-10-13T12:34:00Z</dcterms:modified>
</cp:coreProperties>
</file>