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8182C">
        <w:rPr>
          <w:bCs/>
          <w:i w:val="0"/>
          <w:sz w:val="22"/>
          <w:szCs w:val="22"/>
        </w:rPr>
        <w:t>7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82C90" w:rsidRPr="00482C90">
        <w:rPr>
          <w:b/>
          <w:sz w:val="22"/>
          <w:szCs w:val="22"/>
        </w:rPr>
        <w:t>ZP/50/2021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2C90" w:rsidRPr="00110593" w:rsidTr="000142E6">
        <w:tc>
          <w:tcPr>
            <w:tcW w:w="9104" w:type="dxa"/>
            <w:shd w:val="clear" w:color="auto" w:fill="D9D9D9"/>
          </w:tcPr>
          <w:p w:rsidR="00482C90" w:rsidRPr="00110593" w:rsidRDefault="00482C90" w:rsidP="000142E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82C90" w:rsidRPr="00110593" w:rsidRDefault="00482C90" w:rsidP="000142E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82C90">
              <w:t>(</w:t>
            </w:r>
            <w:proofErr w:type="spellStart"/>
            <w:r w:rsidRPr="00482C90">
              <w:t>t.j</w:t>
            </w:r>
            <w:proofErr w:type="spellEnd"/>
            <w:r w:rsidRPr="00482C90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82C90" w:rsidRPr="0043102D" w:rsidRDefault="00482C90" w:rsidP="000142E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82C90" w:rsidRPr="00110593" w:rsidRDefault="00482C90" w:rsidP="000142E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82C9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82C90">
        <w:rPr>
          <w:b/>
          <w:sz w:val="22"/>
          <w:szCs w:val="22"/>
        </w:rPr>
        <w:t>Zakup i montaż generatora wraz z zespołem zasilania do aparatu ESWL dla Oddziału Urologii z Onkologią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44D" w:rsidRDefault="0021444D">
      <w:r>
        <w:separator/>
      </w:r>
    </w:p>
  </w:endnote>
  <w:endnote w:type="continuationSeparator" w:id="0">
    <w:p w:rsidR="0021444D" w:rsidRDefault="00214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C90" w:rsidRDefault="00482C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44D" w:rsidRDefault="0021444D">
      <w:r>
        <w:separator/>
      </w:r>
    </w:p>
  </w:footnote>
  <w:footnote w:type="continuationSeparator" w:id="0">
    <w:p w:rsidR="0021444D" w:rsidRDefault="0021444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C90" w:rsidRDefault="00482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C90" w:rsidRDefault="00482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C90" w:rsidRDefault="00482C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44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444D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2C90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182C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D14E02"/>
  <w15:chartTrackingRefBased/>
  <w15:docId w15:val="{744D6A83-1782-4B25-AD55-C1D2A3E01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DF8D5-F4C4-4F3D-BC59-98D753854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2021-10-13T12:56:00Z</cp:lastPrinted>
  <dcterms:created xsi:type="dcterms:W3CDTF">2021-10-13T12:56:00Z</dcterms:created>
  <dcterms:modified xsi:type="dcterms:W3CDTF">2021-10-13T12:56:00Z</dcterms:modified>
</cp:coreProperties>
</file>