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ECA1E" w14:textId="77777777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5A72FF" w:rsidRPr="005A72FF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246CE2FA" w14:textId="77777777" w:rsidR="005103B9" w:rsidRDefault="005103B9" w:rsidP="005103B9">
      <w:pPr>
        <w:spacing w:after="0" w:line="480" w:lineRule="auto"/>
        <w:rPr>
          <w:b/>
        </w:rPr>
      </w:pPr>
    </w:p>
    <w:p w14:paraId="004C50E3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A72FF" w:rsidRPr="005A72FF">
        <w:rPr>
          <w:rFonts w:ascii="Times New Roman" w:hAnsi="Times New Roman"/>
          <w:b/>
        </w:rPr>
        <w:t>ZP.271.35.2021</w:t>
      </w:r>
    </w:p>
    <w:p w14:paraId="0AC7D38F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2F0BC62E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A72FF" w:rsidRPr="005A72FF">
        <w:rPr>
          <w:sz w:val="22"/>
          <w:szCs w:val="22"/>
        </w:rPr>
        <w:t>GMINA NIEPOŁOMICE</w:t>
      </w:r>
    </w:p>
    <w:p w14:paraId="71BEA186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A72FF" w:rsidRPr="005A72FF">
        <w:rPr>
          <w:sz w:val="22"/>
          <w:szCs w:val="22"/>
        </w:rPr>
        <w:t>Pl. Zwycięstwa</w:t>
      </w:r>
      <w:r w:rsidRPr="00E24546">
        <w:rPr>
          <w:sz w:val="22"/>
          <w:szCs w:val="22"/>
        </w:rPr>
        <w:t xml:space="preserve"> </w:t>
      </w:r>
      <w:r w:rsidR="005A72FF" w:rsidRPr="005A72FF">
        <w:rPr>
          <w:sz w:val="22"/>
          <w:szCs w:val="22"/>
        </w:rPr>
        <w:t>13</w:t>
      </w:r>
      <w:r w:rsidRPr="00E24546">
        <w:rPr>
          <w:sz w:val="22"/>
          <w:szCs w:val="22"/>
        </w:rPr>
        <w:t xml:space="preserve"> </w:t>
      </w:r>
    </w:p>
    <w:p w14:paraId="394785EF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A72FF" w:rsidRPr="005A72FF">
        <w:rPr>
          <w:sz w:val="22"/>
          <w:szCs w:val="22"/>
        </w:rPr>
        <w:t>32-005</w:t>
      </w:r>
      <w:r w:rsidRPr="00E24546">
        <w:rPr>
          <w:sz w:val="22"/>
          <w:szCs w:val="22"/>
        </w:rPr>
        <w:t xml:space="preserve"> </w:t>
      </w:r>
      <w:r w:rsidR="005A72FF" w:rsidRPr="005A72FF">
        <w:rPr>
          <w:sz w:val="22"/>
          <w:szCs w:val="22"/>
        </w:rPr>
        <w:t>Niepołomice</w:t>
      </w:r>
    </w:p>
    <w:p w14:paraId="07E9E171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327A67B2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1CE8E19F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2D244EF4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4F5B756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41875022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F1A05C9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245CDD4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19A14D40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5C1D5808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5A72FF" w:rsidRPr="00110593" w14:paraId="244F2F45" w14:textId="77777777" w:rsidTr="00C84861">
        <w:tc>
          <w:tcPr>
            <w:tcW w:w="9212" w:type="dxa"/>
            <w:shd w:val="clear" w:color="auto" w:fill="D9D9D9"/>
          </w:tcPr>
          <w:p w14:paraId="6CC70531" w14:textId="77777777" w:rsidR="005A72FF" w:rsidRPr="00110593" w:rsidRDefault="005A72FF" w:rsidP="00C8486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2A1F2449" w14:textId="77777777" w:rsidR="005A72FF" w:rsidRPr="00110593" w:rsidRDefault="005A72FF" w:rsidP="00C8486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5A72FF">
              <w:rPr>
                <w:rFonts w:ascii="Times New Roman" w:hAnsi="Times New Roman"/>
              </w:rPr>
              <w:t>(</w:t>
            </w:r>
            <w:proofErr w:type="spellStart"/>
            <w:r w:rsidRPr="005A72FF">
              <w:rPr>
                <w:rFonts w:ascii="Times New Roman" w:hAnsi="Times New Roman"/>
              </w:rPr>
              <w:t>t.j</w:t>
            </w:r>
            <w:proofErr w:type="spellEnd"/>
            <w:r w:rsidRPr="005A72FF">
              <w:rPr>
                <w:rFonts w:ascii="Times New Roman" w:hAnsi="Times New Roman"/>
              </w:rPr>
              <w:t>. Dz.U. z 2021r. poz. 1129)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07BFC530" w14:textId="77777777" w:rsidR="005A72FF" w:rsidRPr="00110593" w:rsidRDefault="005A72FF" w:rsidP="00C8486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62FC6C8C" w14:textId="77777777" w:rsidR="005A72FF" w:rsidRPr="00110593" w:rsidRDefault="005A72FF" w:rsidP="00C8486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08DD13D9" w14:textId="77777777" w:rsidR="005A72FF" w:rsidRPr="00110593" w:rsidRDefault="005A72FF" w:rsidP="00C84861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0CD52FD4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9988F9C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CCA4B56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5A72FF" w:rsidRPr="005A72FF">
        <w:rPr>
          <w:rFonts w:ascii="Times New Roman" w:hAnsi="Times New Roman"/>
          <w:b/>
        </w:rPr>
        <w:t>GMINA NIEPOŁOMICE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17B8D8CB" w14:textId="77777777" w:rsidR="005434B3" w:rsidRDefault="005A72FF" w:rsidP="005434B3">
      <w:pPr>
        <w:spacing w:after="240" w:line="276" w:lineRule="auto"/>
        <w:jc w:val="center"/>
        <w:rPr>
          <w:rFonts w:ascii="Times New Roman" w:hAnsi="Times New Roman"/>
        </w:rPr>
      </w:pPr>
      <w:r w:rsidRPr="005A72FF">
        <w:rPr>
          <w:rFonts w:ascii="Times New Roman" w:hAnsi="Times New Roman"/>
          <w:b/>
        </w:rPr>
        <w:t>Świadczenie usług pocztowych w obrocie krajowym i zagranicznym</w:t>
      </w:r>
    </w:p>
    <w:p w14:paraId="2961A037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214C27DD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01A20083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3EFA500C" w14:textId="77777777" w:rsidR="00710937" w:rsidRPr="00292198" w:rsidRDefault="00710937" w:rsidP="005E24AA">
      <w:pPr>
        <w:rPr>
          <w:rFonts w:ascii="Times New Roman" w:hAnsi="Times New Roman"/>
        </w:rPr>
      </w:pPr>
    </w:p>
    <w:p w14:paraId="23DDA784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9703904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147FB90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318A8420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29FB9E09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34EA9404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63D21A4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</w:t>
      </w:r>
      <w:r w:rsidR="00710937">
        <w:rPr>
          <w:rFonts w:ascii="Times New Roman" w:hAnsi="Times New Roman"/>
          <w:i/>
          <w:sz w:val="18"/>
          <w:szCs w:val="18"/>
        </w:rPr>
        <w:lastRenderedPageBreak/>
        <w:t xml:space="preserve">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12404F4C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482ECB5C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63C5D77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4DA7E4B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D2BB17B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04471EF" w14:textId="47F8CC72" w:rsid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74"/>
      </w:tblGrid>
      <w:tr w:rsidR="00EB778A" w:rsidRPr="00833ED5" w14:paraId="099F9EB6" w14:textId="77777777" w:rsidTr="00C84861"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CCC79" w14:textId="77777777" w:rsidR="00EB778A" w:rsidRPr="00EB778A" w:rsidRDefault="00EB778A" w:rsidP="00C8486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EB778A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738D2A60" w14:textId="77777777" w:rsidR="00EB778A" w:rsidRPr="00EB778A" w:rsidRDefault="00EB778A" w:rsidP="00C8486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EB778A">
              <w:rPr>
                <w:rFonts w:ascii="Times New Roman" w:hAnsi="Times New Roman"/>
              </w:rPr>
              <w:t>Zamawiający nie stawia warunku w tym zakresie.</w:t>
            </w:r>
          </w:p>
        </w:tc>
      </w:tr>
      <w:tr w:rsidR="00EB778A" w:rsidRPr="000E58A3" w14:paraId="3C667F78" w14:textId="77777777" w:rsidTr="00C84861"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86D14" w14:textId="77777777" w:rsidR="00EB778A" w:rsidRPr="00EB778A" w:rsidRDefault="00EB778A" w:rsidP="00C8486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EB778A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319D849D" w14:textId="77777777" w:rsidR="00EB778A" w:rsidRPr="00EB778A" w:rsidRDefault="00EB778A" w:rsidP="00C8486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EB778A">
              <w:rPr>
                <w:rFonts w:ascii="Times New Roman" w:hAnsi="Times New Roman"/>
              </w:rPr>
              <w:t>O udzielenie zamówienia publicznego mogą ubiegać się wykonawcy, którzy posiadają doświadczenie zawodowe w zakresie świadczenia usług pocztowych wykazując, iż w okresie ostatnich trzech lat przed upływem terminu składania ofert, a jeżeli okres prowadzenia działalności jest krótszy – w tym okresie wykonał lub wykonuje minimum 1 usługę polegające na świadczeniu usług pocztowych w obrocie krajowym i zagranicznym dotyczącą przyjmowania, przemieszczania, doręczania przesyłek pocztowych i paczek pocztowych oraz ich ewentualnych zwrotów, nieprzerwanie w okresie 12 miesięcy lub krócej o wartości nie mniejszej niż 100.000,00 zł brutto (na wartość zamówienia może składać się nie więcej niż 1 usługa), przy czym usługa została zrealizowana na potrzeby podmiotu zaliczanego do sektora finansów publicznych</w:t>
            </w:r>
          </w:p>
          <w:p w14:paraId="02F5478A" w14:textId="77777777" w:rsidR="00EB778A" w:rsidRPr="00EB778A" w:rsidRDefault="00EB778A" w:rsidP="00C8486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EB778A">
              <w:rPr>
                <w:rFonts w:ascii="Times New Roman" w:hAnsi="Times New Roman"/>
              </w:rPr>
              <w:t>oraz</w:t>
            </w:r>
          </w:p>
          <w:p w14:paraId="16C63E12" w14:textId="77777777" w:rsidR="00EB778A" w:rsidRPr="00EB778A" w:rsidRDefault="00EB778A" w:rsidP="00C8486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EB778A">
              <w:rPr>
                <w:rFonts w:ascii="Times New Roman" w:hAnsi="Times New Roman"/>
              </w:rPr>
              <w:t xml:space="preserve">posiadają lub będą posiadać (od dnia podpisania umowy) placówkę w odległości nie przekraczającej 1 km od siedziby Zamawiającego </w:t>
            </w:r>
            <w:proofErr w:type="spellStart"/>
            <w:r w:rsidRPr="00EB778A">
              <w:rPr>
                <w:rFonts w:ascii="Times New Roman" w:hAnsi="Times New Roman"/>
              </w:rPr>
              <w:t>tj</w:t>
            </w:r>
            <w:proofErr w:type="spellEnd"/>
            <w:r w:rsidRPr="00EB778A">
              <w:rPr>
                <w:rFonts w:ascii="Times New Roman" w:hAnsi="Times New Roman"/>
              </w:rPr>
              <w:t>; Urzędu Miasta i Gminy w Niepołomicach, pl. Zwycięstwa 13, czynnej w dni robocze, w godzinach min. od godz. 8:00 do 17:00. Na potwierdzenie spełniania warunku należy złożyć  oświadczenia o lokalizacji i godzinach pracy placówki.</w:t>
            </w:r>
          </w:p>
          <w:p w14:paraId="4E47F036" w14:textId="77777777" w:rsidR="00EB778A" w:rsidRPr="00EB778A" w:rsidRDefault="00EB778A" w:rsidP="00C8486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EB778A">
              <w:rPr>
                <w:rFonts w:ascii="Times New Roman" w:hAnsi="Times New Roman"/>
                <w:b/>
                <w:bCs/>
              </w:rPr>
              <w:t>UWAGA</w:t>
            </w:r>
          </w:p>
          <w:p w14:paraId="38D736E3" w14:textId="77777777" w:rsidR="00EB778A" w:rsidRPr="00EB778A" w:rsidRDefault="00EB778A" w:rsidP="00EB778A">
            <w:pPr>
              <w:numPr>
                <w:ilvl w:val="0"/>
                <w:numId w:val="12"/>
              </w:numPr>
              <w:spacing w:before="60" w:after="120" w:line="240" w:lineRule="auto"/>
              <w:ind w:left="298"/>
              <w:jc w:val="both"/>
              <w:rPr>
                <w:rFonts w:ascii="Times New Roman" w:hAnsi="Times New Roman"/>
              </w:rPr>
            </w:pPr>
            <w:r w:rsidRPr="00EB778A">
              <w:rPr>
                <w:rFonts w:ascii="Times New Roman" w:hAnsi="Times New Roman"/>
              </w:rPr>
              <w:t>Warunek dotyczący odległości placówki od siedziby Zamawiającego dotyczy Wykonawców, którzy nie zadeklarowali odbioru korespondencji z siedziby Zamawiającego.</w:t>
            </w:r>
          </w:p>
          <w:p w14:paraId="33617231" w14:textId="77777777" w:rsidR="00EB778A" w:rsidRPr="00EB778A" w:rsidRDefault="00EB778A" w:rsidP="00EB778A">
            <w:pPr>
              <w:numPr>
                <w:ilvl w:val="0"/>
                <w:numId w:val="12"/>
              </w:numPr>
              <w:spacing w:before="60" w:after="120" w:line="240" w:lineRule="auto"/>
              <w:ind w:left="298"/>
              <w:jc w:val="both"/>
              <w:rPr>
                <w:rFonts w:ascii="Times New Roman" w:hAnsi="Times New Roman"/>
              </w:rPr>
            </w:pPr>
            <w:r w:rsidRPr="00EB778A">
              <w:rPr>
                <w:rFonts w:ascii="Times New Roman" w:hAnsi="Times New Roman"/>
              </w:rPr>
              <w:t xml:space="preserve">Warunek nie dotyczy Wykonawcy/ów, którzy zadeklarowali odbiór korespondencji z siedziby Zamawiającego. </w:t>
            </w:r>
          </w:p>
        </w:tc>
      </w:tr>
      <w:tr w:rsidR="00EB778A" w:rsidRPr="00833ED5" w14:paraId="4DDC9990" w14:textId="77777777" w:rsidTr="00C84861"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4E4E0" w14:textId="77777777" w:rsidR="00EB778A" w:rsidRPr="00EB778A" w:rsidRDefault="00EB778A" w:rsidP="00C8486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EB778A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5F3D4DC0" w14:textId="77777777" w:rsidR="00EB778A" w:rsidRPr="00EB778A" w:rsidRDefault="00EB778A" w:rsidP="00C8486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EB778A">
              <w:rPr>
                <w:rFonts w:ascii="Times New Roman" w:hAnsi="Times New Roman"/>
              </w:rPr>
              <w:t>O udzielenie zamówienia publicznego mogą ubiegać się wykonawcy, którzy spełniają warunki, dotyczące posiadania zdolności do występowania w obrocie gospodarczym. Zamawiający uzna warunek za spełniony poprzez posiadanie dokumentu potwierdzającego, że wykonawca jest wpisany do jednego z rejestrów zawodowych lub handlowych, prowadzonych w kraju, w którym ma siedzibę lub miejsce zamieszkania, wystawionego nie wcześniej niż 6 miesięcy przed jego złożeniem (KRS, CEIDG)</w:t>
            </w:r>
          </w:p>
        </w:tc>
      </w:tr>
      <w:tr w:rsidR="00EB778A" w:rsidRPr="00833ED5" w14:paraId="36074130" w14:textId="77777777" w:rsidTr="00C84861"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C08D9" w14:textId="77777777" w:rsidR="00EB778A" w:rsidRPr="00EB778A" w:rsidRDefault="00EB778A" w:rsidP="00C8486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EB778A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</w:t>
            </w:r>
            <w:r w:rsidRPr="00EB778A">
              <w:rPr>
                <w:rFonts w:ascii="Times New Roman" w:hAnsi="Times New Roman"/>
                <w:b/>
                <w:bCs/>
              </w:rPr>
              <w:lastRenderedPageBreak/>
              <w:t>zawodowej, o ile wynika to z odrębnych przepisów</w:t>
            </w:r>
          </w:p>
          <w:p w14:paraId="39EC3703" w14:textId="77777777" w:rsidR="00EB778A" w:rsidRPr="00EB778A" w:rsidRDefault="00EB778A" w:rsidP="00C8486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EB778A">
              <w:rPr>
                <w:rFonts w:ascii="Times New Roman" w:hAnsi="Times New Roman"/>
              </w:rPr>
              <w:t>O udzielenie zamówienia publicznego mogą ubiegać się wykonawcy, posiadający wpis do rejestru operatorów pocztowych prowadzony przez Prezesa UKE.</w:t>
            </w:r>
          </w:p>
        </w:tc>
      </w:tr>
    </w:tbl>
    <w:p w14:paraId="2EC80C4E" w14:textId="77777777" w:rsidR="00EB778A" w:rsidRPr="00D2702A" w:rsidRDefault="00EB778A" w:rsidP="000857C0">
      <w:pPr>
        <w:spacing w:after="120" w:line="276" w:lineRule="auto"/>
        <w:jc w:val="both"/>
        <w:rPr>
          <w:rFonts w:ascii="Times New Roman" w:hAnsi="Times New Roman"/>
        </w:rPr>
      </w:pPr>
    </w:p>
    <w:p w14:paraId="633B517D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75B211D5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4B630806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1379A88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D3030C4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7CCBB57A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DFE0734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5670F5D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DC52279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5781EE" w14:textId="77777777" w:rsidR="00CC4011" w:rsidRDefault="00CC4011" w:rsidP="0038231F">
      <w:pPr>
        <w:spacing w:after="0" w:line="240" w:lineRule="auto"/>
      </w:pPr>
      <w:r>
        <w:separator/>
      </w:r>
    </w:p>
  </w:endnote>
  <w:endnote w:type="continuationSeparator" w:id="0">
    <w:p w14:paraId="79C85B8B" w14:textId="77777777" w:rsidR="00CC4011" w:rsidRDefault="00CC401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79629" w14:textId="77777777" w:rsidR="005A72FF" w:rsidRDefault="005A72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DA66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986488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C1DE5" w14:textId="77777777" w:rsidR="005A72FF" w:rsidRDefault="005A72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53214F" w14:textId="77777777" w:rsidR="00CC4011" w:rsidRDefault="00CC4011" w:rsidP="0038231F">
      <w:pPr>
        <w:spacing w:after="0" w:line="240" w:lineRule="auto"/>
      </w:pPr>
      <w:r>
        <w:separator/>
      </w:r>
    </w:p>
  </w:footnote>
  <w:footnote w:type="continuationSeparator" w:id="0">
    <w:p w14:paraId="5500B71F" w14:textId="77777777" w:rsidR="00CC4011" w:rsidRDefault="00CC401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CC7E0" w14:textId="77777777" w:rsidR="005A72FF" w:rsidRDefault="005A72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E3706" w14:textId="77777777" w:rsidR="005A72FF" w:rsidRDefault="005A72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8BE78" w14:textId="77777777" w:rsidR="005A72FF" w:rsidRDefault="005A72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300AAA"/>
    <w:multiLevelType w:val="hybridMultilevel"/>
    <w:tmpl w:val="4B4C26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11"/>
  </w:num>
  <w:num w:numId="5">
    <w:abstractNumId w:val="10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401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4C4D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A72FF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C4011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78A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9B423A"/>
  <w15:docId w15:val="{E5066054-62DA-4E30-97C0-525C2AAB1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630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2016-07-26T10:32:00Z</cp:lastPrinted>
  <dcterms:created xsi:type="dcterms:W3CDTF">2021-10-22T09:53:00Z</dcterms:created>
  <dcterms:modified xsi:type="dcterms:W3CDTF">2021-10-22T09:53:00Z</dcterms:modified>
</cp:coreProperties>
</file>