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5826E" w14:textId="58D691CD" w:rsidR="00CB6204" w:rsidRPr="00827068" w:rsidRDefault="00CB6204" w:rsidP="00CB6204">
      <w:pPr>
        <w:pStyle w:val="Nagwek4"/>
        <w:rPr>
          <w:b/>
          <w:i w:val="0"/>
          <w:sz w:val="22"/>
          <w:szCs w:val="22"/>
        </w:rPr>
      </w:pPr>
      <w:r w:rsidRPr="00827068">
        <w:rPr>
          <w:b/>
          <w:i w:val="0"/>
          <w:sz w:val="22"/>
          <w:szCs w:val="22"/>
        </w:rPr>
        <w:t xml:space="preserve">Załącznik nr </w:t>
      </w:r>
      <w:r w:rsidR="008D225C">
        <w:rPr>
          <w:b/>
          <w:i w:val="0"/>
          <w:sz w:val="22"/>
          <w:szCs w:val="22"/>
        </w:rPr>
        <w:t>5</w:t>
      </w:r>
      <w:r w:rsidR="00360BC3" w:rsidRPr="00827068">
        <w:rPr>
          <w:b/>
          <w:i w:val="0"/>
          <w:sz w:val="22"/>
          <w:szCs w:val="22"/>
        </w:rPr>
        <w:t xml:space="preserve"> do SWZ</w:t>
      </w:r>
    </w:p>
    <w:p w14:paraId="10598C0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5EC39C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D28DF" w:rsidRPr="002D28DF">
        <w:rPr>
          <w:b/>
          <w:sz w:val="22"/>
          <w:szCs w:val="22"/>
        </w:rPr>
        <w:t>ZP.271.35.2021</w:t>
      </w:r>
    </w:p>
    <w:p w14:paraId="0C831F4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D54887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F041F9C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C3D9077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10DC1B8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719762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56D62A54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122BDE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CDBCA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D28DF" w:rsidRPr="00110593" w14:paraId="7D6FCED9" w14:textId="77777777" w:rsidTr="0095020F">
        <w:tc>
          <w:tcPr>
            <w:tcW w:w="9104" w:type="dxa"/>
            <w:shd w:val="clear" w:color="auto" w:fill="D9D9D9"/>
          </w:tcPr>
          <w:p w14:paraId="7700787B" w14:textId="77777777" w:rsidR="002D28DF" w:rsidRPr="00110593" w:rsidRDefault="002D28DF" w:rsidP="0095020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81B0E9A" w14:textId="77777777" w:rsidR="002D28DF" w:rsidRPr="00110593" w:rsidRDefault="002D28DF" w:rsidP="0095020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D28DF">
              <w:t>(</w:t>
            </w:r>
            <w:proofErr w:type="spellStart"/>
            <w:r w:rsidRPr="002D28DF">
              <w:t>t.j</w:t>
            </w:r>
            <w:proofErr w:type="spellEnd"/>
            <w:r w:rsidRPr="002D28DF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710C16F7" w14:textId="77777777" w:rsidR="002D28DF" w:rsidRPr="0043102D" w:rsidRDefault="002D28DF" w:rsidP="0095020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7D9E695" w14:textId="77777777" w:rsidR="002D28DF" w:rsidRPr="00110593" w:rsidRDefault="002D28DF" w:rsidP="0095020F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55F4A40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3B056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F05E44D" w14:textId="77777777" w:rsidR="006E0FAA" w:rsidRPr="005E622E" w:rsidRDefault="002D28D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D28DF">
        <w:rPr>
          <w:b/>
          <w:sz w:val="22"/>
          <w:szCs w:val="22"/>
        </w:rPr>
        <w:t>Świadczenie usług pocztowych w obrocie krajowym i zagranicznym</w:t>
      </w:r>
    </w:p>
    <w:p w14:paraId="3014476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1503DD56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504EF87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09DFCD8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7F98C43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04B95D76" w14:textId="77777777" w:rsidTr="00C37CD2">
        <w:trPr>
          <w:trHeight w:val="321"/>
        </w:trPr>
        <w:tc>
          <w:tcPr>
            <w:tcW w:w="516" w:type="dxa"/>
          </w:tcPr>
          <w:p w14:paraId="4B86BD1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B11A72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F463DB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03048F7" w14:textId="77777777" w:rsidTr="009A4CD3">
        <w:tc>
          <w:tcPr>
            <w:tcW w:w="516" w:type="dxa"/>
          </w:tcPr>
          <w:p w14:paraId="5643272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41A7E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D2631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06ACFAD" w14:textId="77777777" w:rsidTr="009A4CD3">
        <w:tc>
          <w:tcPr>
            <w:tcW w:w="516" w:type="dxa"/>
          </w:tcPr>
          <w:p w14:paraId="776BFCE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4D112B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3C7BB5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CADD5E0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3F2A46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1E9ADBD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5F0174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6BAC328" w14:textId="14A60BF1" w:rsidR="0000184A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4124E24F" w14:textId="77777777" w:rsidR="00483468" w:rsidRPr="005E622E" w:rsidRDefault="00483468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5DDBBBC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319FA16D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7409A" w14:textId="77777777" w:rsidR="00191199" w:rsidRDefault="00191199">
      <w:r>
        <w:separator/>
      </w:r>
    </w:p>
  </w:endnote>
  <w:endnote w:type="continuationSeparator" w:id="0">
    <w:p w14:paraId="086C0647" w14:textId="77777777" w:rsidR="00191199" w:rsidRDefault="00191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D8DC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94306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DE4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EE6DF71" w14:textId="78E7E362" w:rsidR="009A4CD3" w:rsidRDefault="009A4CD3" w:rsidP="00BF0EA8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06E72" w14:textId="77777777" w:rsidR="002D28DF" w:rsidRDefault="002D28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D2882" w14:textId="77777777" w:rsidR="00191199" w:rsidRDefault="00191199">
      <w:r>
        <w:separator/>
      </w:r>
    </w:p>
  </w:footnote>
  <w:footnote w:type="continuationSeparator" w:id="0">
    <w:p w14:paraId="266FF26F" w14:textId="77777777" w:rsidR="00191199" w:rsidRDefault="00191199">
      <w:r>
        <w:continuationSeparator/>
      </w:r>
    </w:p>
  </w:footnote>
  <w:footnote w:id="1">
    <w:p w14:paraId="5E4463E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AEBB7" w14:textId="77777777" w:rsidR="002D28DF" w:rsidRDefault="002D28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A31C4" w14:textId="77777777" w:rsidR="002D28DF" w:rsidRDefault="002D28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09403" w14:textId="77777777" w:rsidR="002D28DF" w:rsidRDefault="002D28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119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91199"/>
    <w:rsid w:val="00204613"/>
    <w:rsid w:val="002B1E07"/>
    <w:rsid w:val="002C2DE7"/>
    <w:rsid w:val="002D160C"/>
    <w:rsid w:val="002D28DF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3468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7068"/>
    <w:rsid w:val="008460DE"/>
    <w:rsid w:val="00882E9F"/>
    <w:rsid w:val="008843C0"/>
    <w:rsid w:val="008A0D67"/>
    <w:rsid w:val="008B3C7B"/>
    <w:rsid w:val="008C2CBF"/>
    <w:rsid w:val="008D225C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0EA8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5427D3"/>
  <w15:chartTrackingRefBased/>
  <w15:docId w15:val="{48770DC1-81CC-43D0-A06D-77B0740E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2021-10-21T08:05:00Z</dcterms:created>
  <dcterms:modified xsi:type="dcterms:W3CDTF">2021-10-21T08:05:00Z</dcterms:modified>
</cp:coreProperties>
</file>