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44935" w14:textId="77777777" w:rsidR="005C0930" w:rsidRDefault="00EF43A7" w:rsidP="005C0930">
      <w:pPr>
        <w:spacing w:after="240"/>
        <w:jc w:val="right"/>
        <w:rPr>
          <w:sz w:val="22"/>
          <w:szCs w:val="22"/>
        </w:rPr>
      </w:pPr>
      <w:r w:rsidRPr="00EF43A7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EF43A7">
        <w:rPr>
          <w:sz w:val="22"/>
          <w:szCs w:val="22"/>
        </w:rPr>
        <w:t>2021-10-25</w:t>
      </w:r>
    </w:p>
    <w:p w14:paraId="3939495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5BFC607" w14:textId="77777777" w:rsidR="005C0930" w:rsidRPr="00D91931" w:rsidRDefault="00EF43A7" w:rsidP="005C0930">
      <w:pPr>
        <w:rPr>
          <w:b/>
          <w:bCs/>
          <w:sz w:val="22"/>
          <w:szCs w:val="22"/>
        </w:rPr>
      </w:pPr>
      <w:r w:rsidRPr="00EF43A7">
        <w:rPr>
          <w:b/>
          <w:bCs/>
          <w:sz w:val="22"/>
          <w:szCs w:val="22"/>
        </w:rPr>
        <w:t>GMINA NIEPOŁOMICE</w:t>
      </w:r>
    </w:p>
    <w:p w14:paraId="091CED90" w14:textId="77777777" w:rsidR="005C0930" w:rsidRPr="00BD5546" w:rsidRDefault="00EF43A7" w:rsidP="005C0930">
      <w:pPr>
        <w:rPr>
          <w:sz w:val="22"/>
          <w:szCs w:val="22"/>
        </w:rPr>
      </w:pPr>
      <w:r w:rsidRPr="00EF43A7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EF43A7">
        <w:rPr>
          <w:sz w:val="22"/>
          <w:szCs w:val="22"/>
        </w:rPr>
        <w:t>13</w:t>
      </w:r>
    </w:p>
    <w:p w14:paraId="35D259D2" w14:textId="77777777" w:rsidR="005C0930" w:rsidRPr="00BD5546" w:rsidRDefault="00EF43A7" w:rsidP="005C0930">
      <w:pPr>
        <w:rPr>
          <w:sz w:val="22"/>
          <w:szCs w:val="22"/>
        </w:rPr>
      </w:pPr>
      <w:r w:rsidRPr="00EF43A7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EF43A7">
        <w:rPr>
          <w:sz w:val="22"/>
          <w:szCs w:val="22"/>
        </w:rPr>
        <w:t>Niepołomice</w:t>
      </w:r>
    </w:p>
    <w:p w14:paraId="4AABCCB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85C4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59B0B7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F43A7" w:rsidRPr="00EF43A7">
        <w:rPr>
          <w:b/>
          <w:sz w:val="22"/>
          <w:szCs w:val="22"/>
        </w:rPr>
        <w:t>ZP.271.35.2021</w:t>
      </w:r>
      <w:r w:rsidR="005C0930" w:rsidRPr="00D91931">
        <w:rPr>
          <w:sz w:val="22"/>
          <w:szCs w:val="22"/>
        </w:rPr>
        <w:tab/>
        <w:t xml:space="preserve"> </w:t>
      </w:r>
    </w:p>
    <w:p w14:paraId="69DD45E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CF9EA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05A66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CCEF4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03F29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A7EB8C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83013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ED31FF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47DC694" w14:textId="3258C1E8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Pr="00123D85">
        <w:rPr>
          <w:b/>
          <w:bCs/>
          <w:sz w:val="22"/>
          <w:szCs w:val="22"/>
        </w:rPr>
        <w:t xml:space="preserve"> </w:t>
      </w:r>
      <w:r w:rsidR="00EF43A7" w:rsidRPr="00123D85">
        <w:rPr>
          <w:b/>
          <w:bCs/>
          <w:sz w:val="22"/>
          <w:szCs w:val="22"/>
        </w:rPr>
        <w:t xml:space="preserve">Tryb podstawowy </w:t>
      </w:r>
      <w:r w:rsidR="00123D85">
        <w:rPr>
          <w:sz w:val="22"/>
          <w:szCs w:val="22"/>
        </w:rPr>
        <w:t xml:space="preserve">z możliwością </w:t>
      </w:r>
      <w:r w:rsidR="00EF43A7" w:rsidRPr="00EF43A7">
        <w:rPr>
          <w:sz w:val="22"/>
          <w:szCs w:val="22"/>
        </w:rPr>
        <w:t xml:space="preserve">negocjacji - art. 275 pkt. </w:t>
      </w:r>
      <w:r w:rsidR="00123D85">
        <w:rPr>
          <w:sz w:val="22"/>
          <w:szCs w:val="22"/>
        </w:rPr>
        <w:t>2</w:t>
      </w:r>
      <w:r w:rsidR="00EF43A7" w:rsidRPr="00EF43A7">
        <w:rPr>
          <w:sz w:val="22"/>
          <w:szCs w:val="22"/>
        </w:rPr>
        <w:t xml:space="preserve"> ustawy </w:t>
      </w:r>
      <w:proofErr w:type="spellStart"/>
      <w:r w:rsidR="00EF43A7" w:rsidRPr="00EF43A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123D85">
        <w:rPr>
          <w:bCs/>
          <w:sz w:val="22"/>
          <w:szCs w:val="22"/>
        </w:rPr>
        <w:t>: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F43A7" w:rsidRPr="00EF43A7">
        <w:rPr>
          <w:b/>
          <w:bCs/>
          <w:sz w:val="22"/>
          <w:szCs w:val="22"/>
        </w:rPr>
        <w:t>Świadczenie usług pocztowych w obrocie krajowym i zagranicznym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F43A7" w:rsidRPr="00EF43A7">
        <w:rPr>
          <w:b/>
          <w:sz w:val="22"/>
          <w:szCs w:val="22"/>
        </w:rPr>
        <w:t>ZP.271.35.2021</w:t>
      </w:r>
      <w:r w:rsidRPr="006A5DF1">
        <w:rPr>
          <w:b/>
          <w:sz w:val="22"/>
          <w:szCs w:val="22"/>
        </w:rPr>
        <w:t>.</w:t>
      </w:r>
    </w:p>
    <w:p w14:paraId="18380E09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97F22E5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F43A7" w:rsidRPr="00EF43A7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F43A7" w:rsidRPr="00EF43A7">
        <w:rPr>
          <w:sz w:val="22"/>
          <w:szCs w:val="22"/>
        </w:rPr>
        <w:t>(</w:t>
      </w:r>
      <w:proofErr w:type="spellStart"/>
      <w:r w:rsidR="00EF43A7" w:rsidRPr="00EF43A7">
        <w:rPr>
          <w:sz w:val="22"/>
          <w:szCs w:val="22"/>
        </w:rPr>
        <w:t>t.j</w:t>
      </w:r>
      <w:proofErr w:type="spellEnd"/>
      <w:r w:rsidR="00EF43A7" w:rsidRPr="00EF43A7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D6A8ACC" w14:textId="05BF6C02" w:rsidR="00EF43A7" w:rsidRPr="00EF43A7" w:rsidRDefault="00EF43A7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F43A7">
        <w:rPr>
          <w:bCs/>
          <w:sz w:val="22"/>
          <w:szCs w:val="22"/>
        </w:rPr>
        <w:t xml:space="preserve">Zamawiający dokonuje zmiany </w:t>
      </w:r>
      <w:r w:rsidR="00123D85" w:rsidRPr="00EF43A7">
        <w:rPr>
          <w:bCs/>
          <w:sz w:val="22"/>
          <w:szCs w:val="22"/>
        </w:rPr>
        <w:t>treści</w:t>
      </w:r>
      <w:r w:rsidRPr="00EF43A7">
        <w:rPr>
          <w:bCs/>
          <w:sz w:val="22"/>
          <w:szCs w:val="22"/>
        </w:rPr>
        <w:t xml:space="preserve"> SWZ w </w:t>
      </w:r>
      <w:r w:rsidR="00123D85" w:rsidRPr="00EF43A7">
        <w:rPr>
          <w:bCs/>
          <w:sz w:val="22"/>
          <w:szCs w:val="22"/>
        </w:rPr>
        <w:t>następujący</w:t>
      </w:r>
      <w:r w:rsidRPr="00EF43A7">
        <w:rPr>
          <w:bCs/>
          <w:sz w:val="22"/>
          <w:szCs w:val="22"/>
        </w:rPr>
        <w:t xml:space="preserve"> sposób:</w:t>
      </w:r>
    </w:p>
    <w:p w14:paraId="5B5BAB9E" w14:textId="1B9F3071" w:rsidR="00EF43A7" w:rsidRPr="00EF43A7" w:rsidRDefault="00EF43A7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F43A7">
        <w:rPr>
          <w:bCs/>
          <w:sz w:val="22"/>
          <w:szCs w:val="22"/>
        </w:rPr>
        <w:t>Po punkcie 3.5 dodany zostaje punkt 3.6 o treści:</w:t>
      </w:r>
    </w:p>
    <w:p w14:paraId="66D3C1BC" w14:textId="665033D7" w:rsidR="00EF1037" w:rsidRPr="005C0930" w:rsidRDefault="00BD083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,,3.6 </w:t>
      </w:r>
      <w:r w:rsidR="00EF43A7" w:rsidRPr="00EF43A7">
        <w:rPr>
          <w:bCs/>
          <w:sz w:val="22"/>
          <w:szCs w:val="22"/>
        </w:rPr>
        <w:t>Zamawiający nie przewiduje ograniczenia liczby wykonawców, których zaprosi do negocjacji, stosując kryteria oceny ofert".</w:t>
      </w:r>
    </w:p>
    <w:p w14:paraId="64BC345E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CDD1D35" w14:textId="0021164D"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0612C8A" w14:textId="7AF6762F" w:rsidR="00123D85" w:rsidRDefault="00123D85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C20DF4A" w14:textId="77777777" w:rsidR="00123D85" w:rsidRPr="00A40A84" w:rsidRDefault="00123D85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42719224" w14:textId="3C025AF7" w:rsidR="005C0930" w:rsidRPr="00E02559" w:rsidRDefault="00123D85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……………………………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39771" w14:textId="77777777" w:rsidR="0010025C" w:rsidRDefault="0010025C">
      <w:r>
        <w:separator/>
      </w:r>
    </w:p>
  </w:endnote>
  <w:endnote w:type="continuationSeparator" w:id="0">
    <w:p w14:paraId="12FE9816" w14:textId="77777777" w:rsidR="0010025C" w:rsidRDefault="00100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52EC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0183F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31BB" w14:textId="45121CDE" w:rsidR="00EF1037" w:rsidRPr="00123D85" w:rsidRDefault="00EF1037" w:rsidP="00123D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745C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8DEE2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6A48A" w14:textId="77777777" w:rsidR="00EF1037" w:rsidRDefault="00EF1037">
    <w:pPr>
      <w:pStyle w:val="Stopka"/>
      <w:tabs>
        <w:tab w:val="clear" w:pos="4536"/>
        <w:tab w:val="left" w:pos="6237"/>
      </w:tabs>
    </w:pPr>
  </w:p>
  <w:p w14:paraId="48130F7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41CD3" w14:textId="77777777" w:rsidR="0010025C" w:rsidRDefault="0010025C">
      <w:r>
        <w:separator/>
      </w:r>
    </w:p>
  </w:footnote>
  <w:footnote w:type="continuationSeparator" w:id="0">
    <w:p w14:paraId="1A0B770A" w14:textId="77777777" w:rsidR="0010025C" w:rsidRDefault="00100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FA0B" w14:textId="77777777" w:rsidR="00EF43A7" w:rsidRDefault="00EF4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873F" w14:textId="77777777" w:rsidR="00EF43A7" w:rsidRDefault="00EF4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9302" w14:textId="77777777" w:rsidR="00EF43A7" w:rsidRDefault="00EF43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25C"/>
    <w:rsid w:val="00057D02"/>
    <w:rsid w:val="000613E0"/>
    <w:rsid w:val="0010025C"/>
    <w:rsid w:val="00123D85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D0836"/>
    <w:rsid w:val="00C152AE"/>
    <w:rsid w:val="00D1574A"/>
    <w:rsid w:val="00D248D2"/>
    <w:rsid w:val="00E02559"/>
    <w:rsid w:val="00E74582"/>
    <w:rsid w:val="00EB3650"/>
    <w:rsid w:val="00EF1037"/>
    <w:rsid w:val="00EF43A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01127"/>
  <w15:chartTrackingRefBased/>
  <w15:docId w15:val="{5BF28E25-B306-42ED-85AB-C138109A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2021-10-25T07:57:00Z</cp:lastPrinted>
  <dcterms:created xsi:type="dcterms:W3CDTF">2021-10-25T07:57:00Z</dcterms:created>
  <dcterms:modified xsi:type="dcterms:W3CDTF">2021-10-25T07:57:00Z</dcterms:modified>
</cp:coreProperties>
</file>