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C1B61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BC30B58" w14:textId="77777777" w:rsidR="005103B9" w:rsidRDefault="005103B9" w:rsidP="005103B9">
      <w:pPr>
        <w:spacing w:after="0" w:line="480" w:lineRule="auto"/>
        <w:rPr>
          <w:b/>
        </w:rPr>
      </w:pPr>
    </w:p>
    <w:p w14:paraId="5496DDCC" w14:textId="29F0F3C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181BD4">
        <w:rPr>
          <w:rFonts w:ascii="Times New Roman" w:hAnsi="Times New Roman"/>
          <w:b/>
        </w:rPr>
        <w:t>46</w:t>
      </w:r>
      <w:r w:rsidR="00E71950" w:rsidRPr="00E71950">
        <w:rPr>
          <w:rFonts w:ascii="Times New Roman" w:hAnsi="Times New Roman"/>
          <w:b/>
        </w:rPr>
        <w:t>/2021</w:t>
      </w:r>
    </w:p>
    <w:p w14:paraId="3AC7C91B" w14:textId="77777777"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D7ADD2A" w14:textId="77777777"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14:paraId="0D834B42" w14:textId="77777777"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14:paraId="00EAE2E5" w14:textId="77777777"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14:paraId="4E0F1C58" w14:textId="77777777"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14:paraId="34BF3BC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76618F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2D982D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D7E5A2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354C23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5AC699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5C828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20759D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0F6CAC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DC8BFD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14:paraId="345431CE" w14:textId="77777777" w:rsidTr="00E83201">
        <w:tc>
          <w:tcPr>
            <w:tcW w:w="9212" w:type="dxa"/>
            <w:shd w:val="clear" w:color="auto" w:fill="D9D9D9"/>
          </w:tcPr>
          <w:p w14:paraId="1974DEF9" w14:textId="77777777"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39AA2BE" w14:textId="77777777"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E6213E9" w14:textId="77777777"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3A2B706" w14:textId="77777777"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1D07706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16FB44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62C1C1" w14:textId="77777777" w:rsidR="005434B3" w:rsidRPr="00FD1A1C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8B00664" w14:textId="240776F5" w:rsidR="00B03617" w:rsidRDefault="00B03617" w:rsidP="00B03617">
      <w:pPr>
        <w:spacing w:after="0" w:line="276" w:lineRule="auto"/>
        <w:jc w:val="center"/>
        <w:rPr>
          <w:rFonts w:ascii="Times New Roman" w:hAnsi="Times New Roman"/>
          <w:b/>
        </w:rPr>
      </w:pPr>
      <w:r w:rsidRPr="00B03617">
        <w:rPr>
          <w:rFonts w:ascii="Times New Roman" w:hAnsi="Times New Roman"/>
          <w:b/>
        </w:rPr>
        <w:t xml:space="preserve">Zakup i dostawa </w:t>
      </w:r>
      <w:r w:rsidR="00DF69FE">
        <w:rPr>
          <w:rFonts w:ascii="Times New Roman" w:hAnsi="Times New Roman"/>
          <w:b/>
        </w:rPr>
        <w:t>opatrunków jałowych</w:t>
      </w:r>
      <w:r w:rsidRPr="00B03617">
        <w:rPr>
          <w:rFonts w:ascii="Times New Roman" w:hAnsi="Times New Roman"/>
          <w:b/>
        </w:rPr>
        <w:t xml:space="preserve">  </w:t>
      </w:r>
      <w:r w:rsidR="0019630C">
        <w:rPr>
          <w:rFonts w:ascii="Times New Roman" w:hAnsi="Times New Roman"/>
          <w:b/>
        </w:rPr>
        <w:t>I</w:t>
      </w:r>
      <w:r w:rsidR="00181BD4">
        <w:rPr>
          <w:rFonts w:ascii="Times New Roman" w:hAnsi="Times New Roman"/>
          <w:b/>
        </w:rPr>
        <w:t>I</w:t>
      </w:r>
      <w:r w:rsidRPr="00B03617">
        <w:rPr>
          <w:rFonts w:ascii="Times New Roman" w:hAnsi="Times New Roman"/>
          <w:b/>
        </w:rPr>
        <w:t>I</w:t>
      </w:r>
    </w:p>
    <w:p w14:paraId="43F21F24" w14:textId="77777777" w:rsidR="00B03617" w:rsidRDefault="00B03617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3AA188B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2077A46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3EAB16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DA5DFA4" w14:textId="77777777" w:rsidR="00710937" w:rsidRPr="00292198" w:rsidRDefault="00710937" w:rsidP="005E24AA">
      <w:pPr>
        <w:rPr>
          <w:rFonts w:ascii="Times New Roman" w:hAnsi="Times New Roman"/>
        </w:rPr>
      </w:pPr>
    </w:p>
    <w:p w14:paraId="0F817B2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55D98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2A4B5F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3E6A69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292D0F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677E34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616F00" w14:textId="77777777"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5AEC323C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14:paraId="324FFC7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19544C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7DA26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CBFDC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8D42D4F" w14:textId="77777777"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2EDB2484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814964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D4D4D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7F7044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6C7B33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7E219" w14:textId="77777777"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14:paraId="126BE3C1" w14:textId="77777777"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2ABB" w14:textId="77777777"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45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B1AC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1F99" w14:textId="77777777"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F3814" w14:textId="77777777"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14:paraId="36E4B81F" w14:textId="77777777"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6C9BB" w14:textId="77777777"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7A161" w14:textId="77777777"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319D" w14:textId="77777777"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1BD4"/>
    <w:rsid w:val="001902D2"/>
    <w:rsid w:val="0019630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9F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1A1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0B1CCF2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D40F3-BA71-4549-B628-6E776001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7</cp:revision>
  <cp:lastPrinted>2021-04-02T07:01:00Z</cp:lastPrinted>
  <dcterms:created xsi:type="dcterms:W3CDTF">2021-03-03T06:48:00Z</dcterms:created>
  <dcterms:modified xsi:type="dcterms:W3CDTF">2021-10-14T10:51:00Z</dcterms:modified>
</cp:coreProperties>
</file>