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06283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45AFF702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0AA3E325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4C4DA6A2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59FE646D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0F5F7FB2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FC4BFA" w:rsidRPr="00FC4BFA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5DB277D3" w14:textId="1E5B5A11" w:rsidR="005741C5" w:rsidRPr="00AF550F" w:rsidRDefault="00FC4BFA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4BFA">
        <w:rPr>
          <w:rFonts w:ascii="Times New Roman" w:eastAsia="Times New Roman" w:hAnsi="Times New Roman"/>
          <w:b/>
          <w:sz w:val="24"/>
          <w:szCs w:val="24"/>
          <w:lang w:eastAsia="pl-PL"/>
        </w:rPr>
        <w:t>usług</w:t>
      </w:r>
      <w:r w:rsidR="00E50E68">
        <w:rPr>
          <w:rFonts w:ascii="Times New Roman" w:eastAsia="Times New Roman" w:hAnsi="Times New Roman"/>
          <w:b/>
          <w:sz w:val="24"/>
          <w:szCs w:val="24"/>
          <w:lang w:eastAsia="pl-PL"/>
        </w:rPr>
        <w:t>a</w:t>
      </w:r>
      <w:r w:rsidRPr="00FC4BF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druku i dostawy katalogu i ulotek dla Centrum Rekrutacji AGH - KC-zp.272-541/21</w:t>
      </w:r>
    </w:p>
    <w:p w14:paraId="22ABC148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3222A2A7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75C69CAF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14:paraId="5F75D25E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46145676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1545BF71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376CC0A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E0BF9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E1299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C2178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734F61D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87CA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2B0F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ACFB7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4E5700B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A58F1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2E08E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D7A9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51B15AB5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8007B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7482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7AF0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F4D13EE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1A51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6A32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D82BB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6B025CB0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54AAB3DD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33C2FCBA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5A66446F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205C4080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0E2330BD" w14:textId="77777777"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14:paraId="77118C03" w14:textId="77777777"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14:paraId="7735489F" w14:textId="77777777"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24601" w14:textId="77777777" w:rsidR="00037C77" w:rsidRDefault="00037C77">
      <w:pPr>
        <w:spacing w:after="0" w:line="240" w:lineRule="auto"/>
      </w:pPr>
      <w:r>
        <w:separator/>
      </w:r>
    </w:p>
  </w:endnote>
  <w:endnote w:type="continuationSeparator" w:id="0">
    <w:p w14:paraId="20742097" w14:textId="77777777" w:rsidR="00037C77" w:rsidRDefault="00037C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227FC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3B4B91B" w14:textId="77777777" w:rsidR="00336EEB" w:rsidRDefault="00E50E6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797E9" w14:textId="77777777" w:rsidR="00336EEB" w:rsidRDefault="00E50E68" w:rsidP="004704CB">
    <w:pPr>
      <w:pStyle w:val="Stopka"/>
      <w:framePr w:wrap="around" w:vAnchor="text" w:hAnchor="margin" w:xAlign="right" w:y="1"/>
      <w:rPr>
        <w:rStyle w:val="Numerstrony"/>
      </w:rPr>
    </w:pPr>
  </w:p>
  <w:p w14:paraId="520B942B" w14:textId="77777777" w:rsidR="00336EEB" w:rsidRDefault="00E50E68" w:rsidP="00336EEB">
    <w:pPr>
      <w:pStyle w:val="Stopka"/>
      <w:tabs>
        <w:tab w:val="clear" w:pos="4536"/>
      </w:tabs>
      <w:jc w:val="center"/>
    </w:pPr>
    <w:r>
      <w:rPr>
        <w:noProof/>
      </w:rPr>
      <w:pict w14:anchorId="6D3B25EF">
        <v:line id="_x0000_s1025" style="position:absolute;left:0;text-align:left;z-index:251659264" from="-3.85pt,8.7pt" to="455.15pt,8.7pt"/>
      </w:pict>
    </w:r>
  </w:p>
  <w:p w14:paraId="21401D40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433EF" w14:textId="77777777" w:rsidR="00903726" w:rsidRDefault="00E50E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BA1D50" w14:textId="77777777" w:rsidR="00037C77" w:rsidRDefault="00037C77">
      <w:pPr>
        <w:spacing w:after="0" w:line="240" w:lineRule="auto"/>
      </w:pPr>
      <w:r>
        <w:separator/>
      </w:r>
    </w:p>
  </w:footnote>
  <w:footnote w:type="continuationSeparator" w:id="0">
    <w:p w14:paraId="23956263" w14:textId="77777777" w:rsidR="00037C77" w:rsidRDefault="00037C77">
      <w:pPr>
        <w:spacing w:after="0" w:line="240" w:lineRule="auto"/>
      </w:pPr>
      <w:r>
        <w:continuationSeparator/>
      </w:r>
    </w:p>
  </w:footnote>
  <w:footnote w:id="1">
    <w:p w14:paraId="112B3870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4220E8D8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78ECD" w14:textId="77777777" w:rsidR="00903726" w:rsidRDefault="00E50E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27F25" w14:textId="77777777" w:rsidR="00903726" w:rsidRDefault="00E50E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0EA67" w14:textId="77777777" w:rsidR="00903726" w:rsidRDefault="00E50E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037C77"/>
    <w:rsid w:val="00037C77"/>
    <w:rsid w:val="000563B7"/>
    <w:rsid w:val="000E6C60"/>
    <w:rsid w:val="001F4E82"/>
    <w:rsid w:val="00237270"/>
    <w:rsid w:val="00285E58"/>
    <w:rsid w:val="003D1274"/>
    <w:rsid w:val="00430A9F"/>
    <w:rsid w:val="005741C5"/>
    <w:rsid w:val="005E5BD1"/>
    <w:rsid w:val="00623F70"/>
    <w:rsid w:val="00927537"/>
    <w:rsid w:val="0093180B"/>
    <w:rsid w:val="00BC579B"/>
    <w:rsid w:val="00D137A1"/>
    <w:rsid w:val="00D70839"/>
    <w:rsid w:val="00E50E68"/>
    <w:rsid w:val="00E67EFE"/>
    <w:rsid w:val="00F85EA7"/>
    <w:rsid w:val="00FC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6A863"/>
  <w15:docId w15:val="{DBCE63A2-60D4-4E41-999A-192FE1D92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2021-10-22T07:39:00Z</cp:lastPrinted>
  <dcterms:created xsi:type="dcterms:W3CDTF">2021-10-22T07:39:00Z</dcterms:created>
  <dcterms:modified xsi:type="dcterms:W3CDTF">2021-10-22T07:39:00Z</dcterms:modified>
</cp:coreProperties>
</file>