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0B44E" w14:textId="77777777" w:rsidR="0018073A" w:rsidRPr="005349C2" w:rsidRDefault="0018073A" w:rsidP="0018073A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14:paraId="7F420792" w14:textId="77777777" w:rsidR="0018073A" w:rsidRPr="005349C2" w:rsidRDefault="0018073A" w:rsidP="0018073A">
      <w:pPr>
        <w:pStyle w:val="Nagwek1"/>
        <w:rPr>
          <w:rFonts w:ascii="Verdana" w:hAnsi="Verdana"/>
          <w:sz w:val="20"/>
        </w:rPr>
      </w:pPr>
    </w:p>
    <w:p w14:paraId="23297A54" w14:textId="77777777" w:rsidR="0018073A" w:rsidRPr="005349C2" w:rsidRDefault="0018073A" w:rsidP="0018073A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14:paraId="0946BFF6" w14:textId="77777777" w:rsidR="0018073A" w:rsidRPr="005349C2" w:rsidRDefault="0018073A" w:rsidP="0018073A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14:paraId="7A3EF2DE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5BF818D2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57DD18F6" w14:textId="77777777" w:rsidR="0018073A" w:rsidRPr="005349C2" w:rsidRDefault="0018073A" w:rsidP="0018073A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14:paraId="58138C0D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00F0C424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14:paraId="2FA13E65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57E36DB3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14:paraId="4AF45C88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14:paraId="1B8EB02A" w14:textId="43586CDC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 w:rsidR="00FA0E7F">
        <w:rPr>
          <w:rFonts w:ascii="Verdana" w:hAnsi="Verdana"/>
          <w:sz w:val="20"/>
        </w:rPr>
        <w:t xml:space="preserve">Dyrektora </w:t>
      </w:r>
      <w:r>
        <w:rPr>
          <w:rFonts w:ascii="Verdana" w:hAnsi="Verdana"/>
          <w:sz w:val="20"/>
        </w:rPr>
        <w:t xml:space="preserve">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14:paraId="4C08FE2B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14:paraId="100B9955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14:paraId="2805FFF6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14:paraId="09394F0C" w14:textId="77777777" w:rsidR="0018073A" w:rsidRPr="005349C2" w:rsidRDefault="0018073A" w:rsidP="0018073A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769A2831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304DFC8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14:paraId="3D09B86C" w14:textId="77777777"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14:paraId="38F4ECFD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14:paraId="27347303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14:paraId="222D1069" w14:textId="77777777" w:rsidR="0018073A" w:rsidRPr="005349C2" w:rsidRDefault="0018073A" w:rsidP="0018073A">
      <w:pPr>
        <w:jc w:val="both"/>
        <w:rPr>
          <w:rFonts w:ascii="Verdana" w:hAnsi="Verdana"/>
        </w:rPr>
      </w:pPr>
    </w:p>
    <w:p w14:paraId="35DB4936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14:paraId="389477E1" w14:textId="1B836669" w:rsidR="0018073A" w:rsidRPr="002778A0" w:rsidRDefault="0018073A" w:rsidP="002778A0">
      <w:pPr>
        <w:pStyle w:val="Tekstpodstawowy"/>
        <w:jc w:val="both"/>
        <w:rPr>
          <w:rFonts w:ascii="Verdana" w:hAnsi="Verdana"/>
          <w:b/>
          <w:sz w:val="20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="002778A0" w:rsidRPr="002778A0">
        <w:rPr>
          <w:rFonts w:ascii="Verdana" w:hAnsi="Verdana"/>
          <w:b/>
          <w:sz w:val="20"/>
        </w:rPr>
        <w:t>usługa druku i dostawy katalogu i ulotek dla Centrum Rekrutacji AGH - Kc-zp.272-541/21</w:t>
      </w:r>
      <w:r w:rsidRPr="002778A0">
        <w:rPr>
          <w:rFonts w:ascii="Verdana" w:eastAsia="Calibri" w:hAnsi="Verdana"/>
          <w:sz w:val="20"/>
          <w:lang w:eastAsia="en-US"/>
        </w:rPr>
        <w:t>, zgodnie z opisem przedmiotu zamówienia stanowiącym załącznik nr 1 do przedmiotowej umowy.</w:t>
      </w:r>
    </w:p>
    <w:p w14:paraId="32C7D5B8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14:paraId="0E436168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</w:t>
      </w:r>
      <w:r w:rsidRPr="0097574A">
        <w:rPr>
          <w:sz w:val="22"/>
          <w:szCs w:val="22"/>
        </w:rPr>
        <w:t xml:space="preserve"> przygotuje do akceptacji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>, w terminie do 3 dni od daty otrzymania projektu graficznego, wydrukowane wybrane rozdziały wraz z okładką (proof) i dostarczy je w miejsce wskazane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 xml:space="preserve">. </w:t>
      </w:r>
    </w:p>
    <w:p w14:paraId="49FC80C9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97574A">
        <w:rPr>
          <w:sz w:val="22"/>
          <w:szCs w:val="22"/>
        </w:rPr>
        <w:t xml:space="preserve">Przed przystąpieniem do druku </w:t>
      </w:r>
      <w:r>
        <w:rPr>
          <w:sz w:val="22"/>
          <w:szCs w:val="22"/>
        </w:rPr>
        <w:t>Zleceniobiorca</w:t>
      </w:r>
      <w:r w:rsidRPr="0097574A">
        <w:rPr>
          <w:sz w:val="22"/>
          <w:szCs w:val="22"/>
        </w:rPr>
        <w:t xml:space="preserve"> musi uzyskać zatwierdzenie wydruku proof (wybrane rozdziały wraz z okładką)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>.</w:t>
      </w:r>
    </w:p>
    <w:p w14:paraId="76E58D16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7574A">
        <w:rPr>
          <w:sz w:val="22"/>
          <w:szCs w:val="22"/>
        </w:rPr>
        <w:t>Termin akceptacji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 xml:space="preserve"> wydruku proof: 2 dni od przekazania wydruku proof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 xml:space="preserve"> przez </w:t>
      </w:r>
      <w:r>
        <w:rPr>
          <w:sz w:val="22"/>
          <w:szCs w:val="22"/>
        </w:rPr>
        <w:t>Zleceniobiorc</w:t>
      </w:r>
      <w:r w:rsidRPr="0097574A">
        <w:rPr>
          <w:sz w:val="22"/>
          <w:szCs w:val="22"/>
        </w:rPr>
        <w:t xml:space="preserve">ę. </w:t>
      </w:r>
    </w:p>
    <w:p w14:paraId="5F627EAD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97574A">
        <w:rPr>
          <w:sz w:val="22"/>
          <w:szCs w:val="22"/>
        </w:rPr>
        <w:t xml:space="preserve">Termin na wprowadzenie przez </w:t>
      </w:r>
      <w:r>
        <w:rPr>
          <w:sz w:val="22"/>
          <w:szCs w:val="22"/>
        </w:rPr>
        <w:t>Zleceniobiorc</w:t>
      </w:r>
      <w:r w:rsidRPr="0097574A">
        <w:rPr>
          <w:sz w:val="22"/>
          <w:szCs w:val="22"/>
        </w:rPr>
        <w:t>ę ewentualnych poprawek do finalnego wydruku: 3  dni od przekazania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 xml:space="preserve"> uwag.  </w:t>
      </w:r>
    </w:p>
    <w:p w14:paraId="60A28C16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5. Zleceniobiorca</w:t>
      </w:r>
      <w:r w:rsidRPr="0097574A">
        <w:rPr>
          <w:sz w:val="22"/>
          <w:szCs w:val="22"/>
        </w:rPr>
        <w:t xml:space="preserve"> zrealizuje usługę przy użyciu własnych materiałów i urządzeń technicznych.</w:t>
      </w:r>
    </w:p>
    <w:p w14:paraId="56E50EA5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6. Zleceniobiorca</w:t>
      </w:r>
      <w:r w:rsidRPr="0097574A">
        <w:rPr>
          <w:sz w:val="22"/>
          <w:szCs w:val="22"/>
        </w:rPr>
        <w:t xml:space="preserve"> spakuje </w:t>
      </w:r>
      <w:r>
        <w:rPr>
          <w:sz w:val="22"/>
          <w:szCs w:val="22"/>
        </w:rPr>
        <w:t>katalogi i ulotki</w:t>
      </w:r>
      <w:r w:rsidRPr="0097574A">
        <w:rPr>
          <w:sz w:val="22"/>
          <w:szCs w:val="22"/>
        </w:rPr>
        <w:t xml:space="preserve"> w paczki po 100 sztuk każda. </w:t>
      </w:r>
    </w:p>
    <w:p w14:paraId="2C6FA3F0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97574A">
        <w:rPr>
          <w:sz w:val="22"/>
          <w:szCs w:val="22"/>
        </w:rPr>
        <w:t xml:space="preserve"> cały nakład dostarczy i wniesie do siedziby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>, w miejsce wskazane przez Z</w:t>
      </w:r>
      <w:r>
        <w:rPr>
          <w:sz w:val="22"/>
          <w:szCs w:val="22"/>
        </w:rPr>
        <w:t>leceniodawcę</w:t>
      </w:r>
      <w:r w:rsidRPr="0097574A">
        <w:rPr>
          <w:sz w:val="22"/>
          <w:szCs w:val="22"/>
        </w:rPr>
        <w:t>, w godz. od 8:00 do 15:00, w dni robocze od poniedziałku do piątku.</w:t>
      </w:r>
    </w:p>
    <w:p w14:paraId="51F0F96A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8. Zleceniobiorca</w:t>
      </w:r>
      <w:r w:rsidRPr="0097574A">
        <w:rPr>
          <w:sz w:val="22"/>
          <w:szCs w:val="22"/>
        </w:rPr>
        <w:t xml:space="preserve"> dostarczy wykonany i skompletowany przedmiot umowy na własny koszt do siedziby Z</w:t>
      </w:r>
      <w:r>
        <w:rPr>
          <w:sz w:val="22"/>
          <w:szCs w:val="22"/>
        </w:rPr>
        <w:t>leceniodawcy</w:t>
      </w:r>
      <w:r w:rsidRPr="0097574A">
        <w:rPr>
          <w:sz w:val="22"/>
          <w:szCs w:val="22"/>
        </w:rPr>
        <w:t xml:space="preserve">.  </w:t>
      </w:r>
    </w:p>
    <w:p w14:paraId="249D3F6F" w14:textId="77777777" w:rsidR="002778A0" w:rsidRPr="0097574A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9. Zleceniobiorca</w:t>
      </w:r>
      <w:r w:rsidRPr="0097574A">
        <w:rPr>
          <w:sz w:val="22"/>
          <w:szCs w:val="22"/>
        </w:rPr>
        <w:t xml:space="preserve"> zobowiązany jest do telefonicznego kontaktu z Z</w:t>
      </w:r>
      <w:r>
        <w:rPr>
          <w:sz w:val="22"/>
          <w:szCs w:val="22"/>
        </w:rPr>
        <w:t>leceniodawcą</w:t>
      </w:r>
      <w:r w:rsidRPr="0097574A">
        <w:rPr>
          <w:sz w:val="22"/>
          <w:szCs w:val="22"/>
        </w:rPr>
        <w:t xml:space="preserve">, w dniu poprzedzającym dostarczenie przedmiotu umowy i poinformowania o terminie i godzinie dostarczenia przedmiotu umowy. </w:t>
      </w:r>
    </w:p>
    <w:p w14:paraId="3F975CB1" w14:textId="77777777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10. Zleceniobiorca</w:t>
      </w:r>
      <w:r w:rsidRPr="0097574A">
        <w:rPr>
          <w:sz w:val="22"/>
          <w:szCs w:val="22"/>
        </w:rPr>
        <w:t xml:space="preserve"> zobowiązany jest do potwierdzenia w miejscu dostarczenia przedmiotu umowy pisemnego protokołu odbioru.</w:t>
      </w:r>
    </w:p>
    <w:p w14:paraId="2CCBC433" w14:textId="77777777" w:rsidR="002778A0" w:rsidRPr="000D798D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Zamówienie opisane w </w:t>
      </w:r>
      <w:r w:rsidRPr="000D798D">
        <w:rPr>
          <w:sz w:val="22"/>
          <w:szCs w:val="22"/>
        </w:rPr>
        <w:t>§</w:t>
      </w:r>
      <w:r>
        <w:rPr>
          <w:sz w:val="22"/>
          <w:szCs w:val="22"/>
        </w:rPr>
        <w:t xml:space="preserve"> 1 ust. 1 i 2 zostanie zrealizowane w terminie do 14 dni od daty podpisania niniejszej umowy.</w:t>
      </w:r>
    </w:p>
    <w:p w14:paraId="2032A076" w14:textId="77777777" w:rsidR="002778A0" w:rsidRDefault="002778A0" w:rsidP="002778A0">
      <w:pPr>
        <w:jc w:val="center"/>
        <w:rPr>
          <w:sz w:val="22"/>
          <w:szCs w:val="22"/>
        </w:rPr>
      </w:pPr>
    </w:p>
    <w:p w14:paraId="4AB7E7BD" w14:textId="77777777" w:rsidR="0018073A" w:rsidRDefault="0018073A" w:rsidP="0018073A">
      <w:pPr>
        <w:jc w:val="center"/>
        <w:rPr>
          <w:rFonts w:ascii="Verdana" w:hAnsi="Verdana"/>
        </w:rPr>
      </w:pPr>
    </w:p>
    <w:p w14:paraId="0C42133B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lastRenderedPageBreak/>
        <w:t>§ 3</w:t>
      </w:r>
    </w:p>
    <w:p w14:paraId="043FD134" w14:textId="77777777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4F3FD2">
        <w:rPr>
          <w:sz w:val="22"/>
          <w:szCs w:val="22"/>
        </w:rPr>
        <w:t xml:space="preserve">Wysokość wynagrodzenia za przedmiot umowy  </w:t>
      </w:r>
      <w:r>
        <w:rPr>
          <w:sz w:val="22"/>
          <w:szCs w:val="22"/>
        </w:rPr>
        <w:t xml:space="preserve">wyniesie </w:t>
      </w:r>
      <w:r w:rsidRPr="004F3FD2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brutto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14:paraId="1F497988" w14:textId="77777777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>2. Cena brutto druku i dostawy 1 sztuki:</w:t>
      </w:r>
    </w:p>
    <w:p w14:paraId="60C80E60" w14:textId="197A2FE0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692059">
        <w:rPr>
          <w:sz w:val="22"/>
          <w:szCs w:val="22"/>
        </w:rPr>
        <w:t xml:space="preserve">katalogu opisanego w pkt </w:t>
      </w:r>
      <w:r w:rsidR="007F6A6F">
        <w:rPr>
          <w:sz w:val="22"/>
          <w:szCs w:val="22"/>
        </w:rPr>
        <w:t>4</w:t>
      </w:r>
      <w:r w:rsidRPr="00692059">
        <w:rPr>
          <w:sz w:val="22"/>
          <w:szCs w:val="22"/>
        </w:rPr>
        <w:t>.1.A SIWZ</w:t>
      </w:r>
      <w:r>
        <w:rPr>
          <w:sz w:val="22"/>
          <w:szCs w:val="22"/>
        </w:rPr>
        <w:t xml:space="preserve"> 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VAT;</w:t>
      </w:r>
    </w:p>
    <w:p w14:paraId="75DC6D03" w14:textId="3E0F796C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Pr="00692059">
        <w:rPr>
          <w:sz w:val="22"/>
          <w:szCs w:val="22"/>
        </w:rPr>
        <w:t xml:space="preserve">ulotki opisanej w pkt </w:t>
      </w:r>
      <w:r w:rsidR="007F6A6F">
        <w:rPr>
          <w:sz w:val="22"/>
          <w:szCs w:val="22"/>
        </w:rPr>
        <w:t>4</w:t>
      </w:r>
      <w:r w:rsidRPr="00692059">
        <w:rPr>
          <w:sz w:val="22"/>
          <w:szCs w:val="22"/>
        </w:rPr>
        <w:t xml:space="preserve">.1.B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14:paraId="244EFAC3" w14:textId="1CE635A9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Pr="00692059">
        <w:rPr>
          <w:sz w:val="22"/>
          <w:szCs w:val="22"/>
        </w:rPr>
        <w:t xml:space="preserve">ulotki opisanej w pkt </w:t>
      </w:r>
      <w:r w:rsidR="007F6A6F">
        <w:rPr>
          <w:sz w:val="22"/>
          <w:szCs w:val="22"/>
        </w:rPr>
        <w:t>3</w:t>
      </w:r>
      <w:r w:rsidRPr="00692059">
        <w:rPr>
          <w:sz w:val="22"/>
          <w:szCs w:val="22"/>
        </w:rPr>
        <w:t xml:space="preserve">.1.C SIWZ </w:t>
      </w:r>
      <w:r>
        <w:rPr>
          <w:sz w:val="22"/>
          <w:szCs w:val="22"/>
        </w:rPr>
        <w:t>wynosi …………. (</w:t>
      </w:r>
      <w:r w:rsidRPr="004F3FD2">
        <w:rPr>
          <w:sz w:val="22"/>
          <w:szCs w:val="22"/>
        </w:rPr>
        <w:t>słownie</w:t>
      </w:r>
      <w:r>
        <w:rPr>
          <w:sz w:val="22"/>
          <w:szCs w:val="22"/>
        </w:rPr>
        <w:t>:</w:t>
      </w:r>
      <w:r w:rsidRPr="004F3FD2">
        <w:rPr>
          <w:sz w:val="22"/>
          <w:szCs w:val="22"/>
        </w:rPr>
        <w:t xml:space="preserve">  …………………… </w:t>
      </w:r>
      <w:r>
        <w:rPr>
          <w:sz w:val="22"/>
          <w:szCs w:val="22"/>
        </w:rPr>
        <w:t>). W powyższej kwocie Zleceniobiorca uwzględni właściwą stawkę podatku VAT.</w:t>
      </w:r>
    </w:p>
    <w:p w14:paraId="04F6C942" w14:textId="77777777" w:rsidR="002778A0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0616B">
        <w:rPr>
          <w:sz w:val="22"/>
          <w:szCs w:val="22"/>
        </w:rPr>
        <w:t xml:space="preserve">W ramach realizacji przedmiotu zamówienia </w:t>
      </w:r>
      <w:r>
        <w:rPr>
          <w:sz w:val="22"/>
          <w:szCs w:val="22"/>
        </w:rPr>
        <w:t>Zleceniobiorca</w:t>
      </w:r>
      <w:r w:rsidRPr="0080616B">
        <w:rPr>
          <w:sz w:val="22"/>
          <w:szCs w:val="22"/>
        </w:rPr>
        <w:t xml:space="preserve"> zobowiązany jest do dostawy druków na </w:t>
      </w:r>
      <w:r>
        <w:rPr>
          <w:sz w:val="22"/>
          <w:szCs w:val="22"/>
        </w:rPr>
        <w:t xml:space="preserve">koszt </w:t>
      </w:r>
      <w:r w:rsidRPr="0080616B">
        <w:rPr>
          <w:sz w:val="22"/>
          <w:szCs w:val="22"/>
        </w:rPr>
        <w:t xml:space="preserve">własny, własnym środkiem </w:t>
      </w:r>
      <w:r w:rsidRPr="0099463F">
        <w:rPr>
          <w:sz w:val="22"/>
          <w:szCs w:val="22"/>
        </w:rPr>
        <w:t>transportu i na własne ryzyko do</w:t>
      </w:r>
      <w:r w:rsidRPr="0080616B">
        <w:rPr>
          <w:sz w:val="22"/>
          <w:szCs w:val="22"/>
        </w:rPr>
        <w:t xml:space="preserve"> siedziby Z</w:t>
      </w:r>
      <w:r>
        <w:rPr>
          <w:sz w:val="22"/>
          <w:szCs w:val="22"/>
        </w:rPr>
        <w:t>leceniodawcy</w:t>
      </w:r>
      <w:r w:rsidRPr="0080616B">
        <w:rPr>
          <w:sz w:val="22"/>
          <w:szCs w:val="22"/>
        </w:rPr>
        <w:t>.</w:t>
      </w:r>
    </w:p>
    <w:p w14:paraId="0A93A838" w14:textId="77777777" w:rsidR="002778A0" w:rsidRPr="0080616B" w:rsidRDefault="002778A0" w:rsidP="002778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80616B">
        <w:rPr>
          <w:sz w:val="22"/>
          <w:szCs w:val="22"/>
        </w:rPr>
        <w:t xml:space="preserve">Druki powinny być odpowiednio zabezpieczona przed zniszczeniem. </w:t>
      </w:r>
      <w:r>
        <w:rPr>
          <w:sz w:val="22"/>
          <w:szCs w:val="22"/>
        </w:rPr>
        <w:t>Zleceniobiorca</w:t>
      </w:r>
      <w:r w:rsidRPr="0080616B">
        <w:rPr>
          <w:sz w:val="22"/>
          <w:szCs w:val="22"/>
        </w:rPr>
        <w:t xml:space="preserve"> zobowiązany jest do wymiany zniszczonych egzemplarzy na nowe oraz wymiany na nowe tych egzemplarzy, które nie spełniają uzgodnionych w projekcie norm jakościowych, w terminie uzgodnionym z </w:t>
      </w:r>
      <w:r>
        <w:rPr>
          <w:sz w:val="22"/>
          <w:szCs w:val="22"/>
        </w:rPr>
        <w:t>Zleceniodawcą.</w:t>
      </w:r>
    </w:p>
    <w:p w14:paraId="1A08D0D7" w14:textId="77777777" w:rsidR="0018073A" w:rsidRDefault="0018073A" w:rsidP="0018073A">
      <w:pPr>
        <w:jc w:val="center"/>
        <w:rPr>
          <w:rFonts w:ascii="Verdana" w:hAnsi="Verdana"/>
        </w:rPr>
      </w:pPr>
    </w:p>
    <w:p w14:paraId="5F408B04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14:paraId="4A21FA29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2D084B">
        <w:rPr>
          <w:rFonts w:ascii="Verdana" w:eastAsia="Calibri" w:hAnsi="Verdana"/>
          <w:lang w:eastAsia="en-US"/>
        </w:rPr>
        <w:t xml:space="preserve">za faktyczną ilość egzemplarzy, </w:t>
      </w:r>
      <w:r w:rsidR="00B9280F"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14:paraId="1486CB57" w14:textId="77777777" w:rsidR="0018073A" w:rsidRPr="005349C2" w:rsidRDefault="0018073A" w:rsidP="0018073A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14:paraId="12339749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14:paraId="603F745B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14:paraId="7D5FA0AB" w14:textId="77777777" w:rsidR="00B9280F" w:rsidRDefault="00B9280F" w:rsidP="002D084B">
      <w:pPr>
        <w:rPr>
          <w:rFonts w:ascii="Verdana" w:hAnsi="Verdana"/>
        </w:rPr>
      </w:pPr>
    </w:p>
    <w:p w14:paraId="58A3C99D" w14:textId="77777777" w:rsidR="0018073A" w:rsidRPr="005349C2" w:rsidRDefault="0018073A" w:rsidP="0018073A">
      <w:pPr>
        <w:jc w:val="center"/>
        <w:rPr>
          <w:rFonts w:ascii="Verdana" w:hAnsi="Verdana"/>
        </w:rPr>
      </w:pPr>
      <w:bookmarkStart w:id="0" w:name="_Hlk73448071"/>
      <w:r w:rsidRPr="005349C2">
        <w:rPr>
          <w:rFonts w:ascii="Verdana" w:hAnsi="Verdana"/>
        </w:rPr>
        <w:t>§</w:t>
      </w:r>
      <w:bookmarkEnd w:id="0"/>
      <w:r w:rsidRPr="005349C2">
        <w:rPr>
          <w:rFonts w:ascii="Verdana" w:hAnsi="Verdana"/>
        </w:rPr>
        <w:t xml:space="preserve"> 5</w:t>
      </w:r>
    </w:p>
    <w:p w14:paraId="1E7A71DD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14:paraId="5A6EFF5A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14:paraId="6F471841" w14:textId="59D0535D"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wykonaniu </w:t>
      </w:r>
      <w:r w:rsidR="007F6A6F">
        <w:rPr>
          <w:rFonts w:ascii="Verdana" w:eastAsia="Calibri" w:hAnsi="Verdana"/>
          <w:lang w:eastAsia="en-US"/>
        </w:rPr>
        <w:t>katalogu i ulotek</w:t>
      </w:r>
      <w:r w:rsidRPr="005349C2">
        <w:rPr>
          <w:rFonts w:ascii="Verdana" w:eastAsia="Calibri" w:hAnsi="Verdana"/>
          <w:lang w:eastAsia="en-US"/>
        </w:rPr>
        <w:t xml:space="preserve"> w wysokości 0,2 % </w:t>
      </w:r>
      <w:r w:rsidR="00761982">
        <w:rPr>
          <w:rFonts w:ascii="Verdana" w:eastAsia="Calibri" w:hAnsi="Verdana"/>
          <w:lang w:eastAsia="en-US"/>
        </w:rPr>
        <w:t xml:space="preserve">ceny brutto </w:t>
      </w:r>
      <w:r w:rsidR="007F6A6F">
        <w:rPr>
          <w:rFonts w:ascii="Verdana" w:eastAsia="Calibri" w:hAnsi="Verdana"/>
          <w:lang w:eastAsia="en-US"/>
        </w:rPr>
        <w:t>katalogu i ulotek</w:t>
      </w:r>
      <w:r w:rsidR="00761982">
        <w:rPr>
          <w:rFonts w:ascii="Verdana" w:eastAsia="Calibri" w:hAnsi="Verdana"/>
          <w:lang w:eastAsia="en-US"/>
        </w:rPr>
        <w:t xml:space="preserve">, </w:t>
      </w:r>
      <w:bookmarkStart w:id="1" w:name="_Hlk73448167"/>
      <w:r w:rsidR="00761982">
        <w:rPr>
          <w:rFonts w:ascii="Verdana" w:eastAsia="Calibri" w:hAnsi="Verdana"/>
          <w:lang w:eastAsia="en-US"/>
        </w:rPr>
        <w:t xml:space="preserve">o której mowa w </w:t>
      </w:r>
      <w:r>
        <w:rPr>
          <w:rFonts w:ascii="Verdana" w:eastAsia="Calibri" w:hAnsi="Verdana"/>
          <w:lang w:eastAsia="en-US"/>
        </w:rPr>
        <w:t xml:space="preserve"> </w:t>
      </w:r>
      <w:r w:rsidR="00761982" w:rsidRPr="00761982">
        <w:rPr>
          <w:rFonts w:ascii="Verdana" w:eastAsia="Calibri" w:hAnsi="Verdana"/>
          <w:lang w:eastAsia="en-US"/>
        </w:rPr>
        <w:t>§</w:t>
      </w:r>
      <w:r w:rsidR="00761982">
        <w:rPr>
          <w:rFonts w:ascii="Verdana" w:eastAsia="Calibri" w:hAnsi="Verdana"/>
          <w:lang w:eastAsia="en-US"/>
        </w:rPr>
        <w:t xml:space="preserve"> 3 ust. 1</w:t>
      </w:r>
      <w:bookmarkEnd w:id="1"/>
      <w:r w:rsidR="0076198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za każdy dzień zwłoki;</w:t>
      </w:r>
    </w:p>
    <w:p w14:paraId="157A596C" w14:textId="736E1918"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usunięciu wad stwierdzonych przy odbiorze </w:t>
      </w:r>
      <w:r w:rsidR="007F6A6F">
        <w:rPr>
          <w:rFonts w:ascii="Verdana" w:eastAsia="Calibri" w:hAnsi="Verdana"/>
          <w:lang w:eastAsia="en-US"/>
        </w:rPr>
        <w:t>katalogu i ulotek</w:t>
      </w:r>
      <w:r w:rsidRPr="005349C2">
        <w:rPr>
          <w:rFonts w:ascii="Verdana" w:eastAsia="Calibri" w:hAnsi="Verdana"/>
          <w:lang w:eastAsia="en-US"/>
        </w:rPr>
        <w:t xml:space="preserve"> w wysokości 0,2 % ceny </w:t>
      </w:r>
      <w:r>
        <w:rPr>
          <w:rFonts w:ascii="Verdana" w:eastAsia="Calibri" w:hAnsi="Verdana"/>
          <w:lang w:eastAsia="en-US"/>
        </w:rPr>
        <w:t>bru</w:t>
      </w:r>
      <w:r w:rsidRPr="005349C2">
        <w:rPr>
          <w:rFonts w:ascii="Verdana" w:eastAsia="Calibri" w:hAnsi="Verdana"/>
          <w:lang w:eastAsia="en-US"/>
        </w:rPr>
        <w:t xml:space="preserve">tto </w:t>
      </w:r>
      <w:r w:rsidR="00761982" w:rsidRPr="00761982">
        <w:rPr>
          <w:rFonts w:ascii="Verdana" w:eastAsia="Calibri" w:hAnsi="Verdana"/>
          <w:lang w:eastAsia="en-US"/>
        </w:rPr>
        <w:t>o której mowa w  § 3 ust. 1</w:t>
      </w:r>
      <w:r w:rsidR="00761982">
        <w:rPr>
          <w:rFonts w:ascii="Verdana" w:eastAsia="Calibri" w:hAnsi="Verdana"/>
          <w:lang w:eastAsia="en-US"/>
        </w:rPr>
        <w:t xml:space="preserve">, </w:t>
      </w:r>
      <w:r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>
        <w:rPr>
          <w:rFonts w:ascii="Verdana" w:eastAsia="Calibri" w:hAnsi="Verdana"/>
          <w:lang w:eastAsia="en-US"/>
        </w:rPr>
        <w:t>;</w:t>
      </w:r>
    </w:p>
    <w:p w14:paraId="11C5359E" w14:textId="77777777"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 tytułu </w:t>
      </w:r>
      <w:r>
        <w:rPr>
          <w:rFonts w:ascii="Verdana" w:eastAsia="Calibri" w:hAnsi="Verdana"/>
          <w:lang w:eastAsia="en-US"/>
        </w:rPr>
        <w:t>wypowiedzenia</w:t>
      </w:r>
      <w:r w:rsidRPr="005349C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lub odstąpienia od </w:t>
      </w:r>
      <w:r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>
        <w:rPr>
          <w:rFonts w:ascii="Verdana" w:eastAsia="Calibri" w:hAnsi="Verdana"/>
          <w:lang w:eastAsia="en-US"/>
        </w:rPr>
        <w:t>.</w:t>
      </w:r>
    </w:p>
    <w:p w14:paraId="55A69669" w14:textId="77777777"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14:paraId="72E513D5" w14:textId="38C97842"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0D55172" w14:textId="77777777" w:rsidR="002970C0" w:rsidRDefault="002970C0" w:rsidP="002970C0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5. </w:t>
      </w:r>
      <w:r>
        <w:rPr>
          <w:rFonts w:ascii="Verdana" w:hAnsi="Verdana" w:cs="Calibri"/>
        </w:rPr>
        <w:t xml:space="preserve">Wykonawca zapłaci Zamawiającemu karę umowną, jeżeli Wykonawca nie przedstawi dokumentów lub wyjaśnień potwierdzających fakt zatrudnienia osób wskazanych w §5 ust.1 </w:t>
      </w:r>
      <w:r>
        <w:rPr>
          <w:rFonts w:ascii="Verdana" w:hAnsi="Verdana" w:cs="Calibri"/>
        </w:rPr>
        <w:br/>
        <w:t>i ust.2 (w tym także dodatkowych dokumentów na żądanie Zleceniodawcy) albo jeżeli przedstawione dokumenty lub wyjaśnienia nie potwierdzą wymaganego zatrudnienia, – karę umowną w wysokości ………………. złotych za każdą ww. osobę albo każdy nie przedłożony dokument albo każde nie przedłożone wyjaśnienie.</w:t>
      </w:r>
    </w:p>
    <w:p w14:paraId="02A24B79" w14:textId="77777777" w:rsidR="002970C0" w:rsidRDefault="002970C0" w:rsidP="002970C0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6. </w:t>
      </w:r>
      <w:r>
        <w:rPr>
          <w:rFonts w:ascii="Verdana" w:hAnsi="Verdana" w:cs="Calibri"/>
          <w:kern w:val="2"/>
        </w:rPr>
        <w:t xml:space="preserve">Wykonawca zapłaci Zamawiającemu karę umową za brak zapłaty wynagrodzenia należnego podwykonawcom lub dalszym podwykonawcom, wynikającego z tytułu zmiany wysokości wynagrodzenia zgodnie z § 8 umowy -  w wysokości </w:t>
      </w:r>
      <w:r>
        <w:rPr>
          <w:rFonts w:ascii="Verdana" w:hAnsi="Verdana" w:cs="Calibri"/>
          <w:bCs/>
          <w:kern w:val="2"/>
        </w:rPr>
        <w:t>………………..</w:t>
      </w:r>
      <w:r>
        <w:rPr>
          <w:rFonts w:ascii="Verdana" w:hAnsi="Verdana" w:cs="Calibri"/>
          <w:kern w:val="2"/>
        </w:rPr>
        <w:t xml:space="preserve"> złotych.</w:t>
      </w:r>
    </w:p>
    <w:p w14:paraId="241757EA" w14:textId="77777777" w:rsidR="002970C0" w:rsidRPr="005349C2" w:rsidRDefault="002970C0" w:rsidP="0018073A">
      <w:pPr>
        <w:jc w:val="both"/>
        <w:rPr>
          <w:rFonts w:ascii="Verdana" w:eastAsia="Calibri" w:hAnsi="Verdana"/>
          <w:lang w:eastAsia="en-US"/>
        </w:rPr>
      </w:pPr>
    </w:p>
    <w:p w14:paraId="5936BC7A" w14:textId="77777777" w:rsidR="0018073A" w:rsidRDefault="0018073A" w:rsidP="0018073A">
      <w:pPr>
        <w:jc w:val="center"/>
        <w:rPr>
          <w:rFonts w:ascii="Verdana" w:hAnsi="Verdana"/>
        </w:rPr>
      </w:pPr>
    </w:p>
    <w:p w14:paraId="23E975F4" w14:textId="77777777"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14:paraId="4E5EDF1E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14:paraId="28A254B2" w14:textId="77777777"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lastRenderedPageBreak/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14:paraId="7697FF7C" w14:textId="77777777"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14:paraId="40313B8C" w14:textId="77777777"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14:paraId="3BC63B4F" w14:textId="77777777" w:rsidR="0018073A" w:rsidRDefault="0018073A" w:rsidP="0018073A">
      <w:pPr>
        <w:jc w:val="center"/>
        <w:rPr>
          <w:rFonts w:ascii="Verdana" w:hAnsi="Verdana"/>
        </w:rPr>
      </w:pPr>
    </w:p>
    <w:p w14:paraId="3EDE0A2F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14:paraId="673987A9" w14:textId="77777777" w:rsidR="0018073A" w:rsidRDefault="0018073A" w:rsidP="0018073A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14:paraId="25164F63" w14:textId="77777777" w:rsidR="0018073A" w:rsidRDefault="0018073A" w:rsidP="0018073A">
      <w:pPr>
        <w:jc w:val="center"/>
        <w:rPr>
          <w:rFonts w:ascii="Verdana" w:hAnsi="Verdana"/>
        </w:rPr>
      </w:pPr>
    </w:p>
    <w:p w14:paraId="63F05F81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14:paraId="178CD033" w14:textId="77777777"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101C036E" w14:textId="77777777"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1DBC50B4" w14:textId="77777777" w:rsidR="0018073A" w:rsidRPr="0033398D" w:rsidRDefault="0018073A" w:rsidP="0018073A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5C70D6A4" w14:textId="77777777"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6FE735D4" w14:textId="77777777"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14090792" w14:textId="77777777"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397421C3" w14:textId="77777777"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74018BF" w14:textId="77777777"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14:paraId="3102283C" w14:textId="77777777"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3ACE5F43" w14:textId="77777777" w:rsidR="0018073A" w:rsidRPr="0002546C" w:rsidRDefault="0018073A" w:rsidP="0018073A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1A296289" w14:textId="77777777" w:rsidR="0018073A" w:rsidRPr="00D6747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 w:rsidR="00761982"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40B5E967" w14:textId="77777777"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14:paraId="1DC7E0C6" w14:textId="77777777" w:rsidR="0018073A" w:rsidRPr="0033398D" w:rsidRDefault="0018073A" w:rsidP="0018073A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1806C2EE" w14:textId="77777777" w:rsidR="0018073A" w:rsidRDefault="0018073A" w:rsidP="00B9280F">
      <w:pPr>
        <w:rPr>
          <w:rFonts w:ascii="Verdana" w:hAnsi="Verdana"/>
        </w:rPr>
      </w:pPr>
    </w:p>
    <w:p w14:paraId="5670E460" w14:textId="77777777"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 w:rsidR="00B9280F">
        <w:rPr>
          <w:rFonts w:ascii="Verdana" w:hAnsi="Verdana"/>
        </w:rPr>
        <w:t>9</w:t>
      </w:r>
    </w:p>
    <w:p w14:paraId="43F60E64" w14:textId="77777777"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2019 poz. 2019 ze zm.)</w:t>
      </w:r>
      <w:r w:rsidRPr="001A61F2">
        <w:rPr>
          <w:rFonts w:ascii="Verdana" w:eastAsia="Arial Unicode MS" w:hAnsi="Verdana"/>
        </w:rPr>
        <w:t>.</w:t>
      </w:r>
    </w:p>
    <w:p w14:paraId="5192F229" w14:textId="77777777"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14:paraId="0D60F4F3" w14:textId="77777777"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BA1D0E3" w14:textId="77777777" w:rsidR="0018073A" w:rsidRDefault="0018073A" w:rsidP="0018073A">
      <w:pPr>
        <w:jc w:val="center"/>
        <w:rPr>
          <w:rFonts w:ascii="Verdana" w:hAnsi="Verdana"/>
        </w:rPr>
      </w:pPr>
    </w:p>
    <w:p w14:paraId="69D780A9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0</w:t>
      </w:r>
    </w:p>
    <w:p w14:paraId="0B6FB854" w14:textId="77777777"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14:paraId="57FF1554" w14:textId="77777777" w:rsidR="0018073A" w:rsidRDefault="0018073A" w:rsidP="0018073A">
      <w:pPr>
        <w:jc w:val="center"/>
        <w:rPr>
          <w:rFonts w:ascii="Verdana" w:hAnsi="Verdana"/>
        </w:rPr>
      </w:pPr>
    </w:p>
    <w:p w14:paraId="6FE214CC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1</w:t>
      </w:r>
    </w:p>
    <w:p w14:paraId="4F44DBC8" w14:textId="77777777"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FB0634C" w14:textId="77777777" w:rsidR="0018073A" w:rsidRDefault="0018073A" w:rsidP="0018073A">
      <w:pPr>
        <w:jc w:val="center"/>
        <w:rPr>
          <w:rFonts w:ascii="Verdana" w:hAnsi="Verdana"/>
        </w:rPr>
      </w:pPr>
    </w:p>
    <w:p w14:paraId="4CDE13B4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2</w:t>
      </w:r>
    </w:p>
    <w:p w14:paraId="7EA6C9F6" w14:textId="77777777"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14:paraId="5F9EDFF2" w14:textId="77777777" w:rsidR="0018073A" w:rsidRPr="005349C2" w:rsidRDefault="0018073A" w:rsidP="0018073A">
      <w:pPr>
        <w:jc w:val="center"/>
        <w:rPr>
          <w:rFonts w:ascii="Verdana" w:hAnsi="Verdana"/>
        </w:rPr>
      </w:pPr>
    </w:p>
    <w:p w14:paraId="6D02313C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3</w:t>
      </w:r>
    </w:p>
    <w:p w14:paraId="0827C156" w14:textId="77777777" w:rsidR="0018073A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14:paraId="7830C180" w14:textId="77777777" w:rsidR="0018073A" w:rsidRPr="005349C2" w:rsidRDefault="0018073A" w:rsidP="0018073A">
      <w:pPr>
        <w:rPr>
          <w:rFonts w:ascii="Verdana" w:hAnsi="Verdana"/>
        </w:rPr>
      </w:pPr>
    </w:p>
    <w:p w14:paraId="017C53B9" w14:textId="77777777"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4</w:t>
      </w:r>
    </w:p>
    <w:p w14:paraId="19A49C61" w14:textId="77777777" w:rsidR="0018073A" w:rsidRPr="005349C2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14:paraId="5B0FE33E" w14:textId="77777777" w:rsidR="0018073A" w:rsidRPr="005349C2" w:rsidRDefault="0018073A" w:rsidP="0018073A">
      <w:pPr>
        <w:rPr>
          <w:rFonts w:ascii="Verdana" w:hAnsi="Verdana"/>
        </w:rPr>
      </w:pPr>
    </w:p>
    <w:p w14:paraId="0B8DBB19" w14:textId="77777777" w:rsidR="0018073A" w:rsidRPr="005349C2" w:rsidRDefault="0018073A" w:rsidP="0018073A">
      <w:pPr>
        <w:rPr>
          <w:rFonts w:ascii="Verdana" w:hAnsi="Verdana"/>
        </w:rPr>
      </w:pPr>
    </w:p>
    <w:p w14:paraId="574F69B9" w14:textId="77777777" w:rsidR="0018073A" w:rsidRPr="005349C2" w:rsidRDefault="0018073A" w:rsidP="0018073A">
      <w:pPr>
        <w:rPr>
          <w:rFonts w:ascii="Verdana" w:hAnsi="Verdana"/>
        </w:rPr>
      </w:pPr>
    </w:p>
    <w:p w14:paraId="1C97CE87" w14:textId="77777777" w:rsidR="0018073A" w:rsidRPr="005349C2" w:rsidRDefault="0018073A" w:rsidP="0018073A">
      <w:pPr>
        <w:rPr>
          <w:rFonts w:ascii="Verdana" w:hAnsi="Verdana"/>
        </w:rPr>
      </w:pPr>
    </w:p>
    <w:p w14:paraId="06DACF3D" w14:textId="77777777" w:rsidR="0018073A" w:rsidRPr="005349C2" w:rsidRDefault="0018073A" w:rsidP="0018073A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14:paraId="134D017F" w14:textId="77777777" w:rsidR="0018073A" w:rsidRPr="006D0F7E" w:rsidRDefault="0018073A" w:rsidP="0018073A">
      <w:pPr>
        <w:pStyle w:val="Zwykytekst"/>
        <w:rPr>
          <w:rFonts w:ascii="Verdana" w:hAnsi="Verdana"/>
        </w:rPr>
      </w:pPr>
    </w:p>
    <w:p w14:paraId="0C3F30AB" w14:textId="77777777"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F3AC731" w14:textId="77777777"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3CF8900C" w14:textId="77777777" w:rsidR="0018073A" w:rsidRDefault="0018073A" w:rsidP="0018073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BAEFE8" w14:textId="77777777" w:rsidR="0018073A" w:rsidRDefault="0018073A" w:rsidP="0018073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6C925F0F" w14:textId="77777777" w:rsidR="0018073A" w:rsidRPr="00D90596" w:rsidRDefault="0018073A" w:rsidP="0018073A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14:paraId="4655C31A" w14:textId="77777777" w:rsidR="0018073A" w:rsidRDefault="0018073A" w:rsidP="0018073A">
      <w:pPr>
        <w:rPr>
          <w:rFonts w:ascii="Bookman Old Style" w:hAnsi="Bookman Old Style"/>
          <w:sz w:val="22"/>
          <w:szCs w:val="22"/>
        </w:rPr>
      </w:pPr>
    </w:p>
    <w:p w14:paraId="632A91A3" w14:textId="77777777" w:rsidR="0018073A" w:rsidRDefault="0018073A" w:rsidP="0018073A">
      <w:pPr>
        <w:pStyle w:val="Zwykytekst"/>
        <w:rPr>
          <w:rFonts w:ascii="Bookman Old Style" w:hAnsi="Bookman Old Style"/>
          <w:sz w:val="22"/>
          <w:szCs w:val="22"/>
        </w:rPr>
      </w:pPr>
    </w:p>
    <w:p w14:paraId="73220835" w14:textId="77777777" w:rsidR="0018073A" w:rsidRPr="00C37F82" w:rsidRDefault="0018073A" w:rsidP="0018073A"/>
    <w:p w14:paraId="7BA1CBF7" w14:textId="77777777" w:rsidR="0018073A" w:rsidRPr="00C41D1F" w:rsidRDefault="0018073A" w:rsidP="0018073A"/>
    <w:p w14:paraId="091AC688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95325" w14:textId="77777777" w:rsidR="001B1D5E" w:rsidRDefault="001B1D5E">
      <w:r>
        <w:separator/>
      </w:r>
    </w:p>
  </w:endnote>
  <w:endnote w:type="continuationSeparator" w:id="0">
    <w:p w14:paraId="27CF187A" w14:textId="77777777" w:rsidR="001B1D5E" w:rsidRDefault="001B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A86B2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7554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2291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F165D" w14:textId="77777777" w:rsidR="001B1D5E" w:rsidRDefault="001B1D5E">
      <w:r>
        <w:separator/>
      </w:r>
    </w:p>
  </w:footnote>
  <w:footnote w:type="continuationSeparator" w:id="0">
    <w:p w14:paraId="579035E4" w14:textId="77777777" w:rsidR="001B1D5E" w:rsidRDefault="001B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5A7FF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6520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F6B60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711F28"/>
    <w:multiLevelType w:val="hybridMultilevel"/>
    <w:tmpl w:val="37D8DB0A"/>
    <w:lvl w:ilvl="0" w:tplc="B5DEB4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2"/>
  </w:num>
  <w:num w:numId="5">
    <w:abstractNumId w:val="17"/>
  </w:num>
  <w:num w:numId="6">
    <w:abstractNumId w:val="11"/>
  </w:num>
  <w:num w:numId="7">
    <w:abstractNumId w:val="20"/>
  </w:num>
  <w:num w:numId="8">
    <w:abstractNumId w:val="13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9"/>
  </w:num>
  <w:num w:numId="17">
    <w:abstractNumId w:val="0"/>
  </w:num>
  <w:num w:numId="18">
    <w:abstractNumId w:val="6"/>
  </w:num>
  <w:num w:numId="19">
    <w:abstractNumId w:val="9"/>
  </w:num>
  <w:num w:numId="20">
    <w:abstractNumId w:val="21"/>
  </w:num>
  <w:num w:numId="21">
    <w:abstractNumId w:val="5"/>
  </w:num>
  <w:num w:numId="22">
    <w:abstractNumId w:val="14"/>
  </w:num>
  <w:num w:numId="2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5E"/>
    <w:rsid w:val="000B6493"/>
    <w:rsid w:val="000E6EAF"/>
    <w:rsid w:val="0018073A"/>
    <w:rsid w:val="001836C1"/>
    <w:rsid w:val="001B1D5E"/>
    <w:rsid w:val="001B682A"/>
    <w:rsid w:val="002778A0"/>
    <w:rsid w:val="002970C0"/>
    <w:rsid w:val="002D084B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61982"/>
    <w:rsid w:val="00774622"/>
    <w:rsid w:val="00775758"/>
    <w:rsid w:val="007858A8"/>
    <w:rsid w:val="007F6A6F"/>
    <w:rsid w:val="00892E0C"/>
    <w:rsid w:val="008C634A"/>
    <w:rsid w:val="00976B68"/>
    <w:rsid w:val="009D554D"/>
    <w:rsid w:val="009D704C"/>
    <w:rsid w:val="00A0285A"/>
    <w:rsid w:val="00A326F9"/>
    <w:rsid w:val="00A82F98"/>
    <w:rsid w:val="00AE506E"/>
    <w:rsid w:val="00AF42D3"/>
    <w:rsid w:val="00B46AF2"/>
    <w:rsid w:val="00B75500"/>
    <w:rsid w:val="00B8264E"/>
    <w:rsid w:val="00B9280F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A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48DA2"/>
  <w15:chartTrackingRefBased/>
  <w15:docId w15:val="{15582047-7360-40CE-BE5C-7B7C24F0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73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8073A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18073A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778A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B72F-8417-43AC-A7D9-1ACC7B320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1414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7</cp:revision>
  <cp:lastPrinted>2021-06-01T11:56:00Z</cp:lastPrinted>
  <dcterms:created xsi:type="dcterms:W3CDTF">2021-09-28T12:19:00Z</dcterms:created>
  <dcterms:modified xsi:type="dcterms:W3CDTF">2021-10-11T06:50:00Z</dcterms:modified>
</cp:coreProperties>
</file>