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8CFC8" w14:textId="77777777" w:rsidR="004E33BA" w:rsidRDefault="004E33BA" w:rsidP="004E33BA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4</w:t>
      </w:r>
    </w:p>
    <w:p w14:paraId="0D87F3AA" w14:textId="77777777" w:rsidR="004E33BA" w:rsidRDefault="004E33BA" w:rsidP="004E33BA"/>
    <w:p w14:paraId="339B8997" w14:textId="77777777" w:rsidR="004E33BA" w:rsidRDefault="004E33BA" w:rsidP="004E33BA"/>
    <w:p w14:paraId="70FA2E9C" w14:textId="77777777" w:rsidR="004E33BA" w:rsidRDefault="004E33BA" w:rsidP="004E33BA"/>
    <w:p w14:paraId="48DAFED2" w14:textId="77777777"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146EAAB7" w14:textId="77777777"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7497DB96" w14:textId="77777777"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00CFF0AC" w14:textId="77777777"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450AE9B" w14:textId="4B48964C" w:rsidR="004E33BA" w:rsidRPr="004D1E9C" w:rsidRDefault="004E33BA" w:rsidP="004D1E9C">
      <w:pPr>
        <w:spacing w:after="120"/>
        <w:jc w:val="both"/>
        <w:rPr>
          <w:b/>
          <w:sz w:val="24"/>
          <w:szCs w:val="24"/>
          <w:lang w:eastAsia="zh-CN"/>
        </w:rPr>
      </w:pPr>
      <w:r w:rsidRPr="004D1E9C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4D1E9C">
        <w:rPr>
          <w:sz w:val="24"/>
          <w:szCs w:val="24"/>
        </w:rPr>
        <w:t xml:space="preserve">przetarg nieograniczony </w:t>
      </w:r>
      <w:r w:rsidRPr="004D1E9C">
        <w:rPr>
          <w:color w:val="000000"/>
          <w:sz w:val="24"/>
          <w:szCs w:val="24"/>
        </w:rPr>
        <w:t xml:space="preserve">na: </w:t>
      </w:r>
      <w:r w:rsidR="004D1E9C" w:rsidRPr="004D1E9C">
        <w:rPr>
          <w:b/>
          <w:sz w:val="24"/>
          <w:szCs w:val="24"/>
        </w:rPr>
        <w:t xml:space="preserve">na </w:t>
      </w:r>
      <w:r w:rsidR="004D1E9C" w:rsidRPr="004D1E9C">
        <w:rPr>
          <w:b/>
          <w:sz w:val="24"/>
          <w:szCs w:val="24"/>
          <w:lang w:eastAsia="zh-CN"/>
        </w:rPr>
        <w:t>usługę druku i dostawy katalogu i ulotek dla Centrum Rekrutacji AGH - KC-zp.272-541/21</w:t>
      </w:r>
      <w:r w:rsidRPr="004D1E9C">
        <w:rPr>
          <w:b/>
          <w:sz w:val="24"/>
          <w:szCs w:val="24"/>
        </w:rPr>
        <w:t xml:space="preserve">, </w:t>
      </w:r>
      <w:r w:rsidRPr="004D1E9C"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8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018"/>
        <w:gridCol w:w="1627"/>
        <w:gridCol w:w="3618"/>
      </w:tblGrid>
      <w:tr w:rsidR="004E33BA" w14:paraId="7BC0C24C" w14:textId="77777777" w:rsidTr="001A50E2">
        <w:trPr>
          <w:cantSplit/>
          <w:trHeight w:val="782"/>
        </w:trPr>
        <w:tc>
          <w:tcPr>
            <w:tcW w:w="633" w:type="dxa"/>
            <w:vAlign w:val="center"/>
          </w:tcPr>
          <w:p w14:paraId="66474C05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018" w:type="dxa"/>
            <w:vAlign w:val="center"/>
          </w:tcPr>
          <w:p w14:paraId="583C4DB5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14:paraId="1C7DF631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3618" w:type="dxa"/>
          </w:tcPr>
          <w:p w14:paraId="275A7CAF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56E18F8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E33BA" w14:paraId="717FFC84" w14:textId="77777777" w:rsidTr="001A50E2">
        <w:trPr>
          <w:cantSplit/>
          <w:trHeight w:hRule="exact" w:val="281"/>
        </w:trPr>
        <w:tc>
          <w:tcPr>
            <w:tcW w:w="633" w:type="dxa"/>
            <w:vAlign w:val="center"/>
          </w:tcPr>
          <w:p w14:paraId="2CEAE681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18" w:type="dxa"/>
            <w:vAlign w:val="center"/>
          </w:tcPr>
          <w:p w14:paraId="4A99B74F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14:paraId="061A2061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618" w:type="dxa"/>
          </w:tcPr>
          <w:p w14:paraId="3358D213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4E33BA" w14:paraId="1FB7C021" w14:textId="77777777" w:rsidTr="001A50E2">
        <w:trPr>
          <w:cantSplit/>
          <w:trHeight w:val="921"/>
        </w:trPr>
        <w:tc>
          <w:tcPr>
            <w:tcW w:w="633" w:type="dxa"/>
          </w:tcPr>
          <w:p w14:paraId="56073715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14:paraId="6DD90674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14:paraId="39D98A93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18" w:type="dxa"/>
          </w:tcPr>
          <w:p w14:paraId="69A5FBBF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D1E9C" w14:paraId="6398BBAF" w14:textId="77777777" w:rsidTr="001A50E2">
        <w:trPr>
          <w:cantSplit/>
          <w:trHeight w:val="921"/>
        </w:trPr>
        <w:tc>
          <w:tcPr>
            <w:tcW w:w="633" w:type="dxa"/>
          </w:tcPr>
          <w:p w14:paraId="411A1729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70EC0EC5" w14:textId="20F754A4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14:paraId="2AFF879D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14:paraId="2802692E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18" w:type="dxa"/>
          </w:tcPr>
          <w:p w14:paraId="7F89C6B3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D1E9C" w14:paraId="2028A9CC" w14:textId="77777777" w:rsidTr="001A50E2">
        <w:trPr>
          <w:cantSplit/>
          <w:trHeight w:val="921"/>
        </w:trPr>
        <w:tc>
          <w:tcPr>
            <w:tcW w:w="633" w:type="dxa"/>
          </w:tcPr>
          <w:p w14:paraId="1A0C811B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14:paraId="6CC1B60C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14:paraId="5E71E5BA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18" w:type="dxa"/>
          </w:tcPr>
          <w:p w14:paraId="52870070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752817C" w14:textId="77777777" w:rsidR="004E33BA" w:rsidRDefault="004E33BA" w:rsidP="004E33BA">
      <w:pPr>
        <w:spacing w:line="360" w:lineRule="auto"/>
        <w:jc w:val="both"/>
        <w:rPr>
          <w:b/>
        </w:rPr>
      </w:pPr>
    </w:p>
    <w:p w14:paraId="633E6788" w14:textId="77777777" w:rsidR="004E33BA" w:rsidRPr="00BB5634" w:rsidRDefault="004E33BA" w:rsidP="004E33BA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6C16C56A" w14:textId="77777777" w:rsidR="004E33BA" w:rsidRDefault="004E33BA" w:rsidP="004E33BA">
      <w:pPr>
        <w:spacing w:line="360" w:lineRule="auto"/>
        <w:jc w:val="both"/>
      </w:pPr>
    </w:p>
    <w:p w14:paraId="40A05AC2" w14:textId="77777777" w:rsidR="004E33BA" w:rsidRDefault="004E33BA" w:rsidP="004E33BA">
      <w:pPr>
        <w:spacing w:line="360" w:lineRule="auto"/>
        <w:jc w:val="both"/>
      </w:pPr>
    </w:p>
    <w:p w14:paraId="62C6AA01" w14:textId="77777777" w:rsidR="004E33BA" w:rsidRPr="00807D17" w:rsidRDefault="004E33BA" w:rsidP="004E33BA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zh-CN"/>
        </w:rPr>
      </w:pPr>
      <w:r w:rsidRPr="00807D1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  <w:r w:rsidRPr="00807D1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br/>
        <w:t xml:space="preserve"> podpisem elektronicznym.</w:t>
      </w:r>
    </w:p>
    <w:p w14:paraId="7A74C6EB" w14:textId="77777777" w:rsidR="004E33BA" w:rsidRPr="005D139C" w:rsidRDefault="004E33BA" w:rsidP="004E33BA"/>
    <w:p w14:paraId="6D002E6A" w14:textId="77777777" w:rsidR="00F213FB" w:rsidRPr="004E33BA" w:rsidRDefault="00F213FB" w:rsidP="004E33BA"/>
    <w:sectPr w:rsidR="00F213FB" w:rsidRPr="004E33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0B0A1" w14:textId="77777777" w:rsidR="00DE7EC2" w:rsidRDefault="00DE7EC2">
      <w:r>
        <w:separator/>
      </w:r>
    </w:p>
  </w:endnote>
  <w:endnote w:type="continuationSeparator" w:id="0">
    <w:p w14:paraId="07C61732" w14:textId="77777777" w:rsidR="00DE7EC2" w:rsidRDefault="00DE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8AD1" w14:textId="77777777" w:rsidR="00BC067C" w:rsidRDefault="00BC0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B91A3" w14:textId="77777777" w:rsidR="00BC067C" w:rsidRDefault="00BC06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CDD3D" w14:textId="77777777" w:rsidR="00BC067C" w:rsidRDefault="00BC0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17AE4" w14:textId="77777777" w:rsidR="00DE7EC2" w:rsidRDefault="00DE7EC2">
      <w:r>
        <w:separator/>
      </w:r>
    </w:p>
  </w:footnote>
  <w:footnote w:type="continuationSeparator" w:id="0">
    <w:p w14:paraId="64281128" w14:textId="77777777" w:rsidR="00DE7EC2" w:rsidRDefault="00DE7EC2">
      <w:r>
        <w:continuationSeparator/>
      </w:r>
    </w:p>
  </w:footnote>
  <w:footnote w:id="1">
    <w:p w14:paraId="774C7B9A" w14:textId="77777777" w:rsidR="004E33BA" w:rsidRDefault="004E33BA" w:rsidP="004E33BA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</w:t>
      </w:r>
      <w:r w:rsidRPr="007F4890">
        <w:rPr>
          <w:b/>
          <w:u w:val="single"/>
        </w:rPr>
        <w:t>.1.</w:t>
      </w:r>
      <w:r>
        <w:rPr>
          <w:b/>
          <w:u w:val="single"/>
        </w:rPr>
        <w:t>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668AD" w14:textId="77777777" w:rsidR="00BC067C" w:rsidRDefault="00BC0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3A168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03070" w14:textId="77777777" w:rsidR="00BC067C" w:rsidRDefault="00BC0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C2"/>
    <w:rsid w:val="00082E0F"/>
    <w:rsid w:val="00210E8E"/>
    <w:rsid w:val="00276C10"/>
    <w:rsid w:val="004D1E9C"/>
    <w:rsid w:val="004E33BA"/>
    <w:rsid w:val="00702A72"/>
    <w:rsid w:val="00B852D2"/>
    <w:rsid w:val="00BC067C"/>
    <w:rsid w:val="00C049BA"/>
    <w:rsid w:val="00C254C7"/>
    <w:rsid w:val="00C34B2E"/>
    <w:rsid w:val="00D11BC3"/>
    <w:rsid w:val="00DD5BF2"/>
    <w:rsid w:val="00DE7EC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74D34"/>
  <w15:chartTrackingRefBased/>
  <w15:docId w15:val="{4859D452-E413-4932-96BA-CB1DA280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3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C06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67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33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33BA"/>
  </w:style>
  <w:style w:type="character" w:styleId="Odwoanieprzypisudolnego">
    <w:name w:val="footnote reference"/>
    <w:uiPriority w:val="99"/>
    <w:semiHidden/>
    <w:unhideWhenUsed/>
    <w:rsid w:val="004E33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86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3</cp:revision>
  <cp:lastPrinted>1899-12-31T23:00:00Z</cp:lastPrinted>
  <dcterms:created xsi:type="dcterms:W3CDTF">2021-09-28T12:19:00Z</dcterms:created>
  <dcterms:modified xsi:type="dcterms:W3CDTF">2021-09-29T10:53:00Z</dcterms:modified>
</cp:coreProperties>
</file>