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E6349" w14:textId="10D8718C" w:rsidR="00D665F5" w:rsidRDefault="005467AB" w:rsidP="00D665F5">
      <w:pPr>
        <w:spacing w:after="240"/>
        <w:jc w:val="right"/>
        <w:rPr>
          <w:sz w:val="22"/>
          <w:szCs w:val="22"/>
        </w:rPr>
      </w:pPr>
      <w:r w:rsidRPr="005467AB">
        <w:rPr>
          <w:sz w:val="22"/>
          <w:szCs w:val="22"/>
        </w:rPr>
        <w:t>Rawicz</w:t>
      </w:r>
      <w:r w:rsidR="0083229D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83229D">
        <w:rPr>
          <w:sz w:val="22"/>
          <w:szCs w:val="22"/>
        </w:rPr>
        <w:t xml:space="preserve"> 27 października 2021 r.</w:t>
      </w:r>
    </w:p>
    <w:p w14:paraId="34439F5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144B2CF" w14:textId="77777777" w:rsidR="00D665F5" w:rsidRPr="00D91931" w:rsidRDefault="005467AB" w:rsidP="00577BC6">
      <w:pPr>
        <w:spacing w:after="40"/>
        <w:rPr>
          <w:b/>
          <w:bCs/>
          <w:sz w:val="22"/>
          <w:szCs w:val="22"/>
        </w:rPr>
      </w:pPr>
      <w:r w:rsidRPr="005467AB">
        <w:rPr>
          <w:b/>
          <w:bCs/>
          <w:sz w:val="22"/>
          <w:szCs w:val="22"/>
        </w:rPr>
        <w:t>Powiatowe Centrum Usług Wspólnych w Rawiczu</w:t>
      </w:r>
    </w:p>
    <w:p w14:paraId="638C7FBF" w14:textId="77777777" w:rsidR="00D665F5" w:rsidRPr="00BD5546" w:rsidRDefault="005467AB" w:rsidP="00D665F5">
      <w:pPr>
        <w:rPr>
          <w:sz w:val="22"/>
          <w:szCs w:val="22"/>
        </w:rPr>
      </w:pPr>
      <w:r w:rsidRPr="005467AB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5467AB">
        <w:rPr>
          <w:sz w:val="22"/>
          <w:szCs w:val="22"/>
        </w:rPr>
        <w:t>4</w:t>
      </w:r>
    </w:p>
    <w:p w14:paraId="200DA658" w14:textId="77777777" w:rsidR="00D665F5" w:rsidRPr="00BD5546" w:rsidRDefault="005467AB" w:rsidP="00D665F5">
      <w:pPr>
        <w:rPr>
          <w:sz w:val="22"/>
          <w:szCs w:val="22"/>
        </w:rPr>
      </w:pPr>
      <w:r w:rsidRPr="005467AB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5467AB">
        <w:rPr>
          <w:sz w:val="22"/>
          <w:szCs w:val="22"/>
        </w:rPr>
        <w:t>Rawicz</w:t>
      </w:r>
    </w:p>
    <w:p w14:paraId="518AE41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5DC2D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09771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67AB" w:rsidRPr="005467AB">
        <w:rPr>
          <w:b/>
          <w:sz w:val="22"/>
          <w:szCs w:val="22"/>
        </w:rPr>
        <w:t>PCUW.261.3.20.2021</w:t>
      </w:r>
      <w:r w:rsidR="00A80738">
        <w:rPr>
          <w:sz w:val="24"/>
        </w:rPr>
        <w:tab/>
        <w:t xml:space="preserve"> </w:t>
      </w:r>
    </w:p>
    <w:p w14:paraId="2629BE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8814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9223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6CE1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075C7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F72B790" w14:textId="448CCE22" w:rsidR="00C659E2" w:rsidRPr="00577BC6" w:rsidRDefault="00C659E2" w:rsidP="00AE27A2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83229D">
        <w:rPr>
          <w:bCs/>
          <w:sz w:val="22"/>
          <w:szCs w:val="22"/>
        </w:rPr>
        <w:t>:</w:t>
      </w:r>
      <w:r w:rsidR="0083229D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5467AB" w:rsidRPr="005467AB">
        <w:rPr>
          <w:sz w:val="22"/>
          <w:szCs w:val="22"/>
        </w:rPr>
        <w:t xml:space="preserve"> podstawowy</w:t>
      </w:r>
      <w:r w:rsidR="0083229D">
        <w:rPr>
          <w:sz w:val="22"/>
          <w:szCs w:val="22"/>
        </w:rPr>
        <w:t>m bez negocjacji,</w:t>
      </w:r>
      <w:r w:rsidRPr="00577BC6">
        <w:rPr>
          <w:sz w:val="22"/>
          <w:szCs w:val="22"/>
        </w:rPr>
        <w:t xml:space="preserve"> na</w:t>
      </w:r>
      <w:r w:rsidR="0083229D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6EF8FEF4" w14:textId="77777777" w:rsidR="00A80738" w:rsidRPr="00577BC6" w:rsidRDefault="005467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467AB">
        <w:rPr>
          <w:b/>
          <w:sz w:val="22"/>
          <w:szCs w:val="22"/>
        </w:rPr>
        <w:t>Zakup i dostawa ciągnika o mocy 88KM-93KM wraz z osprzętem - ładowacz czołowy.</w:t>
      </w:r>
    </w:p>
    <w:p w14:paraId="6159C95B" w14:textId="0F60E570" w:rsidR="00D665F5" w:rsidRPr="00577BC6" w:rsidRDefault="00D665F5" w:rsidP="0083229D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83229D">
        <w:rPr>
          <w:sz w:val="22"/>
          <w:szCs w:val="22"/>
        </w:rPr>
        <w:t xml:space="preserve"> – Powiatowe Centrum Usług Wspólnych</w:t>
      </w:r>
      <w:r w:rsidRPr="00577BC6">
        <w:rPr>
          <w:sz w:val="22"/>
          <w:szCs w:val="22"/>
        </w:rPr>
        <w:t>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467AB" w:rsidRPr="005467AB">
        <w:rPr>
          <w:sz w:val="22"/>
          <w:szCs w:val="22"/>
        </w:rPr>
        <w:t>(</w:t>
      </w:r>
      <w:r w:rsidR="0083229D">
        <w:rPr>
          <w:sz w:val="22"/>
          <w:szCs w:val="22"/>
        </w:rPr>
        <w:t xml:space="preserve">tj. </w:t>
      </w:r>
      <w:r w:rsidR="005467AB" w:rsidRPr="005467AB">
        <w:rPr>
          <w:sz w:val="22"/>
          <w:szCs w:val="22"/>
        </w:rPr>
        <w:t xml:space="preserve">Dz.U. </w:t>
      </w:r>
      <w:r w:rsidR="0083229D">
        <w:rPr>
          <w:sz w:val="22"/>
          <w:szCs w:val="22"/>
        </w:rPr>
        <w:t xml:space="preserve">z 2021 r. </w:t>
      </w:r>
      <w:r w:rsidR="005467AB" w:rsidRPr="005467AB">
        <w:rPr>
          <w:sz w:val="22"/>
          <w:szCs w:val="22"/>
        </w:rPr>
        <w:t xml:space="preserve">poz. </w:t>
      </w:r>
      <w:r w:rsidR="0083229D">
        <w:rPr>
          <w:sz w:val="22"/>
          <w:szCs w:val="22"/>
        </w:rPr>
        <w:t>1129</w:t>
      </w:r>
      <w:r w:rsidR="005467AB" w:rsidRPr="005467AB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C8E857E" w14:textId="14C8632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467AB" w:rsidRPr="005467AB">
        <w:rPr>
          <w:sz w:val="22"/>
          <w:szCs w:val="22"/>
        </w:rPr>
        <w:t>27</w:t>
      </w:r>
      <w:r w:rsidR="0083229D">
        <w:rPr>
          <w:sz w:val="22"/>
          <w:szCs w:val="22"/>
        </w:rPr>
        <w:t xml:space="preserve"> października </w:t>
      </w:r>
      <w:r w:rsidR="005467AB" w:rsidRPr="005467AB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5467AB" w:rsidRPr="005467AB">
        <w:rPr>
          <w:sz w:val="22"/>
          <w:szCs w:val="22"/>
        </w:rPr>
        <w:t>08</w:t>
      </w:r>
      <w:r w:rsidR="0083229D" w:rsidRPr="0083229D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otwarte zostały oferty następujących </w:t>
      </w:r>
      <w:r w:rsidR="0083229D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4D8472E" w14:textId="77777777" w:rsidTr="0083229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2A4200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3D6D33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1527ED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467AB" w:rsidRPr="00493F8C" w14:paraId="79D92313" w14:textId="77777777" w:rsidTr="0083229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82FAA72" w14:textId="77777777" w:rsidR="005467AB" w:rsidRPr="00490DC0" w:rsidRDefault="005467AB" w:rsidP="006F26A8">
            <w:pPr>
              <w:spacing w:before="120" w:after="120"/>
              <w:jc w:val="center"/>
            </w:pPr>
            <w:r w:rsidRPr="005467AB">
              <w:t>1</w:t>
            </w:r>
          </w:p>
        </w:tc>
        <w:tc>
          <w:tcPr>
            <w:tcW w:w="5244" w:type="dxa"/>
            <w:shd w:val="clear" w:color="auto" w:fill="auto"/>
          </w:tcPr>
          <w:p w14:paraId="47AA9F45" w14:textId="17238A94" w:rsidR="005467AB" w:rsidRPr="00490DC0" w:rsidRDefault="005467AB" w:rsidP="0083229D">
            <w:pPr>
              <w:spacing w:before="40"/>
              <w:jc w:val="center"/>
            </w:pPr>
            <w:r w:rsidRPr="005467AB">
              <w:t>Edyta Grzywaczewska</w:t>
            </w:r>
            <w:r w:rsidR="00AE27A2" w:rsidRPr="005467AB">
              <w:t xml:space="preserve"> </w:t>
            </w:r>
            <w:r w:rsidR="00AE27A2" w:rsidRPr="005467AB">
              <w:t>HANDEL</w:t>
            </w:r>
          </w:p>
          <w:p w14:paraId="77ACFB52" w14:textId="03B15FCE" w:rsidR="005467AB" w:rsidRPr="00490DC0" w:rsidRDefault="00AE27A2" w:rsidP="0083229D">
            <w:pPr>
              <w:jc w:val="center"/>
            </w:pPr>
            <w:r>
              <w:t xml:space="preserve">ul. </w:t>
            </w:r>
            <w:r w:rsidR="005467AB" w:rsidRPr="005467AB">
              <w:t>Wrocławska</w:t>
            </w:r>
            <w:r w:rsidR="005467AB" w:rsidRPr="00490DC0">
              <w:t xml:space="preserve"> </w:t>
            </w:r>
            <w:r w:rsidR="005467AB" w:rsidRPr="005467AB">
              <w:t>1</w:t>
            </w:r>
          </w:p>
          <w:p w14:paraId="42327026" w14:textId="77777777" w:rsidR="005467AB" w:rsidRPr="00490DC0" w:rsidRDefault="005467AB" w:rsidP="0083229D">
            <w:pPr>
              <w:spacing w:after="40"/>
              <w:jc w:val="center"/>
            </w:pPr>
            <w:r w:rsidRPr="005467AB">
              <w:t>63-930</w:t>
            </w:r>
            <w:r w:rsidRPr="00490DC0">
              <w:t xml:space="preserve"> </w:t>
            </w:r>
            <w:r w:rsidRPr="005467AB">
              <w:t>Jutrosin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054948" w14:textId="1BAFA7CA" w:rsidR="005467AB" w:rsidRPr="00490DC0" w:rsidRDefault="005467AB" w:rsidP="00AE27A2">
            <w:pPr>
              <w:spacing w:before="120" w:after="120"/>
              <w:jc w:val="center"/>
            </w:pPr>
            <w:r w:rsidRPr="005467AB">
              <w:t>212</w:t>
            </w:r>
            <w:r w:rsidR="00AE27A2">
              <w:t> </w:t>
            </w:r>
            <w:r w:rsidRPr="005467AB">
              <w:t>052</w:t>
            </w:r>
            <w:r w:rsidR="00AE27A2">
              <w:t>,</w:t>
            </w:r>
            <w:r w:rsidRPr="005467AB">
              <w:t>00 zł</w:t>
            </w:r>
          </w:p>
        </w:tc>
      </w:tr>
      <w:tr w:rsidR="005467AB" w:rsidRPr="00493F8C" w14:paraId="0F0BC451" w14:textId="77777777" w:rsidTr="0083229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A237A87" w14:textId="77777777" w:rsidR="005467AB" w:rsidRPr="00490DC0" w:rsidRDefault="005467AB" w:rsidP="006F26A8">
            <w:pPr>
              <w:spacing w:before="120" w:after="120"/>
              <w:jc w:val="center"/>
            </w:pPr>
            <w:r w:rsidRPr="005467AB">
              <w:t>2</w:t>
            </w:r>
          </w:p>
        </w:tc>
        <w:tc>
          <w:tcPr>
            <w:tcW w:w="5244" w:type="dxa"/>
            <w:shd w:val="clear" w:color="auto" w:fill="auto"/>
          </w:tcPr>
          <w:p w14:paraId="5E2052CD" w14:textId="77777777" w:rsidR="005467AB" w:rsidRPr="00490DC0" w:rsidRDefault="005467AB" w:rsidP="0083229D">
            <w:pPr>
              <w:spacing w:before="40"/>
              <w:jc w:val="center"/>
            </w:pPr>
            <w:r w:rsidRPr="005467AB">
              <w:t>URSUS Dystrybucja Sp. z o.o.</w:t>
            </w:r>
          </w:p>
          <w:p w14:paraId="1915606F" w14:textId="6F736273" w:rsidR="005467AB" w:rsidRPr="00490DC0" w:rsidRDefault="00AE27A2" w:rsidP="0083229D">
            <w:pPr>
              <w:jc w:val="center"/>
            </w:pPr>
            <w:r>
              <w:t xml:space="preserve">ul. </w:t>
            </w:r>
            <w:r w:rsidR="005467AB" w:rsidRPr="005467AB">
              <w:t>Frezerów</w:t>
            </w:r>
            <w:r w:rsidR="005467AB" w:rsidRPr="00490DC0">
              <w:t xml:space="preserve"> </w:t>
            </w:r>
            <w:r w:rsidR="005467AB" w:rsidRPr="005467AB">
              <w:t>7</w:t>
            </w:r>
          </w:p>
          <w:p w14:paraId="6421539F" w14:textId="77777777" w:rsidR="005467AB" w:rsidRPr="00490DC0" w:rsidRDefault="005467AB" w:rsidP="0083229D">
            <w:pPr>
              <w:spacing w:after="40"/>
              <w:jc w:val="center"/>
            </w:pPr>
            <w:r w:rsidRPr="005467AB">
              <w:t>20-209</w:t>
            </w:r>
            <w:r w:rsidRPr="00490DC0">
              <w:t xml:space="preserve"> </w:t>
            </w:r>
            <w:r w:rsidRPr="005467A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1D7AC" w14:textId="3E0EFB8A" w:rsidR="005467AB" w:rsidRPr="00490DC0" w:rsidRDefault="005467AB" w:rsidP="00AE27A2">
            <w:pPr>
              <w:spacing w:before="120" w:after="120"/>
              <w:jc w:val="center"/>
            </w:pPr>
            <w:r w:rsidRPr="005467AB">
              <w:t>226</w:t>
            </w:r>
            <w:r w:rsidR="00AE27A2">
              <w:t> </w:t>
            </w:r>
            <w:r w:rsidRPr="005467AB">
              <w:t>074</w:t>
            </w:r>
            <w:r w:rsidR="00AE27A2">
              <w:t>,</w:t>
            </w:r>
            <w:r w:rsidRPr="005467AB">
              <w:t>00 zł</w:t>
            </w:r>
          </w:p>
        </w:tc>
      </w:tr>
    </w:tbl>
    <w:p w14:paraId="5177216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BBA1CD4" w14:textId="77777777" w:rsidR="00AE27A2" w:rsidRPr="00AE27A2" w:rsidRDefault="00AE27A2" w:rsidP="00AE27A2">
      <w:pPr>
        <w:spacing w:before="120" w:after="120"/>
        <w:ind w:left="4248"/>
        <w:jc w:val="center"/>
        <w:rPr>
          <w:sz w:val="18"/>
          <w:szCs w:val="18"/>
        </w:rPr>
      </w:pPr>
      <w:r w:rsidRPr="00AE27A2">
        <w:rPr>
          <w:sz w:val="18"/>
          <w:szCs w:val="18"/>
        </w:rPr>
        <w:t>Dyrektor</w:t>
      </w:r>
      <w:r w:rsidRPr="00AE27A2">
        <w:rPr>
          <w:sz w:val="18"/>
          <w:szCs w:val="18"/>
        </w:rPr>
        <w:br/>
        <w:t>Powiatowego Centrum Usług</w:t>
      </w:r>
      <w:r w:rsidRPr="00AE27A2">
        <w:rPr>
          <w:sz w:val="18"/>
          <w:szCs w:val="18"/>
        </w:rPr>
        <w:br/>
        <w:t>Wspólnych w Rawiczu</w:t>
      </w:r>
      <w:r w:rsidRPr="00AE27A2">
        <w:rPr>
          <w:sz w:val="18"/>
          <w:szCs w:val="18"/>
        </w:rPr>
        <w:br/>
      </w:r>
    </w:p>
    <w:p w14:paraId="53FA39FE" w14:textId="080E680B" w:rsidR="00AE27A2" w:rsidRPr="00AE27A2" w:rsidRDefault="00AE27A2" w:rsidP="00AE27A2">
      <w:pPr>
        <w:spacing w:before="120" w:after="120"/>
        <w:ind w:left="4248"/>
        <w:jc w:val="center"/>
        <w:rPr>
          <w:sz w:val="18"/>
          <w:szCs w:val="18"/>
        </w:rPr>
      </w:pPr>
      <w:r w:rsidRPr="00AE27A2">
        <w:rPr>
          <w:sz w:val="18"/>
          <w:szCs w:val="18"/>
        </w:rPr>
        <w:t>(-) Urszula Stefaniak</w:t>
      </w:r>
    </w:p>
    <w:p w14:paraId="1BD7E6F2" w14:textId="5FD4C2B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D0BD8" w14:textId="77777777" w:rsidR="007F0894" w:rsidRDefault="007F0894">
      <w:r>
        <w:separator/>
      </w:r>
    </w:p>
  </w:endnote>
  <w:endnote w:type="continuationSeparator" w:id="0">
    <w:p w14:paraId="78FEC497" w14:textId="77777777" w:rsidR="007F0894" w:rsidRDefault="007F0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5B2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BF1B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A63A0" w14:textId="77777777" w:rsidR="009F189D" w:rsidRDefault="00AE27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B7F4BD">
        <v:line id="_x0000_s1025" style="position:absolute;left:0;text-align:left;z-index:251657728" from="-3.85pt,8.7pt" to="455.15pt,8.7pt"/>
      </w:pict>
    </w:r>
  </w:p>
  <w:p w14:paraId="1ACCBE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EAF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2E4BC5" w14:textId="77777777" w:rsidR="009F189D" w:rsidRDefault="009F189D">
    <w:pPr>
      <w:pStyle w:val="Stopka"/>
      <w:tabs>
        <w:tab w:val="clear" w:pos="4536"/>
      </w:tabs>
      <w:jc w:val="center"/>
    </w:pPr>
  </w:p>
  <w:p w14:paraId="431D7B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A26A9" w14:textId="77777777" w:rsidR="007F0894" w:rsidRDefault="007F0894">
      <w:r>
        <w:separator/>
      </w:r>
    </w:p>
  </w:footnote>
  <w:footnote w:type="continuationSeparator" w:id="0">
    <w:p w14:paraId="22E4CDBB" w14:textId="77777777" w:rsidR="007F0894" w:rsidRDefault="007F0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F987B" w14:textId="77777777" w:rsidR="005467AB" w:rsidRDefault="00546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3CAC5" w14:textId="77777777" w:rsidR="005467AB" w:rsidRDefault="00546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21E9D" w14:textId="77777777" w:rsidR="005467AB" w:rsidRDefault="00546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89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467AB"/>
    <w:rsid w:val="00577BC6"/>
    <w:rsid w:val="00601802"/>
    <w:rsid w:val="0069085C"/>
    <w:rsid w:val="007F0894"/>
    <w:rsid w:val="0083229D"/>
    <w:rsid w:val="00843263"/>
    <w:rsid w:val="00861E75"/>
    <w:rsid w:val="009D19BD"/>
    <w:rsid w:val="009F189D"/>
    <w:rsid w:val="00A80738"/>
    <w:rsid w:val="00AE27A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D9AB12"/>
  <w15:chartTrackingRefBased/>
  <w15:docId w15:val="{DA339668-6A73-4CFF-929F-632DF1E2D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151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dcterms:created xsi:type="dcterms:W3CDTF">2021-10-27T07:01:00Z</dcterms:created>
  <dcterms:modified xsi:type="dcterms:W3CDTF">2021-10-27T07:36:00Z</dcterms:modified>
</cp:coreProperties>
</file>