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A81B8" w14:textId="571A76FD" w:rsidR="00025386" w:rsidRPr="004804A6" w:rsidRDefault="00A56A6F" w:rsidP="00025386">
      <w:pPr>
        <w:pStyle w:val="Nagwek4"/>
        <w:rPr>
          <w:b/>
          <w:i w:val="0"/>
          <w:lang w:val="pl-PL"/>
        </w:rPr>
      </w:pPr>
      <w:r>
        <w:rPr>
          <w:noProof/>
        </w:rPr>
        <w:pict w14:anchorId="01108382"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14:paraId="2786FD6A" w14:textId="77777777" w:rsidR="00025386" w:rsidRDefault="00025386" w:rsidP="00025386"/>
                <w:p w14:paraId="00B4A4C0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2D211A0A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69F0C5A0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54DA8838" w14:textId="77777777"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14:paraId="5EA89C84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05895B6F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01855EE2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7495C85C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31345D79" w14:textId="77777777"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4804A6" w:rsidRPr="004804A6">
        <w:rPr>
          <w:b/>
          <w:i w:val="0"/>
          <w:iCs/>
          <w:lang w:val="pl-PL"/>
        </w:rPr>
        <w:t>7</w:t>
      </w:r>
    </w:p>
    <w:p w14:paraId="2C2F5DD7" w14:textId="77777777" w:rsidR="00025386" w:rsidRDefault="00025386"/>
    <w:p w14:paraId="302FCD75" w14:textId="77777777" w:rsidR="00025386" w:rsidRPr="00025386" w:rsidRDefault="00025386" w:rsidP="00025386"/>
    <w:p w14:paraId="34E9DEDE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BD6279" w:rsidRPr="00BD6279">
        <w:rPr>
          <w:rFonts w:ascii="Times New Roman" w:eastAsia="Times New Roman" w:hAnsi="Times New Roman"/>
          <w:b/>
          <w:sz w:val="24"/>
          <w:szCs w:val="20"/>
          <w:lang w:eastAsia="pl-PL"/>
        </w:rPr>
        <w:t>ZP/49/2021</w:t>
      </w:r>
    </w:p>
    <w:p w14:paraId="0B17AA91" w14:textId="77777777" w:rsidR="00025386" w:rsidRPr="00025386" w:rsidRDefault="00025386" w:rsidP="00025386"/>
    <w:p w14:paraId="25F72DD5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16A5FDDA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90853E2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BD6279" w:rsidRPr="00BD6279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4F86EE13" w14:textId="77777777" w:rsidR="00A56A6F" w:rsidRPr="00A56A6F" w:rsidRDefault="00BD6279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BD6279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wyrobów medycznych II</w:t>
      </w:r>
    </w:p>
    <w:p w14:paraId="06683B2D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7B2F2E1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571C9128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652034E2" w14:textId="77777777" w:rsidTr="00C2318B">
        <w:tc>
          <w:tcPr>
            <w:tcW w:w="772" w:type="dxa"/>
            <w:shd w:val="clear" w:color="auto" w:fill="auto"/>
          </w:tcPr>
          <w:p w14:paraId="7DF98930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6910F896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4B1D7FF6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45C2E8AB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6164BBF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08BD662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3FAC5DC5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52962542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69F1F3EA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1F99AF20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65E01D1D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61C9CE1B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15F4C338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227372C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57C3A53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79D6437D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2BE8123D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8E404B" w14:textId="77777777" w:rsidR="003D2E63" w:rsidRDefault="003D2E63" w:rsidP="00025386">
      <w:pPr>
        <w:spacing w:after="0" w:line="240" w:lineRule="auto"/>
      </w:pPr>
      <w:r>
        <w:separator/>
      </w:r>
    </w:p>
  </w:endnote>
  <w:endnote w:type="continuationSeparator" w:id="0">
    <w:p w14:paraId="7AF5CA6B" w14:textId="77777777" w:rsidR="003D2E63" w:rsidRDefault="003D2E6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FB4BE" w14:textId="77777777" w:rsidR="00BD6279" w:rsidRDefault="00BD627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941DC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2E5900F8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360561C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1D4621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9FD99" w14:textId="77777777" w:rsidR="00BD6279" w:rsidRDefault="00BD62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B6836F" w14:textId="77777777" w:rsidR="003D2E63" w:rsidRDefault="003D2E63" w:rsidP="00025386">
      <w:pPr>
        <w:spacing w:after="0" w:line="240" w:lineRule="auto"/>
      </w:pPr>
      <w:r>
        <w:separator/>
      </w:r>
    </w:p>
  </w:footnote>
  <w:footnote w:type="continuationSeparator" w:id="0">
    <w:p w14:paraId="19966897" w14:textId="77777777" w:rsidR="003D2E63" w:rsidRDefault="003D2E6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F89A5" w14:textId="77777777" w:rsidR="00BD6279" w:rsidRDefault="00BD62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49503" w14:textId="77777777" w:rsidR="00BD6279" w:rsidRDefault="00BD62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EA721" w14:textId="77777777" w:rsidR="00BD6279" w:rsidRDefault="00BD62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2E63"/>
    <w:rsid w:val="00025386"/>
    <w:rsid w:val="001C2314"/>
    <w:rsid w:val="003D2E63"/>
    <w:rsid w:val="004804A6"/>
    <w:rsid w:val="004E2B1B"/>
    <w:rsid w:val="005624D8"/>
    <w:rsid w:val="008F2498"/>
    <w:rsid w:val="009B09E9"/>
    <w:rsid w:val="00A56A6F"/>
    <w:rsid w:val="00AD38B5"/>
    <w:rsid w:val="00BD6279"/>
    <w:rsid w:val="00C2318B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EC26349"/>
  <w15:chartTrackingRefBased/>
  <w15:docId w15:val="{2FE09586-5D6C-4AC8-95A1-86E9AAF40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116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3</cp:revision>
  <dcterms:created xsi:type="dcterms:W3CDTF">2021-10-08T10:17:00Z</dcterms:created>
  <dcterms:modified xsi:type="dcterms:W3CDTF">2021-10-08T10:17:00Z</dcterms:modified>
</cp:coreProperties>
</file>