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010" w14:textId="77777777" w:rsidR="001D56D3" w:rsidRPr="0074007D" w:rsidRDefault="001D56D3" w:rsidP="00390E83">
      <w:pPr>
        <w:pStyle w:val="Nagwek1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Załącznik nr </w:t>
      </w:r>
      <w:r w:rsidR="0074007D" w:rsidRPr="0074007D">
        <w:rPr>
          <w:rFonts w:ascii="Times New Roman" w:hAnsi="Times New Roman"/>
          <w:sz w:val="24"/>
          <w:szCs w:val="24"/>
        </w:rPr>
        <w:t>3</w:t>
      </w:r>
    </w:p>
    <w:p w14:paraId="7B4013BB" w14:textId="77777777" w:rsidR="001D56D3" w:rsidRPr="0074007D" w:rsidRDefault="001D56D3" w:rsidP="00390E83">
      <w:pPr>
        <w:pStyle w:val="Nagwek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41D8AE" w14:textId="77777777" w:rsidR="001D56D3" w:rsidRPr="0074007D" w:rsidRDefault="001D56D3" w:rsidP="00390E83">
      <w:pPr>
        <w:pStyle w:val="Nagwek1"/>
        <w:spacing w:after="0" w:line="240" w:lineRule="auto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WZÓR UMOWY O ŚWIADCZENIE USŁUG</w:t>
      </w:r>
    </w:p>
    <w:p w14:paraId="4D226CD8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B667F2" w14:textId="77777777" w:rsidR="0074007D" w:rsidRPr="0074007D" w:rsidRDefault="0074007D" w:rsidP="0074007D">
      <w:pPr>
        <w:ind w:right="-47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Umowa zawarta w Krakowie w wyniku przeprowadzonego postępowania o zamówienie publiczne pomiędzy</w:t>
      </w:r>
    </w:p>
    <w:p w14:paraId="3CBE81B6" w14:textId="77777777" w:rsidR="001D56D3" w:rsidRPr="0074007D" w:rsidRDefault="001D56D3" w:rsidP="0074007D">
      <w:pPr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b/>
          <w:szCs w:val="24"/>
        </w:rPr>
        <w:t>Akademią Górniczo – Hutniczą im. Stanisława Staszica w Krakowie</w:t>
      </w:r>
      <w:r w:rsidRPr="0074007D">
        <w:rPr>
          <w:rFonts w:ascii="Times New Roman" w:hAnsi="Times New Roman"/>
          <w:b/>
          <w:color w:val="000000"/>
          <w:szCs w:val="24"/>
        </w:rPr>
        <w:t xml:space="preserve">, </w:t>
      </w:r>
      <w:r w:rsidRPr="0074007D">
        <w:rPr>
          <w:rFonts w:ascii="Times New Roman" w:hAnsi="Times New Roman"/>
          <w:b/>
          <w:szCs w:val="24"/>
        </w:rPr>
        <w:t xml:space="preserve">Al. Mickiewicza 30, 30-059 Kraków, </w:t>
      </w:r>
      <w:r w:rsidRPr="0074007D">
        <w:rPr>
          <w:rFonts w:ascii="Times New Roman" w:hAnsi="Times New Roman"/>
          <w:szCs w:val="24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reprezentowaną przez:</w:t>
      </w:r>
    </w:p>
    <w:p w14:paraId="018887B1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zwaną dalej ZLECENIODAWCĄ</w:t>
      </w:r>
    </w:p>
    <w:p w14:paraId="53162FE7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a</w:t>
      </w:r>
    </w:p>
    <w:p w14:paraId="1538A0DE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………………………………………………………</w:t>
      </w:r>
    </w:p>
    <w:p w14:paraId="38801700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 xml:space="preserve">/nazwa i siedziba firmy lub osoby prowadzącej działalność gospodarczą oraz jej adres/. </w:t>
      </w:r>
    </w:p>
    <w:p w14:paraId="24FF373D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reprezentowaną przez:</w:t>
      </w:r>
    </w:p>
    <w:p w14:paraId="6DF6E9A3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346E012F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zwanym dalej ZLECENIOBIORCĄ</w:t>
      </w:r>
    </w:p>
    <w:p w14:paraId="7B30425C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6EBEE8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</w:t>
      </w:r>
    </w:p>
    <w:p w14:paraId="049E8AF3" w14:textId="48BD1E73" w:rsidR="00127975" w:rsidRPr="00E554F3" w:rsidRDefault="001D56D3" w:rsidP="00E554F3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bookmarkStart w:id="0" w:name="_Ref82001637"/>
      <w:r w:rsidRPr="00E554F3">
        <w:rPr>
          <w:rFonts w:ascii="Times New Roman" w:hAnsi="Times New Roman"/>
        </w:rPr>
        <w:t>Zleceniodawca powierza, a Zleceniobiorca przyjmuje do wykonania</w:t>
      </w:r>
      <w:r w:rsidR="00127975" w:rsidRPr="00E554F3">
        <w:rPr>
          <w:rFonts w:ascii="Times New Roman" w:hAnsi="Times New Roman"/>
        </w:rPr>
        <w:t>:</w:t>
      </w:r>
      <w:r w:rsidR="0074007D" w:rsidRPr="00E554F3">
        <w:rPr>
          <w:rFonts w:ascii="Times New Roman" w:hAnsi="Times New Roman"/>
        </w:rPr>
        <w:t xml:space="preserve"> </w:t>
      </w:r>
      <w:r w:rsidR="006A79A8" w:rsidRPr="00E554F3">
        <w:rPr>
          <w:rFonts w:ascii="Times New Roman" w:hAnsi="Times New Roman"/>
          <w:b/>
          <w:bCs/>
          <w:kern w:val="2"/>
        </w:rPr>
        <w:t xml:space="preserve">Usługa restauracyjna podczas spotkania okolicznościowego w dniach 18-19.11.2021 dla WEIP w trakcie trwania Dni Profesora Antoniego </w:t>
      </w:r>
      <w:proofErr w:type="spellStart"/>
      <w:r w:rsidR="006A79A8" w:rsidRPr="00E554F3">
        <w:rPr>
          <w:rFonts w:ascii="Times New Roman" w:hAnsi="Times New Roman"/>
          <w:b/>
          <w:bCs/>
          <w:kern w:val="2"/>
        </w:rPr>
        <w:t>Hoborskiego</w:t>
      </w:r>
      <w:proofErr w:type="spellEnd"/>
      <w:r w:rsidR="006A79A8" w:rsidRPr="00E554F3">
        <w:rPr>
          <w:rFonts w:ascii="Times New Roman" w:hAnsi="Times New Roman"/>
          <w:b/>
          <w:bCs/>
          <w:kern w:val="2"/>
        </w:rPr>
        <w:t xml:space="preserve"> – Święta Nauk Ścisłych</w:t>
      </w:r>
      <w:r w:rsidR="0074007D" w:rsidRPr="00E554F3">
        <w:rPr>
          <w:rFonts w:ascii="Times New Roman" w:hAnsi="Times New Roman"/>
          <w:b/>
        </w:rPr>
        <w:t>.</w:t>
      </w:r>
      <w:r w:rsidR="0074007D" w:rsidRPr="00E554F3">
        <w:rPr>
          <w:rFonts w:ascii="Times New Roman" w:hAnsi="Times New Roman"/>
        </w:rPr>
        <w:t xml:space="preserve"> </w:t>
      </w:r>
      <w:bookmarkEnd w:id="0"/>
    </w:p>
    <w:p w14:paraId="51453663" w14:textId="746E84EE" w:rsidR="001D56D3" w:rsidRPr="00E554F3" w:rsidRDefault="001D56D3" w:rsidP="00E554F3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Szczegółowy</w:t>
      </w:r>
      <w:r w:rsidR="006A79A8" w:rsidRPr="00E554F3">
        <w:rPr>
          <w:rFonts w:ascii="Times New Roman" w:hAnsi="Times New Roman"/>
        </w:rPr>
        <w:t xml:space="preserve"> </w:t>
      </w:r>
      <w:r w:rsidRPr="00E554F3">
        <w:rPr>
          <w:rFonts w:ascii="Times New Roman" w:hAnsi="Times New Roman"/>
        </w:rPr>
        <w:t>zakres prac /dalej zwany przedmiotem umowy/ jest  określony w</w:t>
      </w:r>
      <w:r w:rsidR="00F94DCF" w:rsidRPr="00E554F3">
        <w:rPr>
          <w:rFonts w:ascii="Times New Roman" w:hAnsi="Times New Roman"/>
        </w:rPr>
        <w:t xml:space="preserve"> </w:t>
      </w:r>
      <w:r w:rsidRPr="00E554F3">
        <w:rPr>
          <w:rFonts w:ascii="Times New Roman" w:hAnsi="Times New Roman"/>
        </w:rPr>
        <w:t>ogłoszeniu o zamówieniu i kalkulacji cenowej, które  stanowią  integralną część niniejszej umowy.</w:t>
      </w:r>
      <w:r w:rsidR="0074007D" w:rsidRPr="00E554F3">
        <w:rPr>
          <w:rFonts w:ascii="Times New Roman" w:hAnsi="Times New Roman"/>
        </w:rPr>
        <w:t xml:space="preserve"> </w:t>
      </w:r>
    </w:p>
    <w:p w14:paraId="674450F3" w14:textId="77777777" w:rsidR="0074007D" w:rsidRPr="00E554F3" w:rsidRDefault="0074007D" w:rsidP="00E554F3">
      <w:pPr>
        <w:spacing w:after="0" w:line="240" w:lineRule="auto"/>
        <w:jc w:val="center"/>
        <w:rPr>
          <w:rFonts w:ascii="Times New Roman" w:hAnsi="Times New Roman"/>
        </w:rPr>
      </w:pPr>
    </w:p>
    <w:p w14:paraId="42E26414" w14:textId="77777777" w:rsidR="001D56D3" w:rsidRPr="00E554F3" w:rsidRDefault="001D56D3" w:rsidP="00E554F3">
      <w:pPr>
        <w:spacing w:after="0" w:line="240" w:lineRule="auto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t>§ 2</w:t>
      </w:r>
    </w:p>
    <w:p w14:paraId="318655C8" w14:textId="0B89C8B4" w:rsidR="001D56D3" w:rsidRPr="00E554F3" w:rsidRDefault="00FE4859" w:rsidP="00E554F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Przedmiot umowy zostanie zrealizowany w terminie: </w:t>
      </w:r>
      <w:r w:rsidR="006A79A8" w:rsidRPr="00E554F3">
        <w:rPr>
          <w:rFonts w:ascii="Times New Roman" w:hAnsi="Times New Roman"/>
          <w:b/>
          <w:bCs/>
          <w:kern w:val="2"/>
        </w:rPr>
        <w:t>18-19.11.2021</w:t>
      </w:r>
      <w:r w:rsidRPr="00E554F3">
        <w:rPr>
          <w:rFonts w:ascii="Times New Roman" w:hAnsi="Times New Roman"/>
        </w:rPr>
        <w:t>, tj. 18.11.2021 o godz. 13.00, 19.11.2021 o godz. 15.00 oraz 19.11.2021 o godz. 21.00.</w:t>
      </w:r>
    </w:p>
    <w:p w14:paraId="3EF6A3F3" w14:textId="77777777" w:rsidR="00FE4859" w:rsidRPr="00E554F3" w:rsidRDefault="00FE4859" w:rsidP="00E554F3">
      <w:pPr>
        <w:suppressAutoHyphens/>
        <w:spacing w:after="0" w:line="240" w:lineRule="auto"/>
        <w:ind w:left="717"/>
        <w:jc w:val="both"/>
        <w:rPr>
          <w:rFonts w:ascii="Times New Roman" w:hAnsi="Times New Roman"/>
        </w:rPr>
      </w:pPr>
    </w:p>
    <w:p w14:paraId="0995A437" w14:textId="77777777" w:rsidR="001D56D3" w:rsidRPr="00E554F3" w:rsidRDefault="001D56D3" w:rsidP="00E554F3">
      <w:pPr>
        <w:spacing w:after="0" w:line="240" w:lineRule="auto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t>§ 3</w:t>
      </w:r>
    </w:p>
    <w:p w14:paraId="6479C978" w14:textId="3234D2DA" w:rsidR="00FE4859" w:rsidRPr="00E554F3" w:rsidRDefault="00FE4859" w:rsidP="00E554F3">
      <w:pPr>
        <w:pStyle w:val="Akapitzlist"/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Strony ustalają cenę brutto za usługę </w:t>
      </w:r>
      <w:r w:rsidR="00DF082E" w:rsidRPr="00E554F3">
        <w:rPr>
          <w:rFonts w:ascii="Times New Roman" w:hAnsi="Times New Roman"/>
        </w:rPr>
        <w:t>z</w:t>
      </w:r>
      <w:r w:rsidRPr="00E554F3">
        <w:rPr>
          <w:rFonts w:ascii="Times New Roman" w:hAnsi="Times New Roman"/>
        </w:rPr>
        <w:t xml:space="preserve"> maksymaln</w:t>
      </w:r>
      <w:r w:rsidR="00DF082E" w:rsidRPr="00E554F3">
        <w:rPr>
          <w:rFonts w:ascii="Times New Roman" w:hAnsi="Times New Roman"/>
        </w:rPr>
        <w:t>ą</w:t>
      </w:r>
      <w:r w:rsidRPr="00E554F3">
        <w:rPr>
          <w:rFonts w:ascii="Times New Roman" w:hAnsi="Times New Roman"/>
        </w:rPr>
        <w:t xml:space="preserve"> liczb</w:t>
      </w:r>
      <w:r w:rsidR="00DF082E" w:rsidRPr="00E554F3">
        <w:rPr>
          <w:rFonts w:ascii="Times New Roman" w:hAnsi="Times New Roman"/>
        </w:rPr>
        <w:t>ę</w:t>
      </w:r>
      <w:r w:rsidRPr="00E554F3">
        <w:rPr>
          <w:rFonts w:ascii="Times New Roman" w:hAnsi="Times New Roman"/>
        </w:rPr>
        <w:t xml:space="preserve"> </w:t>
      </w:r>
      <w:r w:rsidR="00DF082E" w:rsidRPr="00E554F3">
        <w:rPr>
          <w:rFonts w:ascii="Times New Roman" w:hAnsi="Times New Roman"/>
        </w:rPr>
        <w:t xml:space="preserve">posiłków </w:t>
      </w:r>
      <w:r w:rsidRPr="00E554F3">
        <w:rPr>
          <w:rFonts w:ascii="Times New Roman" w:hAnsi="Times New Roman"/>
        </w:rPr>
        <w:t xml:space="preserve">wskazaną w Kalkulacji cenowej </w:t>
      </w:r>
      <w:r w:rsidR="00DF082E" w:rsidRPr="00E554F3">
        <w:rPr>
          <w:rFonts w:ascii="Times New Roman" w:hAnsi="Times New Roman"/>
        </w:rPr>
        <w:t>łącznie,</w:t>
      </w:r>
      <w:r w:rsidRPr="00E554F3">
        <w:rPr>
          <w:rFonts w:ascii="Times New Roman" w:hAnsi="Times New Roman"/>
        </w:rPr>
        <w:t xml:space="preserve"> </w:t>
      </w:r>
      <w:r w:rsidR="00DF082E" w:rsidRPr="00E554F3">
        <w:rPr>
          <w:rFonts w:ascii="Times New Roman" w:hAnsi="Times New Roman"/>
        </w:rPr>
        <w:t xml:space="preserve">w dniach 18-19.11.2021 r. </w:t>
      </w:r>
      <w:r w:rsidRPr="00E554F3">
        <w:rPr>
          <w:rFonts w:ascii="Times New Roman" w:hAnsi="Times New Roman"/>
        </w:rPr>
        <w:t xml:space="preserve">w wysokości: ……………. zł (słownie: ………………….). </w:t>
      </w:r>
    </w:p>
    <w:p w14:paraId="4DF27A7C" w14:textId="305233B6" w:rsidR="00FE4859" w:rsidRPr="00E554F3" w:rsidRDefault="00FE4859" w:rsidP="00E554F3">
      <w:pPr>
        <w:pStyle w:val="Akapitzlist"/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Powyższa kwota zawiera właściwą stawkę podatku VAT.</w:t>
      </w:r>
    </w:p>
    <w:p w14:paraId="1D22C915" w14:textId="56255BB9" w:rsidR="00DF082E" w:rsidRPr="00E554F3" w:rsidRDefault="00DF082E" w:rsidP="00E554F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Zleceniodawca zgłosi Zleceniobiorcy zgłosi ostateczną ilość potraw i posiłków najpóźniej </w:t>
      </w:r>
      <w:r w:rsidR="00E554F3">
        <w:rPr>
          <w:rFonts w:ascii="Times New Roman" w:hAnsi="Times New Roman"/>
        </w:rPr>
        <w:t>na 2</w:t>
      </w:r>
      <w:r w:rsidRPr="00E554F3">
        <w:rPr>
          <w:rFonts w:ascii="Times New Roman" w:hAnsi="Times New Roman"/>
        </w:rPr>
        <w:t xml:space="preserve"> dni </w:t>
      </w:r>
      <w:r w:rsidR="00E554F3">
        <w:rPr>
          <w:rFonts w:ascii="Times New Roman" w:hAnsi="Times New Roman"/>
        </w:rPr>
        <w:t>przed rozpoczęciem każdej uroczystości</w:t>
      </w:r>
      <w:r w:rsidRPr="00E554F3">
        <w:rPr>
          <w:rFonts w:ascii="Times New Roman" w:hAnsi="Times New Roman"/>
        </w:rPr>
        <w:t xml:space="preserve"> (e-mailowo).</w:t>
      </w:r>
    </w:p>
    <w:p w14:paraId="1DBAA04A" w14:textId="052BD2FF" w:rsidR="00127975" w:rsidRPr="00E554F3" w:rsidRDefault="00FE4859" w:rsidP="00E554F3">
      <w:pPr>
        <w:pStyle w:val="Akapitzlist"/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Wynagrodzenie obejmuje wszystkie koszty i opłaty związane z wykonaniem przedmiotu umowy.</w:t>
      </w:r>
    </w:p>
    <w:p w14:paraId="7F508451" w14:textId="77777777" w:rsidR="001D56D3" w:rsidRPr="00E554F3" w:rsidRDefault="001D56D3" w:rsidP="00E554F3">
      <w:pPr>
        <w:spacing w:after="0" w:line="240" w:lineRule="auto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t>§ 4</w:t>
      </w:r>
    </w:p>
    <w:p w14:paraId="2FA12F0A" w14:textId="77777777" w:rsidR="001D56D3" w:rsidRPr="00E554F3" w:rsidRDefault="001D56D3" w:rsidP="00E554F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Zleceniodawca zastrzega możliwość wyboru, w ramach danego zamówienia, tylko części </w:t>
      </w:r>
      <w:r w:rsidR="0074007D" w:rsidRPr="00E554F3">
        <w:rPr>
          <w:rFonts w:ascii="Times New Roman" w:hAnsi="Times New Roman"/>
        </w:rPr>
        <w:br/>
      </w:r>
      <w:r w:rsidRPr="00E554F3">
        <w:rPr>
          <w:rFonts w:ascii="Times New Roman" w:hAnsi="Times New Roman"/>
        </w:rPr>
        <w:t xml:space="preserve">z usług wymienionych w Kalkulacji Cenowej,  stanowiącym załącznik nr 1 do umowy, zgodnie ze zgłaszanym zapotrzebowaniem. Wynagrodzenie będzie przekazywane Zleceniobiorcy tylko za usługi zrealizowane. Całkowity zakres zamówienia będzie nie mniejszy niż 30%. </w:t>
      </w:r>
    </w:p>
    <w:p w14:paraId="55965432" w14:textId="01E8E4C4" w:rsidR="001D56D3" w:rsidRPr="00E554F3" w:rsidRDefault="001D56D3" w:rsidP="00E554F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Zleceniodawca zastrzega sobie prawo zmiany produktów, najpóźniej na 24 godziny przed terminem dostarczenia.   </w:t>
      </w:r>
    </w:p>
    <w:p w14:paraId="0328D989" w14:textId="5F07B3F2" w:rsidR="001D56D3" w:rsidRPr="00E554F3" w:rsidRDefault="001D56D3" w:rsidP="00E554F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W ramach zamówienia Zleceniobiorca jest zobowiązany do: przygotowan</w:t>
      </w:r>
      <w:r w:rsidR="00390E83" w:rsidRPr="00E554F3">
        <w:rPr>
          <w:rFonts w:ascii="Times New Roman" w:hAnsi="Times New Roman"/>
        </w:rPr>
        <w:t xml:space="preserve">ia posiłków, ich </w:t>
      </w:r>
      <w:r w:rsidRPr="00E554F3">
        <w:rPr>
          <w:rFonts w:ascii="Times New Roman" w:hAnsi="Times New Roman"/>
        </w:rPr>
        <w:t xml:space="preserve">estetycznego </w:t>
      </w:r>
      <w:r w:rsidR="00641672" w:rsidRPr="00E554F3">
        <w:rPr>
          <w:rFonts w:ascii="Times New Roman" w:hAnsi="Times New Roman"/>
        </w:rPr>
        <w:t xml:space="preserve"> </w:t>
      </w:r>
      <w:r w:rsidRPr="00E554F3">
        <w:rPr>
          <w:rFonts w:ascii="Times New Roman" w:hAnsi="Times New Roman"/>
        </w:rPr>
        <w:t>podawania w dni i o godzinie wskazanej przez Zle</w:t>
      </w:r>
      <w:r w:rsidR="00390E83" w:rsidRPr="00E554F3">
        <w:rPr>
          <w:rFonts w:ascii="Times New Roman" w:hAnsi="Times New Roman"/>
        </w:rPr>
        <w:t xml:space="preserve">ceniodawcę </w:t>
      </w:r>
      <w:r w:rsidR="00F94DCF" w:rsidRPr="00E554F3">
        <w:rPr>
          <w:rFonts w:ascii="Times New Roman" w:hAnsi="Times New Roman"/>
        </w:rPr>
        <w:t>w</w:t>
      </w:r>
      <w:r w:rsidR="00390E83" w:rsidRPr="00E554F3">
        <w:rPr>
          <w:rFonts w:ascii="Times New Roman" w:hAnsi="Times New Roman"/>
        </w:rPr>
        <w:t xml:space="preserve"> miejsc</w:t>
      </w:r>
      <w:r w:rsidR="00F94DCF" w:rsidRPr="00E554F3">
        <w:rPr>
          <w:rFonts w:ascii="Times New Roman" w:hAnsi="Times New Roman"/>
        </w:rPr>
        <w:t>u</w:t>
      </w:r>
      <w:r w:rsidR="00390E83" w:rsidRPr="00E554F3">
        <w:rPr>
          <w:rFonts w:ascii="Times New Roman" w:hAnsi="Times New Roman"/>
        </w:rPr>
        <w:t xml:space="preserve"> i sali, </w:t>
      </w:r>
      <w:r w:rsidR="00F94DCF" w:rsidRPr="00E554F3">
        <w:rPr>
          <w:rFonts w:ascii="Times New Roman" w:hAnsi="Times New Roman"/>
        </w:rPr>
        <w:t>wskazanej na Formularzu oferty</w:t>
      </w:r>
      <w:r w:rsidRPr="00E554F3">
        <w:rPr>
          <w:rFonts w:ascii="Times New Roman" w:hAnsi="Times New Roman"/>
        </w:rPr>
        <w:t xml:space="preserve">, najpóźniej na </w:t>
      </w:r>
      <w:r w:rsidR="00B17369" w:rsidRPr="00E554F3">
        <w:rPr>
          <w:rFonts w:ascii="Times New Roman" w:hAnsi="Times New Roman"/>
        </w:rPr>
        <w:t>15</w:t>
      </w:r>
      <w:r w:rsidRPr="00E554F3">
        <w:rPr>
          <w:rFonts w:ascii="Times New Roman" w:hAnsi="Times New Roman"/>
        </w:rPr>
        <w:t xml:space="preserve"> min. przed rozpoczęciem spotkania, przygotowania stołów w sposób uzgodniony ze Zleceniodawcą. </w:t>
      </w:r>
    </w:p>
    <w:p w14:paraId="702D777C" w14:textId="016EBFA7" w:rsidR="00641672" w:rsidRPr="00E554F3" w:rsidRDefault="001D56D3" w:rsidP="00E554F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Usługa gastronomiczna świadczona będzie na zastawie ceramicznej, z użyciem sztućców metalowych i serwetek papierowych oraz szklanych naczyń do zimnych</w:t>
      </w:r>
      <w:r w:rsidR="00F94DCF" w:rsidRPr="00E554F3">
        <w:rPr>
          <w:rFonts w:ascii="Times New Roman" w:hAnsi="Times New Roman"/>
        </w:rPr>
        <w:t xml:space="preserve"> </w:t>
      </w:r>
      <w:r w:rsidRPr="00E554F3">
        <w:rPr>
          <w:rFonts w:ascii="Times New Roman" w:hAnsi="Times New Roman"/>
        </w:rPr>
        <w:t>napojów.</w:t>
      </w:r>
    </w:p>
    <w:p w14:paraId="6E016044" w14:textId="38E9EE7B" w:rsidR="001D56D3" w:rsidRPr="00E554F3" w:rsidRDefault="001D56D3" w:rsidP="00E554F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Zleceniobiorca zobowiązany jest do przygotowania posiłków przy użyciu produktów spełniających normy jakości produktów  spożywczych, estetycznego podawania tych posiłków, przestrzegania </w:t>
      </w:r>
      <w:r w:rsidRPr="00E554F3">
        <w:rPr>
          <w:rFonts w:ascii="Times New Roman" w:hAnsi="Times New Roman"/>
        </w:rPr>
        <w:lastRenderedPageBreak/>
        <w:t>przepisów prawnych w zakresie przechowywania i przygotowywania artykułów spożywczych - Ustawa z dnia 25 sierpnia 2006 r. o bezpieczeństwie żywności i  ż</w:t>
      </w:r>
      <w:r w:rsidR="00390E83" w:rsidRPr="00E554F3">
        <w:rPr>
          <w:rFonts w:ascii="Times New Roman" w:hAnsi="Times New Roman"/>
        </w:rPr>
        <w:t>ywienia (Dz. U. z 2007 r.  poz. </w:t>
      </w:r>
      <w:r w:rsidRPr="00E554F3">
        <w:rPr>
          <w:rFonts w:ascii="Times New Roman" w:hAnsi="Times New Roman"/>
        </w:rPr>
        <w:t>149).</w:t>
      </w:r>
    </w:p>
    <w:p w14:paraId="45D70FEE" w14:textId="77777777" w:rsidR="001D56D3" w:rsidRPr="00E554F3" w:rsidRDefault="001D56D3" w:rsidP="00E554F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iCs/>
        </w:rPr>
      </w:pPr>
      <w:r w:rsidRPr="00E554F3">
        <w:rPr>
          <w:rFonts w:ascii="Times New Roman" w:hAnsi="Times New Roman"/>
        </w:rPr>
        <w:t>Zleceniodawca zastrzega sobie w trakcie realizacji umowy prawo dostępu do wszystkich atestów na surowce, urządzenia, sprzęt, naczynia, opakowania transportowe  wykorzystywane w procesie przygotowania i transportu posiłków</w:t>
      </w:r>
      <w:r w:rsidRPr="00E554F3">
        <w:rPr>
          <w:rFonts w:ascii="Times New Roman" w:hAnsi="Times New Roman"/>
          <w:iCs/>
        </w:rPr>
        <w:t>.</w:t>
      </w:r>
    </w:p>
    <w:p w14:paraId="668B07C8" w14:textId="77777777" w:rsidR="001D56D3" w:rsidRPr="00E554F3" w:rsidRDefault="001D56D3" w:rsidP="00E554F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Zleceniobiorca odpowiada za transport przedmiotu zamów</w:t>
      </w:r>
      <w:r w:rsidR="00390E83" w:rsidRPr="00E554F3">
        <w:rPr>
          <w:rFonts w:ascii="Times New Roman" w:hAnsi="Times New Roman"/>
        </w:rPr>
        <w:t>ienia oraz podanie go zgodnie z </w:t>
      </w:r>
      <w:r w:rsidRPr="00E554F3">
        <w:rPr>
          <w:rFonts w:ascii="Times New Roman" w:hAnsi="Times New Roman"/>
        </w:rPr>
        <w:t>wymaganiami sanitarnymi dotyczącymi żywności i żywienia, w szczególności zobowiązany jest do przestrzegania wymagań określonych w ustawie o bezpieczeństwie żywności i żywienia z dnia 25 sierpnia 2006 r</w:t>
      </w:r>
      <w:r w:rsidR="00BD72A3" w:rsidRPr="00E554F3">
        <w:rPr>
          <w:rFonts w:ascii="Times New Roman" w:hAnsi="Times New Roman"/>
        </w:rPr>
        <w:t xml:space="preserve">. </w:t>
      </w:r>
      <w:r w:rsidRPr="00E554F3">
        <w:rPr>
          <w:rFonts w:ascii="Times New Roman" w:hAnsi="Times New Roman"/>
        </w:rPr>
        <w:t>(Dz. U. z 2007 r.  poz. 149).</w:t>
      </w:r>
    </w:p>
    <w:p w14:paraId="7EB67A30" w14:textId="77777777" w:rsidR="001D56D3" w:rsidRPr="00E554F3" w:rsidRDefault="001D56D3" w:rsidP="00E554F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Zleceniobiorca zobowiązany jest do bieżącej obsługi spotkania.</w:t>
      </w:r>
    </w:p>
    <w:p w14:paraId="397A9147" w14:textId="77777777" w:rsidR="001D56D3" w:rsidRPr="00E554F3" w:rsidRDefault="001D56D3" w:rsidP="00E554F3">
      <w:pPr>
        <w:spacing w:after="0" w:line="240" w:lineRule="auto"/>
        <w:ind w:left="284"/>
        <w:rPr>
          <w:rFonts w:ascii="Times New Roman" w:hAnsi="Times New Roman"/>
        </w:rPr>
      </w:pPr>
    </w:p>
    <w:p w14:paraId="2E2424CA" w14:textId="77777777" w:rsidR="001D56D3" w:rsidRPr="00E554F3" w:rsidRDefault="001D56D3" w:rsidP="00E554F3">
      <w:pPr>
        <w:spacing w:after="0" w:line="240" w:lineRule="auto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 § 5</w:t>
      </w:r>
    </w:p>
    <w:p w14:paraId="3BA4249D" w14:textId="0DA25B5F" w:rsidR="001D56D3" w:rsidRPr="00E554F3" w:rsidRDefault="001D56D3" w:rsidP="00E554F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W terminie do 7 dni od dnia wykonania usług, o których mowa w § 1</w:t>
      </w:r>
      <w:r w:rsidR="00F94DCF" w:rsidRPr="00E554F3">
        <w:rPr>
          <w:rFonts w:ascii="Times New Roman" w:hAnsi="Times New Roman"/>
        </w:rPr>
        <w:t xml:space="preserve"> </w:t>
      </w:r>
      <w:r w:rsidRPr="00E554F3">
        <w:rPr>
          <w:rFonts w:ascii="Times New Roman" w:hAnsi="Times New Roman"/>
        </w:rPr>
        <w:t>ust.</w:t>
      </w:r>
      <w:r w:rsidR="00F94DCF" w:rsidRPr="00E554F3">
        <w:rPr>
          <w:rFonts w:ascii="Times New Roman" w:hAnsi="Times New Roman"/>
        </w:rPr>
        <w:t xml:space="preserve"> </w:t>
      </w:r>
      <w:r w:rsidRPr="00E554F3">
        <w:rPr>
          <w:rFonts w:ascii="Times New Roman" w:hAnsi="Times New Roman"/>
        </w:rPr>
        <w:t>2,</w:t>
      </w:r>
      <w:r w:rsidR="00F94DCF" w:rsidRPr="00E554F3">
        <w:rPr>
          <w:rFonts w:ascii="Times New Roman" w:hAnsi="Times New Roman"/>
        </w:rPr>
        <w:t xml:space="preserve"> </w:t>
      </w:r>
      <w:r w:rsidRPr="00E554F3">
        <w:rPr>
          <w:rFonts w:ascii="Times New Roman" w:hAnsi="Times New Roman"/>
        </w:rPr>
        <w:t>zostanie sporządzony protokół odbioru zrealizowanych w/w usług, podpisany przez Zleceniobiorcę i Zleceniodawcę.</w:t>
      </w:r>
    </w:p>
    <w:p w14:paraId="231D5C99" w14:textId="77777777" w:rsidR="001D56D3" w:rsidRPr="00E554F3" w:rsidRDefault="001D56D3" w:rsidP="00E554F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Protokół odbioru, o którym mowa w ust.1, powinien zawierać w szczególności:</w:t>
      </w:r>
    </w:p>
    <w:p w14:paraId="387630F3" w14:textId="77777777" w:rsidR="001D56D3" w:rsidRPr="00E554F3" w:rsidRDefault="001D56D3" w:rsidP="00E554F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 dzień i miejsce odbioru zamówienia,</w:t>
      </w:r>
    </w:p>
    <w:p w14:paraId="2940AC2D" w14:textId="77777777" w:rsidR="001D56D3" w:rsidRPr="00E554F3" w:rsidRDefault="001D56D3" w:rsidP="00E554F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 oświadczenie Zleceniodawcy o braku albo o istnieniu wad w realizacji zamówienia.</w:t>
      </w:r>
    </w:p>
    <w:p w14:paraId="311A0248" w14:textId="77777777" w:rsidR="001D56D3" w:rsidRPr="00E554F3" w:rsidRDefault="001D56D3" w:rsidP="00E554F3">
      <w:pPr>
        <w:spacing w:after="0" w:line="240" w:lineRule="auto"/>
        <w:ind w:left="284"/>
        <w:jc w:val="both"/>
        <w:rPr>
          <w:rFonts w:ascii="Times New Roman" w:hAnsi="Times New Roman"/>
        </w:rPr>
      </w:pPr>
    </w:p>
    <w:p w14:paraId="4DD64605" w14:textId="77777777" w:rsidR="001D56D3" w:rsidRPr="00E554F3" w:rsidRDefault="001D56D3" w:rsidP="00E554F3">
      <w:pPr>
        <w:spacing w:after="0" w:line="240" w:lineRule="auto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t>§ 6</w:t>
      </w:r>
    </w:p>
    <w:p w14:paraId="3048FAB2" w14:textId="2897F6BF" w:rsidR="001D56D3" w:rsidRPr="00E554F3" w:rsidRDefault="001D56D3" w:rsidP="00E554F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Dokumentem rozliczeniowym będzie faktura VAT.</w:t>
      </w:r>
    </w:p>
    <w:p w14:paraId="7AC64013" w14:textId="77777777" w:rsidR="001D56D3" w:rsidRPr="00E554F3" w:rsidRDefault="001D56D3" w:rsidP="00E554F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Należność z tytułu realizacji usługi będzie uregulowana przez Zleceniodawcę w terminie do 21 dni od dnia otrzymania prawidłowo wystawionej faktury przez Zleceniobiorcę po potwierdzeniu wykonania przedmiotu umowy – protokołem odbioru o którym mowa w  § 5.</w:t>
      </w:r>
    </w:p>
    <w:p w14:paraId="229508B3" w14:textId="0F53E3B9" w:rsidR="001D56D3" w:rsidRPr="00E554F3" w:rsidRDefault="00127975" w:rsidP="00E554F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</w:t>
      </w:r>
      <w:r w:rsidR="00E554F3">
        <w:rPr>
          <w:rFonts w:ascii="Times New Roman" w:hAnsi="Times New Roman"/>
        </w:rPr>
        <w:t>,</w:t>
      </w:r>
      <w:r w:rsidRPr="00E554F3">
        <w:rPr>
          <w:rFonts w:ascii="Times New Roman" w:hAnsi="Times New Roman"/>
        </w:rPr>
        <w:t xml:space="preserve"> o których mowa </w:t>
      </w:r>
      <w:r w:rsidR="00E554F3">
        <w:rPr>
          <w:rFonts w:ascii="Times New Roman" w:hAnsi="Times New Roman"/>
        </w:rPr>
        <w:t>w ust. 5</w:t>
      </w:r>
      <w:r w:rsidRPr="00E554F3">
        <w:rPr>
          <w:rFonts w:ascii="Times New Roman" w:hAnsi="Times New Roman"/>
        </w:rPr>
        <w:t>.</w:t>
      </w:r>
    </w:p>
    <w:p w14:paraId="4A7B6ECD" w14:textId="39EE0A8C" w:rsidR="001D56D3" w:rsidRPr="00E554F3" w:rsidRDefault="001D56D3" w:rsidP="00E554F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7C569C04" w14:textId="7C17683C" w:rsidR="001D56D3" w:rsidRPr="00E554F3" w:rsidRDefault="001D56D3" w:rsidP="00E554F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21AC34B9" w14:textId="77777777" w:rsidR="001D56D3" w:rsidRPr="00E554F3" w:rsidRDefault="001D56D3" w:rsidP="00E554F3">
      <w:pPr>
        <w:spacing w:after="0" w:line="240" w:lineRule="auto"/>
        <w:jc w:val="center"/>
        <w:rPr>
          <w:rFonts w:ascii="Times New Roman" w:hAnsi="Times New Roman"/>
        </w:rPr>
      </w:pPr>
    </w:p>
    <w:p w14:paraId="666F6D01" w14:textId="77777777" w:rsidR="001D56D3" w:rsidRPr="00E554F3" w:rsidRDefault="001D56D3" w:rsidP="00E554F3">
      <w:pPr>
        <w:spacing w:after="0" w:line="240" w:lineRule="auto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t>§ 7</w:t>
      </w:r>
    </w:p>
    <w:p w14:paraId="5BB5AA5C" w14:textId="77777777" w:rsidR="001D56D3" w:rsidRPr="00E554F3" w:rsidRDefault="001D56D3" w:rsidP="00E554F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Strony ustanawiają odpowiedzialność za niewykonanie lub nienależyte wykonanie umowy </w:t>
      </w:r>
      <w:r w:rsidR="0074007D" w:rsidRPr="00E554F3">
        <w:rPr>
          <w:rFonts w:ascii="Times New Roman" w:hAnsi="Times New Roman"/>
        </w:rPr>
        <w:br/>
      </w:r>
      <w:r w:rsidRPr="00E554F3">
        <w:rPr>
          <w:rFonts w:ascii="Times New Roman" w:hAnsi="Times New Roman"/>
        </w:rPr>
        <w:t>w formie kar umownych .</w:t>
      </w:r>
    </w:p>
    <w:p w14:paraId="635573F2" w14:textId="77777777" w:rsidR="001D56D3" w:rsidRPr="00E554F3" w:rsidRDefault="001D56D3" w:rsidP="00E554F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Zleceniobiorca zapłaci Zleceniodawcy kary umowne :</w:t>
      </w:r>
    </w:p>
    <w:p w14:paraId="604DF3AA" w14:textId="77777777" w:rsidR="001D56D3" w:rsidRPr="00E554F3" w:rsidRDefault="001D56D3" w:rsidP="00E554F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za zwłokę w wykonaniu każdorazowego zamówienia w wysokości 100 zł  za każdą godzinę zwłoki;</w:t>
      </w:r>
    </w:p>
    <w:p w14:paraId="2989980D" w14:textId="3A06BBE1" w:rsidR="001D56D3" w:rsidRPr="00E554F3" w:rsidRDefault="001D56D3" w:rsidP="00E554F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z tytułu wypowiedzenia umowy z przyczyn występujących po stronie Zleceniobiorcy, </w:t>
      </w:r>
      <w:r w:rsidR="0074007D" w:rsidRPr="00E554F3">
        <w:rPr>
          <w:rFonts w:ascii="Times New Roman" w:hAnsi="Times New Roman"/>
        </w:rPr>
        <w:br/>
      </w:r>
      <w:r w:rsidRPr="00E554F3">
        <w:rPr>
          <w:rFonts w:ascii="Times New Roman" w:hAnsi="Times New Roman"/>
        </w:rPr>
        <w:t xml:space="preserve">w wysokości 10 % od kwoty stanowiącej różnicę pomiędzy całkowitym  wynagrodzeniem brutto za przedmiot umowy określonym w § 3  ust. </w:t>
      </w:r>
      <w:r w:rsidR="00E554F3">
        <w:rPr>
          <w:rFonts w:ascii="Times New Roman" w:hAnsi="Times New Roman"/>
        </w:rPr>
        <w:t>1</w:t>
      </w:r>
      <w:r w:rsidRPr="00E554F3">
        <w:rPr>
          <w:rFonts w:ascii="Times New Roman" w:hAnsi="Times New Roman"/>
        </w:rPr>
        <w:t>, a sumą wynagrodzeń brutto za usługi zrealizowane do dnia wypowiedzenia umowy.</w:t>
      </w:r>
    </w:p>
    <w:p w14:paraId="1E9AF5A7" w14:textId="4CC2C8B6" w:rsidR="001A1963" w:rsidRPr="00E554F3" w:rsidRDefault="001A1963" w:rsidP="00E554F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za niewykonanie lub nienależyte wykonanie umowy w wysokości 10% wynagrodzenia określonego w § 3 ust.</w:t>
      </w:r>
      <w:r w:rsidR="00E554F3">
        <w:rPr>
          <w:rFonts w:ascii="Times New Roman" w:hAnsi="Times New Roman"/>
        </w:rPr>
        <w:t>1</w:t>
      </w:r>
      <w:r w:rsidRPr="00E554F3">
        <w:rPr>
          <w:rFonts w:ascii="Times New Roman" w:hAnsi="Times New Roman"/>
        </w:rPr>
        <w:t>.</w:t>
      </w:r>
    </w:p>
    <w:p w14:paraId="39CED3B9" w14:textId="723330B1" w:rsidR="001D56D3" w:rsidRPr="00E554F3" w:rsidRDefault="001D56D3" w:rsidP="00E554F3">
      <w:pPr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3. Zleceniodawca zapłaci Zleceniobiorcy  kary umowne z tytułu wypowiedzenia umowy </w:t>
      </w:r>
      <w:r w:rsidR="0074007D" w:rsidRPr="00E554F3">
        <w:rPr>
          <w:rFonts w:ascii="Times New Roman" w:hAnsi="Times New Roman"/>
        </w:rPr>
        <w:br/>
      </w:r>
      <w:r w:rsidRPr="00E554F3">
        <w:rPr>
          <w:rFonts w:ascii="Times New Roman" w:hAnsi="Times New Roman"/>
        </w:rPr>
        <w:t>z przyczyn występujących po stronie Zleceniodawcy, w wysokości 10 % od kwoty stanowiącej różnicę pomiędzy całkowitym  wynagrodzeniem brutto za przedmiot um</w:t>
      </w:r>
      <w:r w:rsidR="00390E83" w:rsidRPr="00E554F3">
        <w:rPr>
          <w:rFonts w:ascii="Times New Roman" w:hAnsi="Times New Roman"/>
        </w:rPr>
        <w:t xml:space="preserve">owy określonym w § 3  ust. </w:t>
      </w:r>
      <w:r w:rsidR="00E554F3">
        <w:rPr>
          <w:rFonts w:ascii="Times New Roman" w:hAnsi="Times New Roman"/>
        </w:rPr>
        <w:t>1</w:t>
      </w:r>
      <w:r w:rsidR="00390E83" w:rsidRPr="00E554F3">
        <w:rPr>
          <w:rFonts w:ascii="Times New Roman" w:hAnsi="Times New Roman"/>
        </w:rPr>
        <w:t>, a </w:t>
      </w:r>
      <w:r w:rsidRPr="00E554F3">
        <w:rPr>
          <w:rFonts w:ascii="Times New Roman" w:hAnsi="Times New Roman"/>
        </w:rPr>
        <w:t>sumą wynagrodzeń brutto za usługi zrealizowane do dnia wypowiedzenia umowy.</w:t>
      </w:r>
    </w:p>
    <w:p w14:paraId="4E9D21B2" w14:textId="77777777" w:rsidR="001D56D3" w:rsidRPr="00E554F3" w:rsidRDefault="001D56D3" w:rsidP="00E554F3">
      <w:pPr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4.</w:t>
      </w:r>
      <w:r w:rsidRPr="00E554F3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D227A0F" w14:textId="77777777" w:rsidR="001D56D3" w:rsidRPr="00E554F3" w:rsidRDefault="001D56D3" w:rsidP="00E554F3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5.</w:t>
      </w:r>
      <w:r w:rsidRPr="00E554F3">
        <w:rPr>
          <w:rFonts w:ascii="Times New Roman" w:hAnsi="Times New Roman"/>
        </w:rPr>
        <w:tab/>
        <w:t xml:space="preserve">  Zleceniobiorca nie może dokonywać cesji wierzytelności wynikających z niniejszej umowy.</w:t>
      </w:r>
    </w:p>
    <w:p w14:paraId="219D9B77" w14:textId="77777777" w:rsidR="00E554F3" w:rsidRDefault="001D56D3" w:rsidP="00E554F3">
      <w:pPr>
        <w:spacing w:after="0" w:line="240" w:lineRule="auto"/>
        <w:ind w:left="709" w:hanging="349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6. Zleceniodawca zastrzega sobie możliwość potrącenia kar umownych z wynagrodzenia Zleceniobiorcy</w:t>
      </w:r>
      <w:r w:rsidR="00E554F3">
        <w:rPr>
          <w:rFonts w:ascii="Times New Roman" w:hAnsi="Times New Roman"/>
        </w:rPr>
        <w:t>.</w:t>
      </w:r>
    </w:p>
    <w:p w14:paraId="2EB18DD5" w14:textId="1E3DD21C" w:rsidR="001D56D3" w:rsidRPr="00E554F3" w:rsidRDefault="00E554F3" w:rsidP="00E554F3">
      <w:pPr>
        <w:spacing w:after="0" w:line="240" w:lineRule="auto"/>
        <w:ind w:left="709" w:hanging="34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Łączna maksymalna wysokość kar umownych, których mogą dochodzić Strony nie może przekroczyć 20% wynagrodzenia netto, o którym mowa w </w:t>
      </w:r>
      <w:r w:rsidR="001D56D3" w:rsidRPr="00E554F3">
        <w:rPr>
          <w:rFonts w:ascii="Times New Roman" w:hAnsi="Times New Roman"/>
        </w:rPr>
        <w:t xml:space="preserve"> </w:t>
      </w:r>
      <w:r w:rsidRPr="00E554F3">
        <w:rPr>
          <w:rFonts w:ascii="Times New Roman" w:hAnsi="Times New Roman"/>
        </w:rPr>
        <w:t xml:space="preserve">§ 3  ust. 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umowy.</w:t>
      </w:r>
    </w:p>
    <w:p w14:paraId="6F713702" w14:textId="77777777" w:rsidR="00E554F3" w:rsidRDefault="00E554F3" w:rsidP="00E554F3">
      <w:pPr>
        <w:spacing w:after="0" w:line="240" w:lineRule="auto"/>
        <w:jc w:val="center"/>
        <w:rPr>
          <w:rFonts w:ascii="Times New Roman" w:hAnsi="Times New Roman"/>
        </w:rPr>
      </w:pPr>
    </w:p>
    <w:p w14:paraId="0E5A1B93" w14:textId="1FE35644" w:rsidR="001D56D3" w:rsidRPr="00E554F3" w:rsidRDefault="001D56D3" w:rsidP="00E554F3">
      <w:pPr>
        <w:spacing w:after="0" w:line="240" w:lineRule="auto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lastRenderedPageBreak/>
        <w:t>§ 8</w:t>
      </w:r>
    </w:p>
    <w:p w14:paraId="31E091AC" w14:textId="77777777" w:rsidR="001D56D3" w:rsidRPr="00E554F3" w:rsidRDefault="001D56D3" w:rsidP="00E554F3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77777777" w:rsidR="001D56D3" w:rsidRPr="00E554F3" w:rsidRDefault="001D56D3" w:rsidP="00E554F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 w przypadku podjęcia likwidacji firmy przez Zleceniobiorcę lub co najmniej jednego </w:t>
      </w:r>
      <w:r w:rsidRPr="00E554F3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77777777" w:rsidR="001D56D3" w:rsidRPr="00E554F3" w:rsidRDefault="001D56D3" w:rsidP="00E554F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 zostanie wydany nakaz zajęcia majątku Zleceniobiorcy w zakresie, który uniemożliwia wykonanie przez Zleceniobiorców przedmiotu Umowy, </w:t>
      </w:r>
    </w:p>
    <w:p w14:paraId="42BB4A15" w14:textId="77777777" w:rsidR="001D56D3" w:rsidRPr="00E554F3" w:rsidRDefault="001D56D3" w:rsidP="00E554F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 w przypadku rozwiązania umowy konsorcjum przez co najmniej jednego z członków konsorcjum, </w:t>
      </w:r>
    </w:p>
    <w:p w14:paraId="2615E4C4" w14:textId="77777777" w:rsidR="001D56D3" w:rsidRPr="00E554F3" w:rsidRDefault="001D56D3" w:rsidP="00E554F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 w przypadku naruszenia przez Zleceniobiorcę któregokolwiek z</w:t>
      </w:r>
      <w:r w:rsidR="00390E83" w:rsidRPr="00E554F3">
        <w:rPr>
          <w:rFonts w:ascii="Times New Roman" w:hAnsi="Times New Roman"/>
        </w:rPr>
        <w:t xml:space="preserve"> warunków niniejszej umowy, a w </w:t>
      </w:r>
      <w:r w:rsidRPr="00E554F3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30F60494" w14:textId="77777777" w:rsidR="001D56D3" w:rsidRPr="00E554F3" w:rsidRDefault="001D56D3" w:rsidP="00E554F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 w przypadku przewozu towarów niezgodnie z obowiązującymi przepisami.</w:t>
      </w:r>
    </w:p>
    <w:p w14:paraId="691A5F48" w14:textId="77777777" w:rsidR="001D56D3" w:rsidRPr="00E554F3" w:rsidRDefault="001D56D3" w:rsidP="00E554F3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33C62BDE" w14:textId="77777777" w:rsidR="001D56D3" w:rsidRPr="00E554F3" w:rsidRDefault="001D56D3" w:rsidP="00E554F3">
      <w:pPr>
        <w:spacing w:after="0" w:line="240" w:lineRule="auto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t>§ 9</w:t>
      </w:r>
    </w:p>
    <w:p w14:paraId="161093C3" w14:textId="77777777" w:rsidR="001D56D3" w:rsidRPr="00E554F3" w:rsidRDefault="001D56D3" w:rsidP="00E554F3">
      <w:pPr>
        <w:numPr>
          <w:ilvl w:val="0"/>
          <w:numId w:val="13"/>
        </w:numPr>
        <w:tabs>
          <w:tab w:val="clear" w:pos="720"/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  <w:kern w:val="2"/>
        </w:rPr>
      </w:pPr>
      <w:r w:rsidRPr="00E554F3">
        <w:rPr>
          <w:rFonts w:ascii="Times New Roman" w:hAnsi="Times New Roman"/>
          <w:kern w:val="2"/>
        </w:rPr>
        <w:t>Wszelkie zmiany umowy wymagają zgody obu Stron i zachowania formy pisemnej pod rygorem nieważności.</w:t>
      </w:r>
    </w:p>
    <w:p w14:paraId="15016CDE" w14:textId="77777777" w:rsidR="0074007D" w:rsidRPr="00E554F3" w:rsidRDefault="0074007D" w:rsidP="00E554F3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kern w:val="2"/>
        </w:rPr>
      </w:pPr>
      <w:r w:rsidRPr="00E554F3">
        <w:rPr>
          <w:rFonts w:ascii="Times New Roman" w:hAnsi="Times New Roman"/>
          <w:kern w:val="2"/>
        </w:rPr>
        <w:t xml:space="preserve">Zmiany Umowy, o których mowa w ust. 1 muszą być dokonywane z zachowaniem przepisu art. 454 oraz 455 ustawy Prawo zamówień publicznych.  </w:t>
      </w:r>
    </w:p>
    <w:p w14:paraId="72BA4FFF" w14:textId="77777777" w:rsidR="001D56D3" w:rsidRPr="00E554F3" w:rsidRDefault="001D56D3" w:rsidP="00E554F3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kern w:val="2"/>
        </w:rPr>
      </w:pPr>
      <w:r w:rsidRPr="00E554F3">
        <w:rPr>
          <w:rFonts w:ascii="Times New Roman" w:eastAsia="Times New Roman" w:hAnsi="Times New Roman"/>
          <w:kern w:val="2"/>
          <w:lang w:eastAsia="pl-PL"/>
        </w:rPr>
        <w:t xml:space="preserve">Dopuszcza się możliwość zmiany ustaleń niniejszej umowy w stosunku do treści oferty Zleceniobiorcy w następującym zakresie: </w:t>
      </w:r>
    </w:p>
    <w:p w14:paraId="709BD12F" w14:textId="77777777" w:rsidR="0074007D" w:rsidRPr="00E554F3" w:rsidRDefault="0074007D" w:rsidP="00E554F3">
      <w:pPr>
        <w:pStyle w:val="Akapitzlist"/>
        <w:tabs>
          <w:tab w:val="left" w:pos="426"/>
          <w:tab w:val="left" w:pos="851"/>
        </w:tabs>
        <w:spacing w:after="0" w:line="240" w:lineRule="auto"/>
        <w:jc w:val="both"/>
        <w:rPr>
          <w:rFonts w:ascii="Times New Roman" w:eastAsia="Arial Unicode MS" w:hAnsi="Times New Roman"/>
        </w:rPr>
      </w:pPr>
      <w:r w:rsidRPr="00E554F3">
        <w:rPr>
          <w:rFonts w:ascii="Times New Roman" w:eastAsia="Arial Unicode MS" w:hAnsi="Times New Roman"/>
        </w:rPr>
        <w:t xml:space="preserve">a/ gdy nastąpiła zmiana  przepisów prawa powszechnie obowiązującego, która ma wpływ na termin, sposób lub zakres realizacji przedmiot umowy, </w:t>
      </w:r>
    </w:p>
    <w:p w14:paraId="24B4F97A" w14:textId="77777777" w:rsidR="0074007D" w:rsidRPr="00E554F3" w:rsidRDefault="0074007D" w:rsidP="00E554F3">
      <w:pPr>
        <w:pStyle w:val="Akapitzlist"/>
        <w:tabs>
          <w:tab w:val="left" w:pos="426"/>
          <w:tab w:val="left" w:pos="851"/>
        </w:tabs>
        <w:spacing w:after="0" w:line="240" w:lineRule="auto"/>
        <w:jc w:val="both"/>
        <w:rPr>
          <w:rFonts w:ascii="Times New Roman" w:eastAsia="Arial Unicode MS" w:hAnsi="Times New Roman"/>
        </w:rPr>
      </w:pPr>
      <w:r w:rsidRPr="00E554F3">
        <w:rPr>
          <w:rFonts w:ascii="Times New Roman" w:eastAsia="Arial Unicode MS" w:hAnsi="Times New Roman"/>
        </w:rPr>
        <w:t>b/ urzędowej zmiany wysokości stawki podatku VAT poprzez wprowadzenie nowej stawki VAT dla towarów, których ta zmiana będzie dotyczyć i zmiany wynagrodzenia brutto wynikającej ze zmiany stawki podatku.</w:t>
      </w:r>
    </w:p>
    <w:p w14:paraId="4DD38B78" w14:textId="77777777" w:rsidR="0074007D" w:rsidRPr="00E554F3" w:rsidRDefault="0074007D" w:rsidP="00E554F3">
      <w:pPr>
        <w:pStyle w:val="Akapitzlist"/>
        <w:tabs>
          <w:tab w:val="left" w:pos="426"/>
          <w:tab w:val="left" w:pos="851"/>
        </w:tabs>
        <w:spacing w:after="0" w:line="240" w:lineRule="auto"/>
        <w:jc w:val="both"/>
        <w:rPr>
          <w:rFonts w:ascii="Times New Roman" w:eastAsia="Arial Unicode MS" w:hAnsi="Times New Roman"/>
        </w:rPr>
      </w:pPr>
      <w:r w:rsidRPr="00E554F3">
        <w:rPr>
          <w:rFonts w:ascii="Times New Roman" w:eastAsia="Arial Unicode MS" w:hAnsi="Times New Roman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093DFA20" w14:textId="68FC8194" w:rsidR="001D56D3" w:rsidRPr="00E554F3" w:rsidRDefault="001D56D3" w:rsidP="00E554F3">
      <w:pPr>
        <w:spacing w:after="0" w:line="240" w:lineRule="auto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t>§ 1</w:t>
      </w:r>
      <w:r w:rsidR="00F94DCF" w:rsidRPr="00E554F3">
        <w:rPr>
          <w:rFonts w:ascii="Times New Roman" w:hAnsi="Times New Roman"/>
        </w:rPr>
        <w:t>0</w:t>
      </w:r>
    </w:p>
    <w:p w14:paraId="29B157C5" w14:textId="77777777" w:rsidR="001D56D3" w:rsidRPr="00E554F3" w:rsidRDefault="001D56D3" w:rsidP="00E554F3">
      <w:pPr>
        <w:spacing w:after="0" w:line="240" w:lineRule="auto"/>
        <w:ind w:left="709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Właściwym dla rozpoznania sporów wynikłych na tle realizacji niniejszej umowy jest sąd właściwy dla siedziby Zleceniodawcy. </w:t>
      </w:r>
    </w:p>
    <w:p w14:paraId="1380F89C" w14:textId="47BE226C" w:rsidR="001D56D3" w:rsidRPr="00E554F3" w:rsidRDefault="001D56D3" w:rsidP="00E554F3">
      <w:pPr>
        <w:spacing w:after="0" w:line="240" w:lineRule="auto"/>
        <w:ind w:left="709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t>§ 1</w:t>
      </w:r>
      <w:r w:rsidR="00F94DCF" w:rsidRPr="00E554F3">
        <w:rPr>
          <w:rFonts w:ascii="Times New Roman" w:hAnsi="Times New Roman"/>
        </w:rPr>
        <w:t>1</w:t>
      </w:r>
    </w:p>
    <w:p w14:paraId="55CE3C8E" w14:textId="77777777" w:rsidR="001D56D3" w:rsidRPr="00E554F3" w:rsidRDefault="001D56D3" w:rsidP="00E554F3">
      <w:pPr>
        <w:spacing w:after="0" w:line="240" w:lineRule="auto"/>
        <w:ind w:left="709"/>
        <w:jc w:val="both"/>
        <w:rPr>
          <w:rFonts w:ascii="Times New Roman" w:hAnsi="Times New Roman"/>
        </w:rPr>
      </w:pPr>
      <w:r w:rsidRPr="00E554F3">
        <w:rPr>
          <w:rFonts w:ascii="Times New Roman" w:hAnsi="Times New Roman"/>
        </w:rPr>
        <w:t>W sprawach nie uregulowanych w niniejszej umowie stosuje się przepisy kodeksu cywilnego i ustawy prawo zamówień publicznych.</w:t>
      </w:r>
    </w:p>
    <w:p w14:paraId="63F60327" w14:textId="77777777" w:rsidR="001D56D3" w:rsidRPr="00E554F3" w:rsidRDefault="001D56D3" w:rsidP="00E554F3">
      <w:pPr>
        <w:spacing w:after="0" w:line="240" w:lineRule="auto"/>
        <w:ind w:left="709"/>
        <w:jc w:val="center"/>
        <w:rPr>
          <w:rFonts w:ascii="Times New Roman" w:hAnsi="Times New Roman"/>
        </w:rPr>
      </w:pPr>
    </w:p>
    <w:p w14:paraId="6FE3DAC3" w14:textId="547FEB25" w:rsidR="001D56D3" w:rsidRPr="00E554F3" w:rsidRDefault="001D56D3" w:rsidP="00E554F3">
      <w:pPr>
        <w:spacing w:after="0" w:line="240" w:lineRule="auto"/>
        <w:ind w:left="709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t>§ 1</w:t>
      </w:r>
      <w:r w:rsidR="00F94DCF" w:rsidRPr="00E554F3">
        <w:rPr>
          <w:rFonts w:ascii="Times New Roman" w:hAnsi="Times New Roman"/>
        </w:rPr>
        <w:t>2</w:t>
      </w:r>
    </w:p>
    <w:p w14:paraId="134C64C0" w14:textId="77777777" w:rsidR="001D56D3" w:rsidRPr="00E554F3" w:rsidRDefault="001D56D3" w:rsidP="00E554F3">
      <w:pPr>
        <w:spacing w:after="0" w:line="240" w:lineRule="auto"/>
        <w:ind w:left="709"/>
        <w:rPr>
          <w:rFonts w:ascii="Times New Roman" w:hAnsi="Times New Roman"/>
        </w:rPr>
      </w:pPr>
      <w:r w:rsidRPr="00E554F3">
        <w:rPr>
          <w:rFonts w:ascii="Times New Roman" w:hAnsi="Times New Roman"/>
        </w:rPr>
        <w:t>Wszelkie załączniki stanowią integralną część niniejszej umowy.</w:t>
      </w:r>
    </w:p>
    <w:p w14:paraId="74C1E19A" w14:textId="77777777" w:rsidR="001D56D3" w:rsidRPr="00E554F3" w:rsidRDefault="001D56D3" w:rsidP="00E554F3">
      <w:pPr>
        <w:spacing w:after="0" w:line="240" w:lineRule="auto"/>
        <w:ind w:left="709"/>
        <w:jc w:val="center"/>
        <w:rPr>
          <w:rFonts w:ascii="Times New Roman" w:hAnsi="Times New Roman"/>
        </w:rPr>
      </w:pPr>
    </w:p>
    <w:p w14:paraId="4CF8D891" w14:textId="4956D3F7" w:rsidR="001D56D3" w:rsidRPr="00E554F3" w:rsidRDefault="001D56D3" w:rsidP="00E554F3">
      <w:pPr>
        <w:spacing w:after="0" w:line="240" w:lineRule="auto"/>
        <w:ind w:left="709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t>§ 1</w:t>
      </w:r>
      <w:r w:rsidR="00F94DCF" w:rsidRPr="00E554F3">
        <w:rPr>
          <w:rFonts w:ascii="Times New Roman" w:hAnsi="Times New Roman"/>
        </w:rPr>
        <w:t>3</w:t>
      </w:r>
    </w:p>
    <w:p w14:paraId="019903D4" w14:textId="77777777" w:rsidR="001D56D3" w:rsidRPr="00E554F3" w:rsidRDefault="001D56D3" w:rsidP="00E554F3">
      <w:pPr>
        <w:spacing w:after="0" w:line="240" w:lineRule="auto"/>
        <w:ind w:left="709"/>
        <w:rPr>
          <w:rFonts w:ascii="Times New Roman" w:hAnsi="Times New Roman"/>
        </w:rPr>
      </w:pPr>
      <w:r w:rsidRPr="00E554F3">
        <w:rPr>
          <w:rFonts w:ascii="Times New Roman" w:hAnsi="Times New Roman"/>
        </w:rPr>
        <w:t xml:space="preserve">Umowę sporządzono w 2 jednobrzmiących egzemplarzach po 1 dla każdej ze stron. </w:t>
      </w:r>
    </w:p>
    <w:p w14:paraId="663484A0" w14:textId="77777777" w:rsidR="001D56D3" w:rsidRPr="00E554F3" w:rsidRDefault="001D56D3" w:rsidP="00E554F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E554F3" w:rsidRDefault="001D56D3" w:rsidP="00E554F3">
      <w:pPr>
        <w:spacing w:after="0" w:line="240" w:lineRule="auto"/>
        <w:rPr>
          <w:rFonts w:ascii="Times New Roman" w:hAnsi="Times New Roman"/>
          <w:b/>
        </w:rPr>
      </w:pPr>
      <w:r w:rsidRPr="00E554F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E554F3" w:rsidRDefault="001D56D3" w:rsidP="00E554F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E554F3" w:rsidRDefault="001D56D3" w:rsidP="00E554F3">
      <w:pPr>
        <w:spacing w:after="0" w:line="240" w:lineRule="auto"/>
        <w:rPr>
          <w:rFonts w:ascii="Times New Roman" w:hAnsi="Times New Roman"/>
        </w:rPr>
      </w:pPr>
    </w:p>
    <w:p w14:paraId="5CB47355" w14:textId="77777777" w:rsidR="001D56D3" w:rsidRPr="00E554F3" w:rsidRDefault="001D56D3" w:rsidP="00E554F3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E554F3">
        <w:rPr>
          <w:rFonts w:ascii="Times New Roman" w:hAnsi="Times New Roman"/>
        </w:rPr>
        <w:tab/>
      </w:r>
    </w:p>
    <w:p w14:paraId="11B95E3F" w14:textId="77777777" w:rsidR="00127975" w:rsidRPr="00E554F3" w:rsidRDefault="00127975" w:rsidP="00E554F3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</w:p>
    <w:p w14:paraId="0F614C9D" w14:textId="77777777" w:rsidR="001D56D3" w:rsidRPr="00E554F3" w:rsidRDefault="001D56D3" w:rsidP="00E554F3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Times New Roman" w:hAnsi="Times New Roman"/>
        </w:rPr>
      </w:pPr>
      <w:r w:rsidRPr="00E554F3">
        <w:rPr>
          <w:rFonts w:ascii="Times New Roman" w:hAnsi="Times New Roman"/>
        </w:rPr>
        <w:t>………………………..</w:t>
      </w:r>
      <w:r w:rsidR="00127975" w:rsidRPr="00E554F3">
        <w:rPr>
          <w:rFonts w:ascii="Times New Roman" w:hAnsi="Times New Roman"/>
        </w:rPr>
        <w:t xml:space="preserve">                                                                            </w:t>
      </w:r>
      <w:r w:rsidRPr="00E554F3">
        <w:rPr>
          <w:rFonts w:ascii="Times New Roman" w:hAnsi="Times New Roman"/>
        </w:rPr>
        <w:t>…………………….</w:t>
      </w:r>
    </w:p>
    <w:p w14:paraId="22C4DF94" w14:textId="7C1C3ED4" w:rsidR="001D56D3" w:rsidRPr="00E554F3" w:rsidRDefault="001D56D3" w:rsidP="00E554F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E554F3">
        <w:rPr>
          <w:rFonts w:ascii="Times New Roman" w:hAnsi="Times New Roman"/>
          <w:i/>
        </w:rPr>
        <w:t xml:space="preserve">        </w:t>
      </w:r>
      <w:r w:rsidR="00127975" w:rsidRPr="00E554F3">
        <w:rPr>
          <w:rFonts w:ascii="Times New Roman" w:hAnsi="Times New Roman"/>
          <w:i/>
        </w:rPr>
        <w:t xml:space="preserve">       </w:t>
      </w:r>
      <w:r w:rsidRPr="00E554F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E554F3">
        <w:rPr>
          <w:rFonts w:ascii="Times New Roman" w:hAnsi="Times New Roman"/>
          <w:i/>
        </w:rPr>
        <w:t xml:space="preserve">        </w:t>
      </w:r>
      <w:r w:rsidRPr="00E554F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E554F3" w:rsidRDefault="00214899" w:rsidP="00E554F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8E9049E" w14:textId="5F4FCD71" w:rsidR="00214899" w:rsidRPr="00E554F3" w:rsidRDefault="00214899" w:rsidP="00E554F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E554F3">
        <w:rPr>
          <w:rFonts w:ascii="Times New Roman" w:hAnsi="Times New Roman"/>
          <w:b/>
          <w:bCs/>
          <w:iCs/>
        </w:rPr>
        <w:t>KONTRASYGNATA FINANSOWA</w:t>
      </w:r>
    </w:p>
    <w:sectPr w:rsidR="00214899" w:rsidRPr="00E554F3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DECF0" w14:textId="77777777" w:rsidR="000F4906" w:rsidRDefault="000F4906">
      <w:r>
        <w:separator/>
      </w:r>
    </w:p>
  </w:endnote>
  <w:endnote w:type="continuationSeparator" w:id="0">
    <w:p w14:paraId="0E49140F" w14:textId="77777777" w:rsidR="000F4906" w:rsidRDefault="000F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57A6" w14:textId="77777777" w:rsidR="000F4906" w:rsidRDefault="000F4906">
      <w:r>
        <w:separator/>
      </w:r>
    </w:p>
  </w:footnote>
  <w:footnote w:type="continuationSeparator" w:id="0">
    <w:p w14:paraId="47AB9428" w14:textId="77777777" w:rsidR="000F4906" w:rsidRDefault="000F4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6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7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9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9"/>
  </w:num>
  <w:num w:numId="3">
    <w:abstractNumId w:val="4"/>
  </w:num>
  <w:num w:numId="4">
    <w:abstractNumId w:val="18"/>
  </w:num>
  <w:num w:numId="5">
    <w:abstractNumId w:val="22"/>
  </w:num>
  <w:num w:numId="6">
    <w:abstractNumId w:val="17"/>
  </w:num>
  <w:num w:numId="7">
    <w:abstractNumId w:val="27"/>
  </w:num>
  <w:num w:numId="8">
    <w:abstractNumId w:val="19"/>
  </w:num>
  <w:num w:numId="9">
    <w:abstractNumId w:val="3"/>
  </w:num>
  <w:num w:numId="10">
    <w:abstractNumId w:val="14"/>
  </w:num>
  <w:num w:numId="11">
    <w:abstractNumId w:val="10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6"/>
  </w:num>
  <w:num w:numId="16">
    <w:abstractNumId w:val="25"/>
  </w:num>
  <w:num w:numId="17">
    <w:abstractNumId w:val="0"/>
  </w:num>
  <w:num w:numId="18">
    <w:abstractNumId w:val="11"/>
  </w:num>
  <w:num w:numId="19">
    <w:abstractNumId w:val="15"/>
  </w:num>
  <w:num w:numId="20">
    <w:abstractNumId w:val="28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2"/>
  </w:num>
  <w:num w:numId="24">
    <w:abstractNumId w:val="8"/>
  </w:num>
  <w:num w:numId="25">
    <w:abstractNumId w:val="5"/>
  </w:num>
  <w:num w:numId="26">
    <w:abstractNumId w:val="26"/>
  </w:num>
  <w:num w:numId="27">
    <w:abstractNumId w:val="24"/>
  </w:num>
  <w:num w:numId="28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43DF9"/>
    <w:rsid w:val="000E6EAF"/>
    <w:rsid w:val="000F4906"/>
    <w:rsid w:val="00125A5F"/>
    <w:rsid w:val="00127975"/>
    <w:rsid w:val="001836C1"/>
    <w:rsid w:val="001A1963"/>
    <w:rsid w:val="001D56D3"/>
    <w:rsid w:val="00214899"/>
    <w:rsid w:val="00290ADC"/>
    <w:rsid w:val="002D5E0A"/>
    <w:rsid w:val="00390E83"/>
    <w:rsid w:val="00446B8D"/>
    <w:rsid w:val="004727DC"/>
    <w:rsid w:val="004973AF"/>
    <w:rsid w:val="004A0F0D"/>
    <w:rsid w:val="004C1054"/>
    <w:rsid w:val="0050385D"/>
    <w:rsid w:val="00516A0F"/>
    <w:rsid w:val="00571EAD"/>
    <w:rsid w:val="005D2E4D"/>
    <w:rsid w:val="005D69AA"/>
    <w:rsid w:val="00641672"/>
    <w:rsid w:val="00691104"/>
    <w:rsid w:val="006A435F"/>
    <w:rsid w:val="006A79A8"/>
    <w:rsid w:val="006D0F7E"/>
    <w:rsid w:val="007007FD"/>
    <w:rsid w:val="0074007D"/>
    <w:rsid w:val="00774622"/>
    <w:rsid w:val="007858A8"/>
    <w:rsid w:val="008714E9"/>
    <w:rsid w:val="00892E0C"/>
    <w:rsid w:val="008C634A"/>
    <w:rsid w:val="00976B68"/>
    <w:rsid w:val="009944A0"/>
    <w:rsid w:val="00995B0B"/>
    <w:rsid w:val="009D554D"/>
    <w:rsid w:val="00A82F98"/>
    <w:rsid w:val="00AE506E"/>
    <w:rsid w:val="00AF42D3"/>
    <w:rsid w:val="00B17369"/>
    <w:rsid w:val="00B46AF2"/>
    <w:rsid w:val="00B75500"/>
    <w:rsid w:val="00B8264E"/>
    <w:rsid w:val="00BD72A3"/>
    <w:rsid w:val="00D15551"/>
    <w:rsid w:val="00D15F06"/>
    <w:rsid w:val="00D41FC7"/>
    <w:rsid w:val="00D679EB"/>
    <w:rsid w:val="00D67DB9"/>
    <w:rsid w:val="00DA1BE1"/>
    <w:rsid w:val="00DB133F"/>
    <w:rsid w:val="00DF082E"/>
    <w:rsid w:val="00E10A09"/>
    <w:rsid w:val="00E32983"/>
    <w:rsid w:val="00E554F3"/>
    <w:rsid w:val="00E73A2C"/>
    <w:rsid w:val="00ED2BA1"/>
    <w:rsid w:val="00F16EC6"/>
    <w:rsid w:val="00F20D4C"/>
    <w:rsid w:val="00F5420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F6DB9-81F1-4CF9-BE8D-4390984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1196</Words>
  <Characters>8116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2021-10-27T07:23:00Z</cp:lastPrinted>
  <dcterms:created xsi:type="dcterms:W3CDTF">2021-10-27T07:23:00Z</dcterms:created>
  <dcterms:modified xsi:type="dcterms:W3CDTF">2021-10-27T07:23:00Z</dcterms:modified>
</cp:coreProperties>
</file>