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95F91" w14:textId="77777777" w:rsidR="003360A2" w:rsidRDefault="003360A2" w:rsidP="003360A2">
      <w:pPr>
        <w:jc w:val="right"/>
        <w:rPr>
          <w:b/>
          <w:sz w:val="22"/>
          <w:szCs w:val="22"/>
          <w:lang w:val="pl-PL"/>
        </w:rPr>
      </w:pPr>
      <w:r>
        <w:rPr>
          <w:b/>
          <w:sz w:val="22"/>
          <w:szCs w:val="22"/>
          <w:lang w:val="pl-PL"/>
        </w:rPr>
        <w:t>Załącznik nr 3</w:t>
      </w:r>
    </w:p>
    <w:p w14:paraId="26C3FBD5" w14:textId="77777777" w:rsidR="003360A2" w:rsidRDefault="003360A2" w:rsidP="003360A2">
      <w:pPr>
        <w:jc w:val="right"/>
        <w:rPr>
          <w:b/>
          <w:sz w:val="22"/>
          <w:szCs w:val="22"/>
          <w:lang w:val="pl-PL"/>
        </w:rPr>
      </w:pPr>
    </w:p>
    <w:p w14:paraId="47A0D469" w14:textId="77777777" w:rsidR="003360A2" w:rsidRDefault="003360A2" w:rsidP="003360A2">
      <w:pPr>
        <w:jc w:val="center"/>
        <w:rPr>
          <w:b/>
          <w:sz w:val="22"/>
          <w:szCs w:val="22"/>
          <w:lang w:val="pl-PL"/>
        </w:rPr>
      </w:pPr>
      <w:r>
        <w:rPr>
          <w:b/>
          <w:sz w:val="22"/>
          <w:szCs w:val="22"/>
          <w:lang w:val="pl-PL"/>
        </w:rPr>
        <w:t>WZÓR UMOWY</w:t>
      </w:r>
    </w:p>
    <w:p w14:paraId="0001A0EB" w14:textId="77777777" w:rsidR="003360A2" w:rsidRDefault="003360A2" w:rsidP="003360A2">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9870E38" w14:textId="77777777" w:rsidR="003360A2" w:rsidRDefault="003360A2" w:rsidP="003360A2">
      <w:pPr>
        <w:jc w:val="center"/>
        <w:rPr>
          <w:b/>
          <w:sz w:val="22"/>
          <w:szCs w:val="22"/>
          <w:lang w:val="pl-PL"/>
        </w:rPr>
      </w:pPr>
    </w:p>
    <w:p w14:paraId="2D3952B0" w14:textId="77777777" w:rsidR="003360A2" w:rsidRDefault="003360A2" w:rsidP="003360A2">
      <w:pPr>
        <w:jc w:val="center"/>
        <w:rPr>
          <w:b/>
          <w:sz w:val="22"/>
          <w:szCs w:val="22"/>
          <w:lang w:val="pl-PL"/>
        </w:rPr>
      </w:pPr>
    </w:p>
    <w:p w14:paraId="0B25F133" w14:textId="77777777" w:rsidR="003360A2" w:rsidRDefault="003360A2" w:rsidP="003360A2">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49A2DB0A"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07B9DA3D"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7FF61432"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1E71D1A7"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0F84C784" w14:textId="77777777" w:rsidR="003360A2" w:rsidRDefault="003360A2" w:rsidP="003360A2">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73E6D03E"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78CFCAB0"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569FBEFE"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96EF642"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40EA0F9A" w14:textId="77777777" w:rsidR="003360A2" w:rsidRDefault="003360A2" w:rsidP="003360A2">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6E6567AD"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34744CB"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2026FDC9"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12E2B9ED"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1F036B87" w14:textId="77777777" w:rsidR="003360A2" w:rsidRDefault="003360A2" w:rsidP="003360A2">
      <w:pPr>
        <w:pStyle w:val="Tekstpodstawowy"/>
        <w:spacing w:line="240" w:lineRule="auto"/>
        <w:ind w:right="-47"/>
        <w:jc w:val="center"/>
        <w:rPr>
          <w:rFonts w:ascii="Times New Roman" w:hAnsi="Times New Roman"/>
          <w:sz w:val="22"/>
          <w:szCs w:val="22"/>
        </w:rPr>
      </w:pPr>
    </w:p>
    <w:p w14:paraId="6140D6E2"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0F8088D3" w14:textId="77777777" w:rsidR="003360A2" w:rsidRDefault="003360A2" w:rsidP="003360A2">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Pr>
          <w:b/>
          <w:bCs/>
          <w:sz w:val="22"/>
          <w:szCs w:val="22"/>
          <w:lang w:val="pl-PL"/>
        </w:rPr>
        <w:t>pompy wysokociśnieniowej z napędem w ramach projektu „IDUB”</w:t>
      </w:r>
    </w:p>
    <w:bookmarkEnd w:id="0"/>
    <w:p w14:paraId="510DCFA2" w14:textId="77777777" w:rsidR="003360A2" w:rsidRDefault="003360A2" w:rsidP="003360A2">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19E3508C" w14:textId="77777777" w:rsidR="003360A2" w:rsidRDefault="003360A2" w:rsidP="003360A2">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4095C468"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4C9C9070" w14:textId="77777777" w:rsidR="003360A2" w:rsidRDefault="003360A2" w:rsidP="003360A2">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2D5DFD8B" w14:textId="77777777" w:rsidR="003360A2" w:rsidRDefault="003360A2" w:rsidP="003360A2">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9D483B5" w14:textId="77777777" w:rsidR="003360A2" w:rsidRDefault="003360A2" w:rsidP="003360A2">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38CD71CC" w14:textId="77777777" w:rsidR="003360A2" w:rsidRDefault="003360A2" w:rsidP="003360A2">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3C937E0B" w14:textId="77777777" w:rsidR="003360A2" w:rsidRDefault="003360A2" w:rsidP="003360A2">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01574B29"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0CEB0B3C" w14:textId="77777777" w:rsidR="003360A2" w:rsidRDefault="003360A2" w:rsidP="003360A2">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301ABE23" w14:textId="77777777" w:rsidR="003360A2" w:rsidRDefault="003360A2" w:rsidP="003360A2">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0CFD12AE" w14:textId="77777777" w:rsidR="003360A2" w:rsidRDefault="003360A2" w:rsidP="003360A2">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63C263C1" w14:textId="77777777" w:rsidR="003360A2" w:rsidRDefault="003360A2" w:rsidP="003360A2">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3379D0B2"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63481C45" w14:textId="77777777" w:rsidR="003360A2" w:rsidRDefault="003360A2" w:rsidP="003360A2">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0717A93" w14:textId="77777777" w:rsidR="003360A2" w:rsidRDefault="003360A2" w:rsidP="003360A2">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C784EBD" w14:textId="77777777" w:rsidR="003360A2" w:rsidRDefault="003360A2" w:rsidP="003360A2">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E7193BC" w14:textId="77777777" w:rsidR="003360A2" w:rsidRDefault="003360A2" w:rsidP="003360A2">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563D5C80"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0B12861A" w14:textId="77777777" w:rsidR="003360A2" w:rsidRDefault="003360A2" w:rsidP="003360A2">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60AF40A0" w14:textId="77777777" w:rsidR="003360A2" w:rsidRDefault="003360A2" w:rsidP="003360A2">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3E4F2845" w14:textId="77777777" w:rsidR="003360A2" w:rsidRDefault="003360A2" w:rsidP="003360A2">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7DC8B95A" w14:textId="77777777" w:rsidR="003360A2" w:rsidRDefault="003360A2" w:rsidP="003360A2">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187BAD2E" w14:textId="77777777" w:rsidR="003360A2" w:rsidRDefault="003360A2" w:rsidP="003360A2">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5BAF7E5F" w14:textId="77777777" w:rsidR="003360A2" w:rsidRDefault="003360A2" w:rsidP="003360A2">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768FF958" w14:textId="77777777" w:rsidR="003360A2" w:rsidRDefault="003360A2" w:rsidP="003360A2">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0C5DA852" w14:textId="77777777" w:rsidR="003360A2" w:rsidRDefault="003360A2" w:rsidP="003360A2">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00F154E" w14:textId="77777777" w:rsidR="003360A2" w:rsidRDefault="003360A2" w:rsidP="003360A2">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5DB0F7B3" w14:textId="77777777" w:rsidR="003360A2" w:rsidRDefault="003360A2" w:rsidP="003360A2">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691B67DE" w14:textId="77777777" w:rsidR="003360A2" w:rsidRDefault="003360A2" w:rsidP="003360A2">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B6C8EF5" w14:textId="77777777" w:rsidR="003360A2" w:rsidRDefault="003360A2" w:rsidP="003360A2">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6EB528A4" w14:textId="77777777" w:rsidR="003360A2" w:rsidRDefault="003360A2" w:rsidP="003360A2">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6E4FB0A" w14:textId="77777777" w:rsidR="003360A2" w:rsidRDefault="003360A2" w:rsidP="003360A2">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097F71FF"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7945026C" w14:textId="77777777" w:rsidR="003360A2" w:rsidRDefault="003360A2" w:rsidP="003360A2">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7AF1AD" w14:textId="77777777" w:rsidR="003360A2" w:rsidRDefault="003360A2" w:rsidP="003360A2">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72967135" w14:textId="77777777" w:rsidR="003360A2" w:rsidRDefault="003360A2" w:rsidP="003360A2">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1081E5A8" w14:textId="77777777" w:rsidR="003360A2" w:rsidRDefault="003360A2" w:rsidP="003360A2">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62542AFB" w14:textId="77777777" w:rsidR="003360A2" w:rsidRDefault="003360A2" w:rsidP="003360A2">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201CDED" w14:textId="77777777" w:rsidR="003360A2" w:rsidRDefault="003360A2" w:rsidP="003360A2">
      <w:pPr>
        <w:pStyle w:val="Tekstpodstawowy"/>
        <w:spacing w:line="240" w:lineRule="auto"/>
        <w:ind w:left="360" w:right="-47"/>
        <w:jc w:val="center"/>
        <w:rPr>
          <w:rFonts w:ascii="Times New Roman" w:hAnsi="Times New Roman"/>
          <w:b/>
          <w:sz w:val="22"/>
          <w:szCs w:val="22"/>
        </w:rPr>
      </w:pPr>
    </w:p>
    <w:p w14:paraId="2A45E8C5" w14:textId="77777777" w:rsidR="003360A2" w:rsidRDefault="003360A2" w:rsidP="003360A2">
      <w:pPr>
        <w:pStyle w:val="Tekstpodstawowy"/>
        <w:spacing w:line="240" w:lineRule="auto"/>
        <w:ind w:left="360" w:right="-47"/>
        <w:jc w:val="center"/>
        <w:rPr>
          <w:rFonts w:ascii="Times New Roman" w:hAnsi="Times New Roman"/>
          <w:b/>
          <w:sz w:val="22"/>
          <w:szCs w:val="22"/>
        </w:rPr>
      </w:pPr>
    </w:p>
    <w:p w14:paraId="56FFA814" w14:textId="77777777" w:rsidR="003360A2" w:rsidRDefault="003360A2" w:rsidP="003360A2">
      <w:pPr>
        <w:pStyle w:val="Tekstpodstawowy"/>
        <w:spacing w:line="240" w:lineRule="auto"/>
        <w:ind w:left="360" w:right="-47"/>
        <w:jc w:val="center"/>
        <w:rPr>
          <w:rFonts w:ascii="Times New Roman" w:hAnsi="Times New Roman"/>
          <w:b/>
          <w:sz w:val="22"/>
          <w:szCs w:val="22"/>
        </w:rPr>
      </w:pPr>
    </w:p>
    <w:p w14:paraId="28DFF14A" w14:textId="77777777" w:rsidR="003360A2" w:rsidRDefault="003360A2" w:rsidP="003360A2">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32387E8C" w14:textId="77777777" w:rsidR="003360A2" w:rsidRDefault="003360A2" w:rsidP="003360A2">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3C5B9275" w14:textId="77777777" w:rsidR="003360A2" w:rsidRDefault="003360A2" w:rsidP="003360A2">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00E64ED"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342AA71"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0F91A2CC"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611F153E"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07EE104"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1E8B02BD" w14:textId="77777777" w:rsidR="003360A2" w:rsidRDefault="003360A2" w:rsidP="003360A2">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55F4CD8C" w14:textId="77777777" w:rsidR="003360A2" w:rsidRDefault="003360A2" w:rsidP="003360A2">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B7E64BE" w14:textId="77777777" w:rsidR="003360A2" w:rsidRDefault="003360A2" w:rsidP="003360A2">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2AEB85F8" w14:textId="77777777" w:rsidR="003360A2" w:rsidRDefault="003360A2" w:rsidP="003360A2">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87F56BC" w14:textId="77777777" w:rsidR="003360A2" w:rsidRDefault="003360A2" w:rsidP="003360A2">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82F2365"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036D9CE8"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1F292123"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07E8FFAE" w14:textId="77777777" w:rsidR="003360A2" w:rsidRDefault="003360A2" w:rsidP="003360A2">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10A56006" w14:textId="77777777" w:rsidR="003360A2" w:rsidRDefault="003360A2" w:rsidP="003360A2">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3361874B" w14:textId="77777777" w:rsidR="003360A2" w:rsidRDefault="003360A2" w:rsidP="003360A2">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3F901C2B" w14:textId="77777777" w:rsidR="003360A2" w:rsidRDefault="003360A2" w:rsidP="003360A2">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169561E2" w14:textId="77777777" w:rsidR="003360A2" w:rsidRDefault="003360A2" w:rsidP="003360A2">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7BD8E0C8" w14:textId="77777777" w:rsidR="003360A2" w:rsidRDefault="003360A2" w:rsidP="003360A2">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4A345603" w14:textId="77777777" w:rsidR="003360A2" w:rsidRDefault="003360A2" w:rsidP="003360A2">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54D48695" w14:textId="77777777" w:rsidR="003360A2" w:rsidRDefault="003360A2" w:rsidP="003360A2">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783BE5A1" w14:textId="77777777" w:rsidR="003360A2" w:rsidRDefault="003360A2" w:rsidP="003360A2">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2CE55A16" w14:textId="77777777" w:rsidR="003360A2" w:rsidRDefault="003360A2" w:rsidP="003360A2">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5BDB68F" w14:textId="77777777" w:rsidR="003360A2" w:rsidRDefault="003360A2" w:rsidP="003360A2">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0A11917A" w14:textId="77777777" w:rsidR="003360A2" w:rsidRDefault="003360A2" w:rsidP="003360A2">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069CCE"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1BBA807A" w14:textId="77777777" w:rsidR="003360A2" w:rsidRDefault="003360A2" w:rsidP="003360A2">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5CDF828A" w14:textId="77777777" w:rsidR="003360A2" w:rsidRDefault="003360A2" w:rsidP="003360A2">
      <w:pPr>
        <w:jc w:val="center"/>
        <w:rPr>
          <w:b/>
          <w:sz w:val="22"/>
          <w:szCs w:val="22"/>
          <w:lang w:val="pl-PL"/>
        </w:rPr>
      </w:pPr>
      <w:r>
        <w:rPr>
          <w:b/>
          <w:sz w:val="22"/>
          <w:szCs w:val="22"/>
          <w:lang w:val="pl-PL"/>
        </w:rPr>
        <w:t>§12</w:t>
      </w:r>
    </w:p>
    <w:p w14:paraId="059FC725"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5DA79634"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013A38D6"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31A32B75"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5BC6E672" w14:textId="77777777" w:rsidR="003360A2" w:rsidRDefault="003360A2" w:rsidP="003360A2">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78837891" w14:textId="77777777" w:rsidR="003360A2" w:rsidRDefault="003360A2" w:rsidP="003360A2">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66B55067" w14:textId="77777777" w:rsidR="003360A2" w:rsidRDefault="003360A2" w:rsidP="003360A2">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54DA77D4" w14:textId="77777777" w:rsidR="003360A2" w:rsidRDefault="003360A2" w:rsidP="003360A2">
      <w:pPr>
        <w:pStyle w:val="Tekstpodstawowy2"/>
        <w:spacing w:line="240" w:lineRule="auto"/>
        <w:ind w:right="-47"/>
        <w:rPr>
          <w:sz w:val="22"/>
          <w:szCs w:val="22"/>
        </w:rPr>
      </w:pPr>
    </w:p>
    <w:p w14:paraId="5C33D5E2" w14:textId="77777777" w:rsidR="003360A2" w:rsidRDefault="003360A2" w:rsidP="003360A2">
      <w:pPr>
        <w:pStyle w:val="Tekstpodstawowy2"/>
        <w:spacing w:line="240" w:lineRule="auto"/>
        <w:ind w:right="-47"/>
        <w:rPr>
          <w:b/>
          <w:sz w:val="22"/>
          <w:szCs w:val="22"/>
        </w:rPr>
      </w:pPr>
      <w:r>
        <w:rPr>
          <w:b/>
          <w:sz w:val="22"/>
          <w:szCs w:val="22"/>
        </w:rPr>
        <w:t xml:space="preserve">      Za Sprzedawcę                                                                                   Za Kupującego</w:t>
      </w:r>
    </w:p>
    <w:p w14:paraId="4BA11F16" w14:textId="77777777" w:rsidR="003360A2" w:rsidRDefault="003360A2" w:rsidP="003360A2">
      <w:pPr>
        <w:rPr>
          <w:sz w:val="22"/>
          <w:szCs w:val="22"/>
          <w:lang w:val="pl-PL"/>
        </w:rPr>
      </w:pPr>
    </w:p>
    <w:p w14:paraId="7F325C9D" w14:textId="77777777" w:rsidR="003360A2" w:rsidRDefault="003360A2" w:rsidP="003360A2">
      <w:pPr>
        <w:pStyle w:val="Zwykytekst"/>
        <w:rPr>
          <w:sz w:val="22"/>
          <w:szCs w:val="22"/>
          <w:lang w:val="pl-PL"/>
        </w:rPr>
      </w:pPr>
    </w:p>
    <w:p w14:paraId="4A17FA21" w14:textId="77777777" w:rsidR="003360A2" w:rsidRDefault="003360A2" w:rsidP="003360A2">
      <w:pPr>
        <w:pStyle w:val="Zwykytekst"/>
        <w:rPr>
          <w:sz w:val="22"/>
          <w:szCs w:val="22"/>
          <w:lang w:val="pl-PL"/>
        </w:rPr>
      </w:pPr>
    </w:p>
    <w:p w14:paraId="14E3B103" w14:textId="77777777" w:rsidR="003360A2" w:rsidRDefault="003360A2" w:rsidP="003360A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E0A7E94" w14:textId="77777777" w:rsidR="003360A2" w:rsidRDefault="003360A2" w:rsidP="003360A2">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sectPr w:rsidR="003360A2">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74392" w14:textId="77777777" w:rsidR="00952D18" w:rsidRDefault="00952D18">
      <w:r>
        <w:separator/>
      </w:r>
    </w:p>
  </w:endnote>
  <w:endnote w:type="continuationSeparator" w:id="0">
    <w:p w14:paraId="4E1F9013" w14:textId="77777777" w:rsidR="00952D18" w:rsidRDefault="00952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D9AA" w14:textId="77777777" w:rsidR="003360A2" w:rsidRDefault="003360A2">
    <w:pPr>
      <w:pStyle w:val="Stopka"/>
      <w:jc w:val="right"/>
    </w:pPr>
    <w:r>
      <w:fldChar w:fldCharType="begin"/>
    </w:r>
    <w:r>
      <w:instrText>PAGE   \* MERGEFORMAT</w:instrText>
    </w:r>
    <w:r>
      <w:fldChar w:fldCharType="separate"/>
    </w:r>
    <w:r>
      <w:rPr>
        <w:lang w:val="pl-PL"/>
      </w:rPr>
      <w:t>2</w:t>
    </w:r>
    <w:r>
      <w:fldChar w:fldCharType="end"/>
    </w:r>
  </w:p>
  <w:p w14:paraId="6829F83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EF1CB" w14:textId="77777777" w:rsidR="00952D18" w:rsidRDefault="00952D18">
      <w:r>
        <w:separator/>
      </w:r>
    </w:p>
  </w:footnote>
  <w:footnote w:type="continuationSeparator" w:id="0">
    <w:p w14:paraId="5DCD2C5A" w14:textId="77777777" w:rsidR="00952D18" w:rsidRDefault="00952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D0BE"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5026"/>
    <w:rsid w:val="000033EA"/>
    <w:rsid w:val="0002467C"/>
    <w:rsid w:val="00040A7A"/>
    <w:rsid w:val="000936CA"/>
    <w:rsid w:val="00097182"/>
    <w:rsid w:val="000B1A00"/>
    <w:rsid w:val="000C0F66"/>
    <w:rsid w:val="001764D4"/>
    <w:rsid w:val="001F341B"/>
    <w:rsid w:val="002430FD"/>
    <w:rsid w:val="00267340"/>
    <w:rsid w:val="00275C59"/>
    <w:rsid w:val="003360A2"/>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2D18"/>
    <w:rsid w:val="009561DA"/>
    <w:rsid w:val="0098432D"/>
    <w:rsid w:val="00997B0E"/>
    <w:rsid w:val="009A694A"/>
    <w:rsid w:val="009A7064"/>
    <w:rsid w:val="009F42DD"/>
    <w:rsid w:val="009F7ECA"/>
    <w:rsid w:val="00A57131"/>
    <w:rsid w:val="00A601F8"/>
    <w:rsid w:val="00A70EA7"/>
    <w:rsid w:val="00AA0985"/>
    <w:rsid w:val="00AA7F39"/>
    <w:rsid w:val="00AE5026"/>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06277"/>
  <w15:chartTrackingRefBased/>
  <w15:docId w15:val="{41FFE1A6-DB19-4415-92BC-B280ADDD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60A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60A2"/>
    <w:rPr>
      <w:rFonts w:ascii="Courier New" w:hAnsi="Courier New" w:cs="Courier New"/>
      <w:lang w:val="en-US"/>
    </w:rPr>
  </w:style>
  <w:style w:type="character" w:customStyle="1" w:styleId="Tekstpodstawowy2Znak">
    <w:name w:val="Tekst podstawowy 2 Znak"/>
    <w:basedOn w:val="Domylnaczcionkaakapitu"/>
    <w:link w:val="Tekstpodstawowy2"/>
    <w:rsid w:val="003360A2"/>
  </w:style>
  <w:style w:type="paragraph" w:styleId="Tekstpodstawowywcity">
    <w:name w:val="Body Text Indent"/>
    <w:basedOn w:val="Normalny"/>
    <w:link w:val="TekstpodstawowywcityZnak"/>
    <w:semiHidden/>
    <w:unhideWhenUsed/>
    <w:rsid w:val="003360A2"/>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3360A2"/>
    <w:rPr>
      <w:sz w:val="24"/>
      <w:szCs w:val="24"/>
    </w:rPr>
  </w:style>
  <w:style w:type="paragraph" w:styleId="Akapitzlist">
    <w:name w:val="List Paragraph"/>
    <w:basedOn w:val="Normalny"/>
    <w:uiPriority w:val="34"/>
    <w:qFormat/>
    <w:rsid w:val="003360A2"/>
    <w:pPr>
      <w:ind w:left="720"/>
      <w:contextualSpacing/>
    </w:pPr>
  </w:style>
  <w:style w:type="character" w:customStyle="1" w:styleId="StopkaZnak">
    <w:name w:val="Stopka Znak"/>
    <w:link w:val="Stopka"/>
    <w:uiPriority w:val="99"/>
    <w:rsid w:val="003360A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1948</Words>
  <Characters>11692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2021-10-22T06:54:00Z</dcterms:created>
  <dcterms:modified xsi:type="dcterms:W3CDTF">2021-10-22T06:56:00Z</dcterms:modified>
</cp:coreProperties>
</file>