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4F91D" w14:textId="4FDD7571" w:rsidR="00890B92" w:rsidRDefault="00157121" w:rsidP="00890B92">
      <w:pPr>
        <w:spacing w:after="240"/>
        <w:jc w:val="right"/>
        <w:rPr>
          <w:sz w:val="22"/>
          <w:szCs w:val="22"/>
        </w:rPr>
      </w:pPr>
      <w:r w:rsidRPr="001571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57121">
        <w:rPr>
          <w:sz w:val="22"/>
          <w:szCs w:val="22"/>
        </w:rPr>
        <w:t>2021-</w:t>
      </w:r>
      <w:r w:rsidR="00A92A0A">
        <w:rPr>
          <w:sz w:val="22"/>
          <w:szCs w:val="22"/>
        </w:rPr>
        <w:t>10</w:t>
      </w:r>
      <w:r w:rsidRPr="00157121">
        <w:rPr>
          <w:sz w:val="22"/>
          <w:szCs w:val="22"/>
        </w:rPr>
        <w:t>-</w:t>
      </w:r>
      <w:r w:rsidR="00A92A0A">
        <w:rPr>
          <w:sz w:val="22"/>
          <w:szCs w:val="22"/>
        </w:rPr>
        <w:t>29</w:t>
      </w:r>
    </w:p>
    <w:p w14:paraId="2F759A5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DAEB60D" w14:textId="77777777" w:rsidR="00157121" w:rsidRPr="00157121" w:rsidRDefault="00157121" w:rsidP="00890B92">
      <w:pPr>
        <w:rPr>
          <w:b/>
          <w:bCs/>
          <w:sz w:val="22"/>
          <w:szCs w:val="22"/>
        </w:rPr>
      </w:pPr>
      <w:r w:rsidRPr="00157121">
        <w:rPr>
          <w:b/>
          <w:bCs/>
          <w:sz w:val="22"/>
          <w:szCs w:val="22"/>
        </w:rPr>
        <w:t>Szpital Miejski Specjalistyczny</w:t>
      </w:r>
    </w:p>
    <w:p w14:paraId="428ADE46" w14:textId="77777777" w:rsidR="00157121" w:rsidRPr="00157121" w:rsidRDefault="00157121" w:rsidP="00890B92">
      <w:pPr>
        <w:rPr>
          <w:b/>
          <w:bCs/>
          <w:sz w:val="22"/>
          <w:szCs w:val="22"/>
        </w:rPr>
      </w:pPr>
      <w:r w:rsidRPr="00157121">
        <w:rPr>
          <w:b/>
          <w:bCs/>
          <w:sz w:val="22"/>
          <w:szCs w:val="22"/>
        </w:rPr>
        <w:t>im. Gabriela Narutowicza w Krakowie</w:t>
      </w:r>
    </w:p>
    <w:p w14:paraId="506731DE" w14:textId="77777777" w:rsidR="00890B92" w:rsidRPr="00BD5546" w:rsidRDefault="00157121" w:rsidP="00890B92">
      <w:pPr>
        <w:rPr>
          <w:sz w:val="22"/>
          <w:szCs w:val="22"/>
        </w:rPr>
      </w:pPr>
      <w:r w:rsidRPr="0015712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57121">
        <w:rPr>
          <w:sz w:val="22"/>
          <w:szCs w:val="22"/>
        </w:rPr>
        <w:t>35-37</w:t>
      </w:r>
    </w:p>
    <w:p w14:paraId="21F0EF29" w14:textId="77777777" w:rsidR="00890B92" w:rsidRPr="00BD5546" w:rsidRDefault="00157121" w:rsidP="00890B92">
      <w:pPr>
        <w:rPr>
          <w:sz w:val="22"/>
          <w:szCs w:val="22"/>
        </w:rPr>
      </w:pPr>
      <w:r w:rsidRPr="0015712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57121">
        <w:rPr>
          <w:sz w:val="22"/>
          <w:szCs w:val="22"/>
        </w:rPr>
        <w:t>Kraków</w:t>
      </w:r>
    </w:p>
    <w:p w14:paraId="4D7DD6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AD13D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DE9224" w14:textId="75097AB1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7121" w:rsidRPr="00157121">
        <w:rPr>
          <w:b/>
          <w:sz w:val="22"/>
          <w:szCs w:val="22"/>
        </w:rPr>
        <w:t>ZP/</w:t>
      </w:r>
      <w:r w:rsidR="00D77280">
        <w:rPr>
          <w:b/>
          <w:sz w:val="22"/>
          <w:szCs w:val="22"/>
        </w:rPr>
        <w:t>52</w:t>
      </w:r>
      <w:r w:rsidR="00157121" w:rsidRPr="00157121">
        <w:rPr>
          <w:b/>
          <w:sz w:val="22"/>
          <w:szCs w:val="22"/>
        </w:rPr>
        <w:t>/2021</w:t>
      </w:r>
      <w:r w:rsidR="00A80738" w:rsidRPr="00890B92">
        <w:rPr>
          <w:sz w:val="22"/>
          <w:szCs w:val="22"/>
        </w:rPr>
        <w:tab/>
        <w:t xml:space="preserve"> </w:t>
      </w:r>
    </w:p>
    <w:p w14:paraId="3E995F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E20A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C3BC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10FC3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A868C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3C866D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7121" w:rsidRPr="0015712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A1F44EA" w14:textId="77777777" w:rsidR="00A80738" w:rsidRPr="00890B92" w:rsidRDefault="001571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7121">
        <w:rPr>
          <w:b/>
          <w:sz w:val="22"/>
          <w:szCs w:val="22"/>
        </w:rPr>
        <w:t>Zakup wyposażenia mobilnego medycznego i technicznego dla potrzeb Patomorfologii, Prosektorium i pomieszczeń magazynowych szpitala</w:t>
      </w:r>
    </w:p>
    <w:p w14:paraId="2CA39EEC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57121" w:rsidRPr="0015712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7121" w:rsidRPr="00A3048A" w14:paraId="5DBFE424" w14:textId="77777777" w:rsidTr="00967926">
        <w:trPr>
          <w:trHeight w:val="70"/>
        </w:trPr>
        <w:tc>
          <w:tcPr>
            <w:tcW w:w="9214" w:type="dxa"/>
          </w:tcPr>
          <w:p w14:paraId="1C149C61" w14:textId="4CA2D967" w:rsidR="00157121" w:rsidRPr="00A3048A" w:rsidRDefault="00D77280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157121" w:rsidRPr="00157121">
              <w:rPr>
                <w:sz w:val="24"/>
                <w:szCs w:val="24"/>
              </w:rPr>
              <w:t xml:space="preserve"> 1 </w:t>
            </w:r>
            <w:r>
              <w:rPr>
                <w:sz w:val="24"/>
                <w:szCs w:val="24"/>
              </w:rPr>
              <w:t xml:space="preserve"> -</w:t>
            </w:r>
            <w:r w:rsidR="00157121" w:rsidRPr="00157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56 350,08</w:t>
            </w:r>
            <w:r w:rsidR="00157121" w:rsidRPr="00157121">
              <w:rPr>
                <w:sz w:val="24"/>
                <w:szCs w:val="24"/>
              </w:rPr>
              <w:t xml:space="preserve"> zł brutto;</w:t>
            </w:r>
          </w:p>
        </w:tc>
      </w:tr>
      <w:tr w:rsidR="00157121" w:rsidRPr="00A3048A" w14:paraId="0D13243B" w14:textId="77777777" w:rsidTr="00967926">
        <w:trPr>
          <w:trHeight w:val="70"/>
        </w:trPr>
        <w:tc>
          <w:tcPr>
            <w:tcW w:w="9214" w:type="dxa"/>
          </w:tcPr>
          <w:p w14:paraId="21B85FBC" w14:textId="77777777" w:rsidR="00157121" w:rsidRDefault="00D77280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2  - 46 036,00</w:t>
            </w:r>
            <w:r w:rsidR="00157121" w:rsidRPr="00157121">
              <w:rPr>
                <w:sz w:val="24"/>
                <w:szCs w:val="24"/>
              </w:rPr>
              <w:t xml:space="preserve"> zł brutto;</w:t>
            </w:r>
          </w:p>
          <w:p w14:paraId="031FD650" w14:textId="77777777" w:rsidR="00EC4E84" w:rsidRDefault="00EC4E84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14:paraId="7E5D9B5D" w14:textId="4C77462B" w:rsidR="00EC4E84" w:rsidRDefault="00EC4E84" w:rsidP="00EC4E84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Kwota całkowita jaką zamierzał przeznaczyć Zamawiający na realizację zamówienia to </w:t>
            </w:r>
            <w:r>
              <w:rPr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t>101 386,08</w:t>
            </w:r>
            <w:bookmarkStart w:id="0" w:name="_GoBack"/>
            <w:bookmarkEnd w:id="0"/>
            <w:r>
              <w:rPr>
                <w:b/>
                <w:bCs/>
                <w:sz w:val="22"/>
                <w:szCs w:val="22"/>
              </w:rPr>
              <w:t xml:space="preserve"> złotych brutto.</w:t>
            </w:r>
          </w:p>
          <w:p w14:paraId="25A02E0B" w14:textId="393D6386" w:rsidR="00EC4E84" w:rsidRPr="00A3048A" w:rsidRDefault="00EC4E84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157121" w:rsidRPr="00A3048A" w14:paraId="66AF9B97" w14:textId="77777777" w:rsidTr="00967926">
        <w:trPr>
          <w:trHeight w:val="70"/>
        </w:trPr>
        <w:tc>
          <w:tcPr>
            <w:tcW w:w="9214" w:type="dxa"/>
          </w:tcPr>
          <w:p w14:paraId="3261A2CF" w14:textId="07B4C088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157121" w:rsidRPr="00A3048A" w14:paraId="27C6A8B2" w14:textId="77777777" w:rsidTr="00967926">
        <w:trPr>
          <w:trHeight w:val="70"/>
        </w:trPr>
        <w:tc>
          <w:tcPr>
            <w:tcW w:w="9214" w:type="dxa"/>
          </w:tcPr>
          <w:p w14:paraId="79F0D920" w14:textId="3C4AC7FF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157121" w:rsidRPr="00A3048A" w14:paraId="1159334B" w14:textId="77777777" w:rsidTr="00967926">
        <w:trPr>
          <w:trHeight w:val="70"/>
        </w:trPr>
        <w:tc>
          <w:tcPr>
            <w:tcW w:w="9214" w:type="dxa"/>
          </w:tcPr>
          <w:p w14:paraId="707D48A7" w14:textId="028FFFE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157121" w:rsidRPr="00A3048A" w14:paraId="0A162442" w14:textId="77777777" w:rsidTr="00967926">
        <w:trPr>
          <w:trHeight w:val="70"/>
        </w:trPr>
        <w:tc>
          <w:tcPr>
            <w:tcW w:w="9214" w:type="dxa"/>
          </w:tcPr>
          <w:p w14:paraId="26118B35" w14:textId="6958F990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14:paraId="0E79ADB4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D098EEE" w14:textId="2EB10EA2" w:rsidR="00510EC8" w:rsidRDefault="00DD2B24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D77280">
        <w:rPr>
          <w:sz w:val="22"/>
          <w:szCs w:val="22"/>
        </w:rPr>
        <w:t xml:space="preserve">        </w:t>
      </w:r>
      <w:r>
        <w:rPr>
          <w:sz w:val="22"/>
          <w:szCs w:val="22"/>
        </w:rPr>
        <w:t>Przewodnicząc</w:t>
      </w:r>
      <w:r w:rsidR="00D77280">
        <w:rPr>
          <w:sz w:val="22"/>
          <w:szCs w:val="22"/>
        </w:rPr>
        <w:t>y</w:t>
      </w:r>
      <w:r>
        <w:rPr>
          <w:sz w:val="22"/>
          <w:szCs w:val="22"/>
        </w:rPr>
        <w:t xml:space="preserve">  Komisji Przetargowej </w:t>
      </w:r>
    </w:p>
    <w:p w14:paraId="7C0EF688" w14:textId="6514B27F" w:rsidR="00DD2B24" w:rsidRDefault="00DD2B24" w:rsidP="00A80738">
      <w:pPr>
        <w:spacing w:before="120" w:after="120"/>
        <w:jc w:val="both"/>
        <w:rPr>
          <w:sz w:val="22"/>
          <w:szCs w:val="22"/>
        </w:rPr>
      </w:pPr>
    </w:p>
    <w:p w14:paraId="08682BCE" w14:textId="3CBB7EBE" w:rsidR="00DD2B24" w:rsidRPr="00890B92" w:rsidRDefault="00DD2B24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D77280">
        <w:rPr>
          <w:sz w:val="22"/>
          <w:szCs w:val="22"/>
        </w:rPr>
        <w:t>Piotr Nowakowski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</w:p>
    <w:sectPr w:rsidR="00DD2B24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70C60" w14:textId="77777777" w:rsidR="0092280A" w:rsidRDefault="0092280A">
      <w:r>
        <w:separator/>
      </w:r>
    </w:p>
  </w:endnote>
  <w:endnote w:type="continuationSeparator" w:id="0">
    <w:p w14:paraId="4208EF5F" w14:textId="77777777" w:rsidR="0092280A" w:rsidRDefault="0092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2C5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D404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C76CC" w14:textId="6C023BB8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86509E" w14:textId="533A0EF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252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B421A4" w14:textId="77777777" w:rsidR="009F189D" w:rsidRDefault="009F189D">
    <w:pPr>
      <w:pStyle w:val="Stopka"/>
      <w:tabs>
        <w:tab w:val="clear" w:pos="4536"/>
      </w:tabs>
      <w:jc w:val="center"/>
    </w:pPr>
  </w:p>
  <w:p w14:paraId="7B7B7E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1EB0E" w14:textId="77777777" w:rsidR="0092280A" w:rsidRDefault="0092280A">
      <w:r>
        <w:separator/>
      </w:r>
    </w:p>
  </w:footnote>
  <w:footnote w:type="continuationSeparator" w:id="0">
    <w:p w14:paraId="71903817" w14:textId="77777777" w:rsidR="0092280A" w:rsidRDefault="009228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0A"/>
    <w:rsid w:val="00007727"/>
    <w:rsid w:val="00017720"/>
    <w:rsid w:val="00035488"/>
    <w:rsid w:val="000D7F25"/>
    <w:rsid w:val="000E00E5"/>
    <w:rsid w:val="00157121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E47C3"/>
    <w:rsid w:val="0092280A"/>
    <w:rsid w:val="009B7592"/>
    <w:rsid w:val="009D19BD"/>
    <w:rsid w:val="009F189D"/>
    <w:rsid w:val="00A80738"/>
    <w:rsid w:val="00A92A0A"/>
    <w:rsid w:val="00B9771A"/>
    <w:rsid w:val="00BE7129"/>
    <w:rsid w:val="00C236D3"/>
    <w:rsid w:val="00C659E2"/>
    <w:rsid w:val="00CB0802"/>
    <w:rsid w:val="00D7128F"/>
    <w:rsid w:val="00D77280"/>
    <w:rsid w:val="00DD2B24"/>
    <w:rsid w:val="00EA3476"/>
    <w:rsid w:val="00EC4E8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80B31E9"/>
  <w15:chartTrackingRefBased/>
  <w15:docId w15:val="{DC2592E1-3472-4EFE-BED4-EE90EA1EF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57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118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Barbara Bogusz</cp:lastModifiedBy>
  <cp:revision>5</cp:revision>
  <dcterms:created xsi:type="dcterms:W3CDTF">2021-09-30T11:50:00Z</dcterms:created>
  <dcterms:modified xsi:type="dcterms:W3CDTF">2021-10-21T05:55:00Z</dcterms:modified>
</cp:coreProperties>
</file>