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0D24A" w14:textId="77777777" w:rsidR="00D665F5" w:rsidRDefault="005633B0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633B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633B0">
        <w:rPr>
          <w:sz w:val="22"/>
          <w:szCs w:val="22"/>
        </w:rPr>
        <w:t>2021-10-29</w:t>
      </w:r>
    </w:p>
    <w:p w14:paraId="00D0679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236F90" w14:textId="77777777" w:rsidR="005633B0" w:rsidRPr="005633B0" w:rsidRDefault="005633B0" w:rsidP="00577BC6">
      <w:pPr>
        <w:spacing w:after="40"/>
        <w:rPr>
          <w:b/>
          <w:bCs/>
          <w:sz w:val="22"/>
          <w:szCs w:val="22"/>
        </w:rPr>
      </w:pPr>
      <w:r w:rsidRPr="005633B0">
        <w:rPr>
          <w:b/>
          <w:bCs/>
          <w:sz w:val="22"/>
          <w:szCs w:val="22"/>
        </w:rPr>
        <w:t>Szpital Miejski Specjalistyczny</w:t>
      </w:r>
    </w:p>
    <w:p w14:paraId="287BC161" w14:textId="77777777" w:rsidR="005633B0" w:rsidRPr="005633B0" w:rsidRDefault="005633B0" w:rsidP="00577BC6">
      <w:pPr>
        <w:spacing w:after="40"/>
        <w:rPr>
          <w:b/>
          <w:bCs/>
          <w:sz w:val="22"/>
          <w:szCs w:val="22"/>
        </w:rPr>
      </w:pPr>
      <w:r w:rsidRPr="005633B0">
        <w:rPr>
          <w:b/>
          <w:bCs/>
          <w:sz w:val="22"/>
          <w:szCs w:val="22"/>
        </w:rPr>
        <w:t>im. Gabriela Narutowicza w Krakowie</w:t>
      </w:r>
    </w:p>
    <w:p w14:paraId="283D0962" w14:textId="77777777" w:rsidR="00D665F5" w:rsidRPr="00BD5546" w:rsidRDefault="005633B0" w:rsidP="00D665F5">
      <w:pPr>
        <w:rPr>
          <w:sz w:val="22"/>
          <w:szCs w:val="22"/>
        </w:rPr>
      </w:pPr>
      <w:r w:rsidRPr="005633B0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5633B0">
        <w:rPr>
          <w:sz w:val="22"/>
          <w:szCs w:val="22"/>
        </w:rPr>
        <w:t>35-37</w:t>
      </w:r>
    </w:p>
    <w:p w14:paraId="489DB33E" w14:textId="77777777" w:rsidR="00D665F5" w:rsidRPr="00BD5546" w:rsidRDefault="005633B0" w:rsidP="00D665F5">
      <w:pPr>
        <w:rPr>
          <w:sz w:val="22"/>
          <w:szCs w:val="22"/>
        </w:rPr>
      </w:pPr>
      <w:r w:rsidRPr="005633B0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5633B0">
        <w:rPr>
          <w:sz w:val="22"/>
          <w:szCs w:val="22"/>
        </w:rPr>
        <w:t>Kraków</w:t>
      </w:r>
    </w:p>
    <w:p w14:paraId="5077D23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C7ED0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DC309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633B0" w:rsidRPr="005633B0">
        <w:rPr>
          <w:b/>
          <w:sz w:val="22"/>
          <w:szCs w:val="22"/>
        </w:rPr>
        <w:t>ZP/52/2021</w:t>
      </w:r>
      <w:r w:rsidR="00A80738">
        <w:rPr>
          <w:sz w:val="24"/>
        </w:rPr>
        <w:tab/>
        <w:t xml:space="preserve"> </w:t>
      </w:r>
    </w:p>
    <w:p w14:paraId="4140893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DCC8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0818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AF494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49B04F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19EE84" w14:textId="2665BE8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633B0" w:rsidRPr="005633B0">
        <w:rPr>
          <w:sz w:val="22"/>
          <w:szCs w:val="22"/>
        </w:rPr>
        <w:t>podstawowy</w:t>
      </w:r>
      <w:r w:rsidR="0082087E">
        <w:rPr>
          <w:sz w:val="22"/>
          <w:szCs w:val="22"/>
        </w:rPr>
        <w:t>m</w:t>
      </w:r>
      <w:r w:rsidR="005633B0" w:rsidRPr="005633B0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0FE00AAF" w14:textId="77777777" w:rsidR="00A80738" w:rsidRPr="00577BC6" w:rsidRDefault="005633B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633B0">
        <w:rPr>
          <w:b/>
          <w:sz w:val="22"/>
          <w:szCs w:val="22"/>
        </w:rPr>
        <w:t>Zakup pierwszego wyposażenia dla potrzeb Poradni Ginekologiczno-Położniczej i Poradni Urologicznej  i Oddziałów Szpitala</w:t>
      </w:r>
    </w:p>
    <w:p w14:paraId="21068F0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633B0" w:rsidRPr="005633B0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AAB76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633B0" w:rsidRPr="005633B0">
        <w:rPr>
          <w:sz w:val="22"/>
          <w:szCs w:val="22"/>
        </w:rPr>
        <w:t>29/10/2021</w:t>
      </w:r>
      <w:r w:rsidR="00FF4AB1" w:rsidRPr="00577BC6">
        <w:rPr>
          <w:sz w:val="22"/>
          <w:szCs w:val="22"/>
        </w:rPr>
        <w:t xml:space="preserve"> o godz. </w:t>
      </w:r>
      <w:r w:rsidR="005633B0" w:rsidRPr="005633B0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7729083" w14:textId="77777777" w:rsidTr="00C82837">
        <w:tc>
          <w:tcPr>
            <w:tcW w:w="993" w:type="dxa"/>
            <w:shd w:val="clear" w:color="auto" w:fill="auto"/>
            <w:vAlign w:val="center"/>
          </w:tcPr>
          <w:p w14:paraId="174A771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C72ED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A5D534F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51F00A" w14:textId="380093DB" w:rsidR="006B27ED" w:rsidRPr="00CB5EDB" w:rsidRDefault="00F41468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5633B0" w:rsidRPr="00075CD0" w14:paraId="5C034A2D" w14:textId="77777777" w:rsidTr="003F5E62">
        <w:tc>
          <w:tcPr>
            <w:tcW w:w="993" w:type="dxa"/>
            <w:shd w:val="clear" w:color="auto" w:fill="auto"/>
            <w:vAlign w:val="center"/>
          </w:tcPr>
          <w:p w14:paraId="311EEC79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2B39B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1</w:t>
            </w:r>
          </w:p>
        </w:tc>
        <w:tc>
          <w:tcPr>
            <w:tcW w:w="4110" w:type="dxa"/>
            <w:shd w:val="clear" w:color="auto" w:fill="auto"/>
          </w:tcPr>
          <w:p w14:paraId="0790E607" w14:textId="77777777" w:rsidR="005633B0" w:rsidRPr="00C82837" w:rsidRDefault="005633B0" w:rsidP="003F5E62">
            <w:pPr>
              <w:spacing w:before="40"/>
            </w:pPr>
            <w:r w:rsidRPr="005633B0">
              <w:t>Oxford Pol Sp. z o.o.</w:t>
            </w:r>
          </w:p>
          <w:p w14:paraId="5CD54E2B" w14:textId="77777777" w:rsidR="005633B0" w:rsidRPr="00CB5EDB" w:rsidRDefault="005633B0" w:rsidP="003F5E62">
            <w:r w:rsidRPr="005633B0">
              <w:t>Pl. Zwycięstwa</w:t>
            </w:r>
            <w:r w:rsidRPr="00CB5EDB">
              <w:t xml:space="preserve"> </w:t>
            </w:r>
            <w:r w:rsidRPr="005633B0">
              <w:t>2</w:t>
            </w:r>
            <w:r w:rsidRPr="00CB5EDB">
              <w:t xml:space="preserve"> </w:t>
            </w:r>
          </w:p>
          <w:p w14:paraId="7E24A73A" w14:textId="77777777" w:rsidR="005633B0" w:rsidRPr="00CB5EDB" w:rsidRDefault="005633B0" w:rsidP="003F5E62">
            <w:pPr>
              <w:spacing w:after="120"/>
              <w:jc w:val="both"/>
            </w:pPr>
            <w:r w:rsidRPr="005633B0">
              <w:t>90-312</w:t>
            </w:r>
            <w:r w:rsidRPr="00CB5EDB">
              <w:t xml:space="preserve"> </w:t>
            </w:r>
            <w:r w:rsidRPr="005633B0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305394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54 648.00 zł</w:t>
            </w:r>
          </w:p>
        </w:tc>
      </w:tr>
      <w:tr w:rsidR="005633B0" w:rsidRPr="00075CD0" w14:paraId="689D68E5" w14:textId="77777777" w:rsidTr="003F5E62">
        <w:tc>
          <w:tcPr>
            <w:tcW w:w="993" w:type="dxa"/>
            <w:shd w:val="clear" w:color="auto" w:fill="auto"/>
            <w:vAlign w:val="center"/>
          </w:tcPr>
          <w:p w14:paraId="05419264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99CB56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2</w:t>
            </w:r>
          </w:p>
        </w:tc>
        <w:tc>
          <w:tcPr>
            <w:tcW w:w="4110" w:type="dxa"/>
            <w:shd w:val="clear" w:color="auto" w:fill="auto"/>
          </w:tcPr>
          <w:p w14:paraId="0A1A8740" w14:textId="77777777" w:rsidR="005633B0" w:rsidRPr="00C82837" w:rsidRDefault="005633B0" w:rsidP="003F5E62">
            <w:pPr>
              <w:spacing w:before="40"/>
            </w:pPr>
            <w:r w:rsidRPr="005633B0">
              <w:t>Lubuskie Przedsiębiorstwo Wielobranżowe "ROMAR" Roman Marciniak</w:t>
            </w:r>
          </w:p>
          <w:p w14:paraId="36C35008" w14:textId="766DE62E" w:rsidR="005633B0" w:rsidRPr="00CB5EDB" w:rsidRDefault="0082087E" w:rsidP="003F5E62">
            <w:r>
              <w:t xml:space="preserve">ul. </w:t>
            </w:r>
            <w:r w:rsidR="005633B0" w:rsidRPr="005633B0">
              <w:t>Kilińskiego</w:t>
            </w:r>
            <w:r w:rsidR="005633B0" w:rsidRPr="00CB5EDB">
              <w:t xml:space="preserve"> </w:t>
            </w:r>
            <w:r w:rsidR="005633B0" w:rsidRPr="005633B0">
              <w:t>12</w:t>
            </w:r>
            <w:r w:rsidR="005633B0" w:rsidRPr="00CB5EDB">
              <w:t xml:space="preserve"> </w:t>
            </w:r>
          </w:p>
          <w:p w14:paraId="7DE21C11" w14:textId="59D78CB3" w:rsidR="005633B0" w:rsidRPr="00CB5EDB" w:rsidRDefault="005633B0" w:rsidP="003F5E62">
            <w:pPr>
              <w:spacing w:after="120"/>
              <w:jc w:val="both"/>
            </w:pPr>
            <w:r w:rsidRPr="005633B0">
              <w:t>63-000</w:t>
            </w:r>
            <w:r w:rsidRPr="00CB5EDB">
              <w:t xml:space="preserve"> </w:t>
            </w:r>
            <w:r w:rsidRPr="005633B0">
              <w:t>Środa W</w:t>
            </w:r>
            <w:r w:rsidR="0082087E">
              <w:t>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5BBE38" w14:textId="77777777" w:rsidR="005633B0" w:rsidRPr="00CB5EDB" w:rsidRDefault="005633B0" w:rsidP="003F5E62">
            <w:pPr>
              <w:spacing w:before="120" w:after="120"/>
              <w:jc w:val="center"/>
            </w:pPr>
            <w:r w:rsidRPr="005633B0">
              <w:t>49 766.40 zł</w:t>
            </w:r>
          </w:p>
        </w:tc>
      </w:tr>
      <w:bookmarkEnd w:id="0"/>
    </w:tbl>
    <w:p w14:paraId="717D7733" w14:textId="3D3D88A4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A76F5" w14:textId="77777777" w:rsidR="00D503AD" w:rsidRDefault="00D503AD">
      <w:r>
        <w:separator/>
      </w:r>
    </w:p>
  </w:endnote>
  <w:endnote w:type="continuationSeparator" w:id="0">
    <w:p w14:paraId="440C4222" w14:textId="77777777" w:rsidR="00D503AD" w:rsidRDefault="00D5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01B7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DB731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F807B" w14:textId="77777777" w:rsidR="009F189D" w:rsidRDefault="00F414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9056B2">
        <v:line id="_x0000_s2049" style="position:absolute;left:0;text-align:left;z-index:251657728" from="-3.85pt,8.7pt" to="455.15pt,8.7pt"/>
      </w:pict>
    </w:r>
  </w:p>
  <w:p w14:paraId="1700B1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2D0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6381F3" w14:textId="77777777" w:rsidR="009F189D" w:rsidRDefault="009F189D">
    <w:pPr>
      <w:pStyle w:val="Stopka"/>
      <w:tabs>
        <w:tab w:val="clear" w:pos="4536"/>
      </w:tabs>
      <w:jc w:val="center"/>
    </w:pPr>
  </w:p>
  <w:p w14:paraId="6E7D2D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DFCE3" w14:textId="77777777" w:rsidR="00D503AD" w:rsidRDefault="00D503AD">
      <w:r>
        <w:separator/>
      </w:r>
    </w:p>
  </w:footnote>
  <w:footnote w:type="continuationSeparator" w:id="0">
    <w:p w14:paraId="108DC7D6" w14:textId="77777777" w:rsidR="00D503AD" w:rsidRDefault="00D5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E17E7" w14:textId="77777777" w:rsidR="005633B0" w:rsidRDefault="00563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7343F" w14:textId="77777777" w:rsidR="005633B0" w:rsidRDefault="00563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F85C4" w14:textId="77777777" w:rsidR="005633B0" w:rsidRDefault="005633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0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633B0"/>
    <w:rsid w:val="00577BC6"/>
    <w:rsid w:val="0069085C"/>
    <w:rsid w:val="006B27ED"/>
    <w:rsid w:val="007C40E8"/>
    <w:rsid w:val="0082087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503AD"/>
    <w:rsid w:val="00D665F5"/>
    <w:rsid w:val="00D7128F"/>
    <w:rsid w:val="00EA3476"/>
    <w:rsid w:val="00F16C60"/>
    <w:rsid w:val="00F4146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2D4A2B"/>
  <w15:chartTrackingRefBased/>
  <w15:docId w15:val="{BB7A9F68-8CDF-4C6D-B630-0A2CBD6FB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dcterms:created xsi:type="dcterms:W3CDTF">2021-10-29T10:17:00Z</dcterms:created>
  <dcterms:modified xsi:type="dcterms:W3CDTF">2021-10-29T10:18:00Z</dcterms:modified>
</cp:coreProperties>
</file>