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596014" w14:textId="2EE40431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5EC7BEF3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2FF54878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FE9F56A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D78CAD5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1E0A39C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09584105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19C3249A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6E5FDBD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5F5B5E">
        <w:rPr>
          <w:sz w:val="22"/>
          <w:lang w:val="en-US"/>
        </w:rPr>
        <w:t>……………………………………………………………………………………………..</w:t>
      </w:r>
    </w:p>
    <w:p w14:paraId="6E82CF2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5F5B5E">
        <w:rPr>
          <w:sz w:val="22"/>
          <w:lang w:val="en-US"/>
        </w:rPr>
        <w:t>…………………………………………………………………………………………….</w:t>
      </w:r>
    </w:p>
    <w:p w14:paraId="2B510C04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5F46C600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3926D1F5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21516352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4782662C" w14:textId="11B4EF26" w:rsidR="0027216E" w:rsidRPr="0027216E" w:rsidRDefault="0027216E" w:rsidP="008D2AB8">
      <w:pPr>
        <w:ind w:right="-110"/>
        <w:rPr>
          <w:b/>
        </w:rPr>
      </w:pPr>
      <w:r w:rsidRPr="0027216E">
        <w:rPr>
          <w:b/>
        </w:rPr>
        <w:t xml:space="preserve">Akademia Górniczo </w:t>
      </w:r>
      <w:r w:rsidR="00400099">
        <w:rPr>
          <w:b/>
        </w:rPr>
        <w:t>–</w:t>
      </w:r>
      <w:r w:rsidRPr="0027216E">
        <w:rPr>
          <w:b/>
        </w:rPr>
        <w:t xml:space="preserve"> Hutnicza</w:t>
      </w:r>
      <w:r w:rsidR="00400099">
        <w:rPr>
          <w:b/>
        </w:rPr>
        <w:t xml:space="preserve"> </w:t>
      </w:r>
      <w:r w:rsidRPr="0027216E">
        <w:rPr>
          <w:b/>
        </w:rPr>
        <w:t>im. Stanisława Staszica w Krakowie</w:t>
      </w:r>
    </w:p>
    <w:p w14:paraId="70968909" w14:textId="77777777" w:rsidR="008D2AB8" w:rsidRDefault="0027216E" w:rsidP="008D2AB8">
      <w:pPr>
        <w:ind w:right="-110"/>
        <w:rPr>
          <w:b/>
        </w:rPr>
      </w:pPr>
      <w:r w:rsidRPr="0027216E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519F912B" w14:textId="11D42B2C" w:rsidR="008D2AB8" w:rsidRDefault="0027216E" w:rsidP="005F5B5E">
      <w:pPr>
        <w:ind w:right="-110"/>
        <w:rPr>
          <w:b/>
        </w:rPr>
      </w:pPr>
      <w:r w:rsidRPr="0027216E">
        <w:rPr>
          <w:b/>
        </w:rPr>
        <w:t>Al. Mickiewicza</w:t>
      </w:r>
      <w:r w:rsidR="008D2AB8">
        <w:rPr>
          <w:b/>
        </w:rPr>
        <w:t xml:space="preserve"> </w:t>
      </w:r>
      <w:r w:rsidRPr="0027216E">
        <w:rPr>
          <w:b/>
        </w:rPr>
        <w:t>30</w:t>
      </w:r>
      <w:r w:rsidR="005F5B5E">
        <w:rPr>
          <w:b/>
        </w:rPr>
        <w:t xml:space="preserve">, </w:t>
      </w:r>
      <w:r w:rsidRPr="0027216E">
        <w:rPr>
          <w:b/>
        </w:rPr>
        <w:t>30-059</w:t>
      </w:r>
      <w:r w:rsidR="008D2AB8">
        <w:rPr>
          <w:b/>
        </w:rPr>
        <w:t xml:space="preserve"> </w:t>
      </w:r>
      <w:r w:rsidRPr="0027216E">
        <w:rPr>
          <w:b/>
        </w:rPr>
        <w:t>Kraków</w:t>
      </w:r>
      <w:r w:rsidR="008D2AB8">
        <w:rPr>
          <w:b/>
        </w:rPr>
        <w:t xml:space="preserve">,  </w:t>
      </w:r>
    </w:p>
    <w:p w14:paraId="7190FB88" w14:textId="77777777" w:rsidR="008D2AB8" w:rsidRDefault="008D2AB8" w:rsidP="008D2AB8">
      <w:pPr>
        <w:ind w:firstLine="3969"/>
        <w:rPr>
          <w:b/>
        </w:rPr>
      </w:pPr>
    </w:p>
    <w:p w14:paraId="620E733C" w14:textId="3F95F96E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5E3A39" w:rsidRPr="005E3A39">
        <w:rPr>
          <w:b/>
        </w:rPr>
        <w:t>dostawa osprzętu do prowadzenia telekonferencji KC-zp.272-607/21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1786"/>
        <w:gridCol w:w="709"/>
        <w:gridCol w:w="1134"/>
        <w:gridCol w:w="1031"/>
        <w:gridCol w:w="1152"/>
        <w:gridCol w:w="1700"/>
      </w:tblGrid>
      <w:tr w:rsidR="005F5B5E" w14:paraId="6DA1023D" w14:textId="77777777" w:rsidTr="005F5B5E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DC810D8" w14:textId="77777777" w:rsidR="005F5B5E" w:rsidRDefault="005F5B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F3AFAE6" w14:textId="77777777" w:rsidR="005F5B5E" w:rsidRDefault="005F5B5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Nazwa elementu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4B80785" w14:textId="77777777" w:rsidR="005F5B5E" w:rsidRDefault="005F5B5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Nazwa producenta/ 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3055B7A" w14:textId="77777777" w:rsidR="005F5B5E" w:rsidRDefault="005F5B5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Ilość</w:t>
            </w:r>
          </w:p>
          <w:p w14:paraId="7F9308D8" w14:textId="77777777" w:rsidR="005F5B5E" w:rsidRDefault="005F5B5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6C74925" w14:textId="77777777" w:rsidR="005F5B5E" w:rsidRDefault="005F5B5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Cena jednostkowa netto </w:t>
            </w:r>
            <w:r>
              <w:rPr>
                <w:sz w:val="22"/>
                <w:szCs w:val="22"/>
              </w:rPr>
              <w:t xml:space="preserve">[PLN] 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64DF8F7" w14:textId="77777777" w:rsidR="005F5B5E" w:rsidRDefault="005F5B5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Wartość netto</w:t>
            </w:r>
          </w:p>
          <w:p w14:paraId="5855047B" w14:textId="77777777" w:rsidR="005F5B5E" w:rsidRDefault="005F5B5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[PLN]</w:t>
            </w: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099B9F9" w14:textId="77777777" w:rsidR="005F5B5E" w:rsidRDefault="005F5B5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VAT</w:t>
            </w:r>
          </w:p>
          <w:p w14:paraId="348076C0" w14:textId="77777777" w:rsidR="005F5B5E" w:rsidRDefault="005F5B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[%]</w:t>
            </w: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F586FCD" w14:textId="77777777" w:rsidR="005F5B5E" w:rsidRDefault="005F5B5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3EC5F353" w14:textId="77777777" w:rsidR="005F5B5E" w:rsidRDefault="005F5B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[PLN]</w:t>
            </w:r>
          </w:p>
          <w:p w14:paraId="4B14878D" w14:textId="77777777" w:rsidR="005F5B5E" w:rsidRDefault="005F5B5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(z doliczonym </w:t>
            </w:r>
            <w:r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5F5B5E" w14:paraId="564DBB3D" w14:textId="77777777" w:rsidTr="005F5B5E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4DFCC14" w14:textId="77777777" w:rsidR="005F5B5E" w:rsidRDefault="005F5B5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8A50717" w14:textId="77777777" w:rsidR="005F5B5E" w:rsidRDefault="005F5B5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E0DBF71" w14:textId="77777777" w:rsidR="005F5B5E" w:rsidRDefault="005F5B5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07633D5" w14:textId="77777777" w:rsidR="005F5B5E" w:rsidRDefault="005F5B5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1AF4DCA" w14:textId="77777777" w:rsidR="005F5B5E" w:rsidRDefault="005F5B5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D482F4D" w14:textId="77777777" w:rsidR="005F5B5E" w:rsidRDefault="005F5B5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54B6C8B" w14:textId="77777777" w:rsidR="005F5B5E" w:rsidRDefault="005F5B5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9900CF3" w14:textId="77777777" w:rsidR="005F5B5E" w:rsidRDefault="005F5B5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5F5B5E" w14:paraId="3EC53794" w14:textId="77777777" w:rsidTr="005F5B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501C0" w14:textId="77777777" w:rsidR="005F5B5E" w:rsidRDefault="005F5B5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126D9" w14:textId="5F9F1437" w:rsidR="005F5B5E" w:rsidRDefault="00470A0E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>
              <w:rPr>
                <w:color w:val="000000"/>
                <w:sz w:val="20"/>
                <w:szCs w:val="20"/>
              </w:rPr>
              <w:t>Telewizor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C35AA" w14:textId="77777777" w:rsidR="005F5B5E" w:rsidRDefault="005F5B5E">
            <w:pPr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384A4" w14:textId="081214A0" w:rsidR="005F5B5E" w:rsidRDefault="00470A0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43ECE" w14:textId="77777777" w:rsidR="005F5B5E" w:rsidRDefault="005F5B5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A134A" w14:textId="77777777" w:rsidR="005F5B5E" w:rsidRDefault="005F5B5E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A82EF66" w14:textId="77777777" w:rsidR="005F5B5E" w:rsidRDefault="005F5B5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C26FD03" w14:textId="77777777" w:rsidR="005F5B5E" w:rsidRDefault="005F5B5E">
            <w:pPr>
              <w:ind w:right="425"/>
              <w:rPr>
                <w:sz w:val="22"/>
                <w:szCs w:val="22"/>
              </w:rPr>
            </w:pPr>
          </w:p>
        </w:tc>
      </w:tr>
      <w:tr w:rsidR="007A49B2" w14:paraId="0372463E" w14:textId="77777777" w:rsidTr="005F5B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87C5CF9" w14:textId="1CEDCF76" w:rsidR="007A49B2" w:rsidRDefault="007A49B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765F8" w14:textId="5EBB1729" w:rsidR="007A49B2" w:rsidRDefault="00470A0E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Rzutnik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FA6B3" w14:textId="77777777" w:rsidR="007A49B2" w:rsidRDefault="007A49B2">
            <w:pPr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ADF12" w14:textId="4A74772E" w:rsidR="007A49B2" w:rsidRDefault="00470A0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C784D" w14:textId="77777777" w:rsidR="007A49B2" w:rsidRDefault="007A49B2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FF5BF" w14:textId="77777777" w:rsidR="007A49B2" w:rsidRDefault="007A49B2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EC356B6" w14:textId="77777777" w:rsidR="007A49B2" w:rsidRDefault="007A49B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6E2520C" w14:textId="77777777" w:rsidR="007A49B2" w:rsidRDefault="007A49B2">
            <w:pPr>
              <w:ind w:right="425"/>
              <w:rPr>
                <w:sz w:val="22"/>
                <w:szCs w:val="22"/>
              </w:rPr>
            </w:pPr>
          </w:p>
        </w:tc>
      </w:tr>
      <w:tr w:rsidR="007A49B2" w14:paraId="38A65B8B" w14:textId="77777777" w:rsidTr="005F5B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8F40FBE" w14:textId="6A3CB556" w:rsidR="007A49B2" w:rsidRDefault="007A49B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CDD3E" w14:textId="52374381" w:rsidR="007A49B2" w:rsidRDefault="00470A0E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Notebook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0589B" w14:textId="77777777" w:rsidR="007A49B2" w:rsidRDefault="007A49B2">
            <w:pPr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41E47" w14:textId="710D0024" w:rsidR="007A49B2" w:rsidRDefault="00470A0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A802F" w14:textId="77777777" w:rsidR="007A49B2" w:rsidRDefault="007A49B2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43E40" w14:textId="77777777" w:rsidR="007A49B2" w:rsidRDefault="007A49B2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E54F969" w14:textId="77777777" w:rsidR="007A49B2" w:rsidRDefault="007A49B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CF11B05" w14:textId="77777777" w:rsidR="007A49B2" w:rsidRDefault="007A49B2">
            <w:pPr>
              <w:ind w:right="425"/>
              <w:rPr>
                <w:sz w:val="22"/>
                <w:szCs w:val="22"/>
              </w:rPr>
            </w:pPr>
          </w:p>
        </w:tc>
      </w:tr>
      <w:tr w:rsidR="007A49B2" w14:paraId="526185E5" w14:textId="77777777" w:rsidTr="005F5B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AC6B7B7" w14:textId="36058B6B" w:rsidR="007A49B2" w:rsidRDefault="007A49B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2AF0A" w14:textId="57FD5E6D" w:rsidR="007A49B2" w:rsidRDefault="00470A0E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Urządzenie do bezprzewodowego przesyłania ekranu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1D805" w14:textId="77777777" w:rsidR="007A49B2" w:rsidRDefault="007A49B2">
            <w:pPr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8F2F0" w14:textId="1ACB5C84" w:rsidR="007A49B2" w:rsidRDefault="00470A0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CA0BB" w14:textId="77777777" w:rsidR="007A49B2" w:rsidRDefault="007A49B2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EDA9C" w14:textId="77777777" w:rsidR="007A49B2" w:rsidRDefault="007A49B2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6A560BF" w14:textId="77777777" w:rsidR="007A49B2" w:rsidRDefault="007A49B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17D6391" w14:textId="77777777" w:rsidR="007A49B2" w:rsidRDefault="007A49B2">
            <w:pPr>
              <w:ind w:right="425"/>
              <w:rPr>
                <w:sz w:val="22"/>
                <w:szCs w:val="22"/>
              </w:rPr>
            </w:pPr>
          </w:p>
        </w:tc>
      </w:tr>
      <w:tr w:rsidR="007A49B2" w14:paraId="3A02EA93" w14:textId="77777777" w:rsidTr="005F5B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97F28C1" w14:textId="0DC26649" w:rsidR="007A49B2" w:rsidRDefault="007A49B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B2BF0" w14:textId="2BD4FB58" w:rsidR="007A49B2" w:rsidRDefault="00470A0E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Klawiatura i mysz Bluetooth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15606" w14:textId="77777777" w:rsidR="007A49B2" w:rsidRDefault="007A49B2">
            <w:pPr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E1B18" w14:textId="06A8FC1D" w:rsidR="007A49B2" w:rsidRDefault="00470A0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22562" w14:textId="77777777" w:rsidR="007A49B2" w:rsidRDefault="007A49B2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10D3F" w14:textId="77777777" w:rsidR="007A49B2" w:rsidRDefault="007A49B2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F161243" w14:textId="77777777" w:rsidR="007A49B2" w:rsidRDefault="007A49B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CC76F3A" w14:textId="77777777" w:rsidR="007A49B2" w:rsidRDefault="007A49B2">
            <w:pPr>
              <w:ind w:right="425"/>
              <w:rPr>
                <w:sz w:val="22"/>
                <w:szCs w:val="22"/>
              </w:rPr>
            </w:pPr>
          </w:p>
        </w:tc>
      </w:tr>
      <w:tr w:rsidR="007A49B2" w14:paraId="53E50084" w14:textId="77777777" w:rsidTr="005F5B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2E753DA" w14:textId="1351A8C3" w:rsidR="007A49B2" w:rsidRDefault="007A49B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8AFC9" w14:textId="446B9337" w:rsidR="007A49B2" w:rsidRDefault="00470A0E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Przedłużacz 3m </w:t>
            </w:r>
            <w:r w:rsidR="00573123" w:rsidRPr="00573123">
              <w:rPr>
                <w:color w:val="000000"/>
                <w:sz w:val="20"/>
                <w:szCs w:val="20"/>
              </w:rPr>
              <w:t>z ochroną przeciwprzepięciową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C607B" w14:textId="77777777" w:rsidR="007A49B2" w:rsidRDefault="007A49B2">
            <w:pPr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DF37A" w14:textId="1BDC94F1" w:rsidR="007A49B2" w:rsidRDefault="00470A0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249EA" w14:textId="77777777" w:rsidR="007A49B2" w:rsidRDefault="007A49B2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A717E" w14:textId="77777777" w:rsidR="007A49B2" w:rsidRDefault="007A49B2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850F21F" w14:textId="77777777" w:rsidR="007A49B2" w:rsidRDefault="007A49B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4657922" w14:textId="77777777" w:rsidR="007A49B2" w:rsidRDefault="007A49B2">
            <w:pPr>
              <w:ind w:right="425"/>
              <w:rPr>
                <w:sz w:val="22"/>
                <w:szCs w:val="22"/>
              </w:rPr>
            </w:pPr>
          </w:p>
        </w:tc>
      </w:tr>
      <w:tr w:rsidR="007A49B2" w14:paraId="18DB9377" w14:textId="77777777" w:rsidTr="005F5B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134C376" w14:textId="54AD3781" w:rsidR="007A49B2" w:rsidRDefault="007A49B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B5046" w14:textId="7CA61BFF" w:rsidR="007A49B2" w:rsidRDefault="00470A0E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Przedłużacz 5m </w:t>
            </w:r>
            <w:r w:rsidR="00573123" w:rsidRPr="00573123">
              <w:rPr>
                <w:color w:val="000000"/>
                <w:sz w:val="20"/>
                <w:szCs w:val="20"/>
              </w:rPr>
              <w:t>z ochroną przeciwprzepięciową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34F10" w14:textId="77777777" w:rsidR="007A49B2" w:rsidRDefault="007A49B2">
            <w:pPr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D1D83" w14:textId="784AA210" w:rsidR="007A49B2" w:rsidRDefault="00470A0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1F870" w14:textId="77777777" w:rsidR="007A49B2" w:rsidRDefault="007A49B2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4D653" w14:textId="77777777" w:rsidR="007A49B2" w:rsidRDefault="007A49B2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C9F0EBC" w14:textId="77777777" w:rsidR="007A49B2" w:rsidRDefault="007A49B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D05214F" w14:textId="77777777" w:rsidR="007A49B2" w:rsidRDefault="007A49B2">
            <w:pPr>
              <w:ind w:right="425"/>
              <w:rPr>
                <w:sz w:val="22"/>
                <w:szCs w:val="22"/>
              </w:rPr>
            </w:pPr>
          </w:p>
        </w:tc>
      </w:tr>
      <w:tr w:rsidR="007A49B2" w14:paraId="1236389C" w14:textId="77777777" w:rsidTr="005F5B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EB0E2FC" w14:textId="1437286E" w:rsidR="007A49B2" w:rsidRDefault="007A49B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0BB35" w14:textId="6E94E653" w:rsidR="007A49B2" w:rsidRDefault="00470A0E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Kabel HDMI 2.0 8m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ABC0B" w14:textId="77777777" w:rsidR="007A49B2" w:rsidRDefault="007A49B2">
            <w:pPr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CB907" w14:textId="623828B6" w:rsidR="007A49B2" w:rsidRDefault="00470A0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322E0" w14:textId="77777777" w:rsidR="007A49B2" w:rsidRDefault="007A49B2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DC357" w14:textId="77777777" w:rsidR="007A49B2" w:rsidRDefault="007A49B2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05BC3E3" w14:textId="77777777" w:rsidR="007A49B2" w:rsidRDefault="007A49B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B76A8CA" w14:textId="77777777" w:rsidR="007A49B2" w:rsidRDefault="007A49B2">
            <w:pPr>
              <w:ind w:right="425"/>
              <w:rPr>
                <w:sz w:val="22"/>
                <w:szCs w:val="22"/>
              </w:rPr>
            </w:pPr>
          </w:p>
        </w:tc>
      </w:tr>
      <w:tr w:rsidR="007A49B2" w14:paraId="200525D7" w14:textId="77777777" w:rsidTr="005F5B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BA1AD57" w14:textId="2316D243" w:rsidR="007A49B2" w:rsidRDefault="007A49B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9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3C164" w14:textId="654F57EF" w:rsidR="007A49B2" w:rsidRDefault="009310AD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Vesa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stojak mobilny do TV 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EEAA0" w14:textId="77777777" w:rsidR="007A49B2" w:rsidRDefault="007A49B2">
            <w:pPr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BD90A" w14:textId="1F7EB359" w:rsidR="007A49B2" w:rsidRDefault="00470A0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2111A" w14:textId="77777777" w:rsidR="007A49B2" w:rsidRDefault="007A49B2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6DC53" w14:textId="77777777" w:rsidR="007A49B2" w:rsidRDefault="007A49B2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22F39BC" w14:textId="77777777" w:rsidR="007A49B2" w:rsidRDefault="007A49B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8C6DC7B" w14:textId="77777777" w:rsidR="007A49B2" w:rsidRDefault="007A49B2">
            <w:pPr>
              <w:ind w:right="425"/>
              <w:rPr>
                <w:sz w:val="22"/>
                <w:szCs w:val="22"/>
              </w:rPr>
            </w:pPr>
          </w:p>
        </w:tc>
      </w:tr>
      <w:tr w:rsidR="007A49B2" w14:paraId="0BC68F6C" w14:textId="77777777" w:rsidTr="005F5B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9248AFF" w14:textId="6B2058AB" w:rsidR="007A49B2" w:rsidRDefault="007A49B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54F3F" w14:textId="392EDA06" w:rsidR="009310AD" w:rsidRDefault="009310AD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Zestaw akumulatorów (12 szt.)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E1256" w14:textId="77777777" w:rsidR="007A49B2" w:rsidRDefault="007A49B2">
            <w:pPr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216AE" w14:textId="2CEEE0CE" w:rsidR="007A49B2" w:rsidRDefault="00470A0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CD5D9" w14:textId="77777777" w:rsidR="007A49B2" w:rsidRDefault="007A49B2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4BEFE" w14:textId="77777777" w:rsidR="007A49B2" w:rsidRDefault="007A49B2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C2FEE50" w14:textId="77777777" w:rsidR="007A49B2" w:rsidRDefault="007A49B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5D65D51" w14:textId="77777777" w:rsidR="007A49B2" w:rsidRDefault="007A49B2">
            <w:pPr>
              <w:ind w:right="425"/>
              <w:rPr>
                <w:sz w:val="22"/>
                <w:szCs w:val="22"/>
              </w:rPr>
            </w:pPr>
          </w:p>
        </w:tc>
      </w:tr>
      <w:tr w:rsidR="007A49B2" w14:paraId="2AD1FB94" w14:textId="77777777" w:rsidTr="005F5B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754D7E1" w14:textId="549B4F62" w:rsidR="007A49B2" w:rsidRDefault="007A49B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AA83C" w14:textId="40996345" w:rsidR="007A49B2" w:rsidRDefault="009310AD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Procesorowa ładowarka do akumulatorów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4C2F0" w14:textId="77777777" w:rsidR="007A49B2" w:rsidRDefault="007A49B2">
            <w:pPr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7536A" w14:textId="3A4396A6" w:rsidR="007A49B2" w:rsidRDefault="00470A0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80ECF" w14:textId="77777777" w:rsidR="007A49B2" w:rsidRDefault="007A49B2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CD411" w14:textId="77777777" w:rsidR="007A49B2" w:rsidRDefault="007A49B2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1108B35" w14:textId="77777777" w:rsidR="007A49B2" w:rsidRDefault="007A49B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2B953D5" w14:textId="77777777" w:rsidR="007A49B2" w:rsidRDefault="007A49B2">
            <w:pPr>
              <w:ind w:right="425"/>
              <w:rPr>
                <w:sz w:val="22"/>
                <w:szCs w:val="22"/>
              </w:rPr>
            </w:pPr>
          </w:p>
        </w:tc>
      </w:tr>
      <w:tr w:rsidR="00470A0E" w14:paraId="5F0BFE8C" w14:textId="77777777" w:rsidTr="001100E0">
        <w:trPr>
          <w:trHeight w:val="87"/>
        </w:trPr>
        <w:tc>
          <w:tcPr>
            <w:tcW w:w="564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</w:tcPr>
          <w:p w14:paraId="46878F5E" w14:textId="759EB01F" w:rsidR="00470A0E" w:rsidRDefault="00470A0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3F232" w14:textId="3BEDB44E" w:rsidR="00470A0E" w:rsidRDefault="00573123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r w:rsidRPr="00573123">
              <w:rPr>
                <w:color w:val="000000"/>
                <w:sz w:val="20"/>
                <w:szCs w:val="20"/>
              </w:rPr>
              <w:t xml:space="preserve">Modułowy system do wideokonferencji dla dużych pomieszczeń klasy </w:t>
            </w:r>
            <w:proofErr w:type="spellStart"/>
            <w:r w:rsidRPr="00573123">
              <w:rPr>
                <w:color w:val="000000"/>
                <w:sz w:val="20"/>
                <w:szCs w:val="20"/>
              </w:rPr>
              <w:t>premium</w:t>
            </w:r>
            <w:bookmarkStart w:id="0" w:name="_GoBack"/>
            <w:bookmarkEnd w:id="0"/>
            <w:proofErr w:type="spellEnd"/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1BBF5B55" w14:textId="77777777" w:rsidR="00470A0E" w:rsidRDefault="00470A0E">
            <w:pPr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171F8653" w14:textId="3D9B4E46" w:rsidR="00470A0E" w:rsidRDefault="009310A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61A79CF6" w14:textId="77777777" w:rsidR="00470A0E" w:rsidRDefault="00470A0E">
            <w:pPr>
              <w:rPr>
                <w:sz w:val="22"/>
                <w:szCs w:val="22"/>
              </w:rPr>
            </w:pPr>
          </w:p>
          <w:p w14:paraId="2F70EBB4" w14:textId="307A5F52" w:rsidR="00470A0E" w:rsidRPr="00470A0E" w:rsidRDefault="00470A0E" w:rsidP="00470A0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1A0F3228" w14:textId="77777777" w:rsidR="00470A0E" w:rsidRDefault="00470A0E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</w:tcPr>
          <w:p w14:paraId="5403F33C" w14:textId="77777777" w:rsidR="00470A0E" w:rsidRDefault="00470A0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3697224F" w14:textId="77777777" w:rsidR="00470A0E" w:rsidRDefault="00470A0E">
            <w:pPr>
              <w:ind w:right="425"/>
              <w:rPr>
                <w:sz w:val="22"/>
                <w:szCs w:val="22"/>
              </w:rPr>
            </w:pPr>
          </w:p>
        </w:tc>
      </w:tr>
      <w:tr w:rsidR="00470A0E" w14:paraId="7307A79F" w14:textId="77777777" w:rsidTr="001100E0">
        <w:trPr>
          <w:trHeight w:val="86"/>
        </w:trPr>
        <w:tc>
          <w:tcPr>
            <w:tcW w:w="564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14:paraId="37895ECB" w14:textId="77777777" w:rsidR="00470A0E" w:rsidRDefault="00470A0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65256" w14:textId="454E5162" w:rsidR="00470A0E" w:rsidRDefault="009310AD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Mikrofon modułowy</w:t>
            </w:r>
          </w:p>
        </w:tc>
        <w:tc>
          <w:tcPr>
            <w:tcW w:w="1786" w:type="dxa"/>
            <w:tcBorders>
              <w:left w:val="single" w:sz="4" w:space="0" w:color="auto"/>
              <w:right w:val="single" w:sz="4" w:space="0" w:color="auto"/>
            </w:tcBorders>
          </w:tcPr>
          <w:p w14:paraId="099176C0" w14:textId="77777777" w:rsidR="00470A0E" w:rsidRDefault="00470A0E">
            <w:pPr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2C855E7F" w14:textId="0A16A28F" w:rsidR="00470A0E" w:rsidRDefault="009310A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1386F133" w14:textId="77777777" w:rsidR="00470A0E" w:rsidRDefault="00470A0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left w:val="single" w:sz="4" w:space="0" w:color="auto"/>
              <w:right w:val="single" w:sz="4" w:space="0" w:color="auto"/>
            </w:tcBorders>
          </w:tcPr>
          <w:p w14:paraId="3ADFFACF" w14:textId="77777777" w:rsidR="00470A0E" w:rsidRDefault="00470A0E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tcBorders>
              <w:left w:val="single" w:sz="4" w:space="0" w:color="auto"/>
              <w:right w:val="single" w:sz="12" w:space="0" w:color="auto"/>
            </w:tcBorders>
          </w:tcPr>
          <w:p w14:paraId="3DA5A367" w14:textId="77777777" w:rsidR="00470A0E" w:rsidRDefault="00470A0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left w:val="single" w:sz="12" w:space="0" w:color="auto"/>
              <w:right w:val="single" w:sz="12" w:space="0" w:color="auto"/>
            </w:tcBorders>
          </w:tcPr>
          <w:p w14:paraId="167A75D8" w14:textId="77777777" w:rsidR="00470A0E" w:rsidRDefault="00470A0E">
            <w:pPr>
              <w:ind w:right="425"/>
              <w:rPr>
                <w:sz w:val="22"/>
                <w:szCs w:val="22"/>
              </w:rPr>
            </w:pPr>
          </w:p>
        </w:tc>
      </w:tr>
      <w:tr w:rsidR="00470A0E" w14:paraId="0FDB17B7" w14:textId="77777777" w:rsidTr="001100E0">
        <w:trPr>
          <w:trHeight w:val="86"/>
        </w:trPr>
        <w:tc>
          <w:tcPr>
            <w:tcW w:w="564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14:paraId="07B67BE5" w14:textId="77777777" w:rsidR="00470A0E" w:rsidRDefault="00470A0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BC0DA" w14:textId="66913E08" w:rsidR="00470A0E" w:rsidRDefault="009310AD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Panel mikrofonowy</w:t>
            </w:r>
          </w:p>
        </w:tc>
        <w:tc>
          <w:tcPr>
            <w:tcW w:w="1786" w:type="dxa"/>
            <w:tcBorders>
              <w:left w:val="single" w:sz="4" w:space="0" w:color="auto"/>
              <w:right w:val="single" w:sz="4" w:space="0" w:color="auto"/>
            </w:tcBorders>
          </w:tcPr>
          <w:p w14:paraId="03E26209" w14:textId="77777777" w:rsidR="00470A0E" w:rsidRDefault="00470A0E">
            <w:pPr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1ED7AA0B" w14:textId="2166F43C" w:rsidR="00470A0E" w:rsidRDefault="009310A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52A3395E" w14:textId="77777777" w:rsidR="00470A0E" w:rsidRDefault="00470A0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left w:val="single" w:sz="4" w:space="0" w:color="auto"/>
              <w:right w:val="single" w:sz="4" w:space="0" w:color="auto"/>
            </w:tcBorders>
          </w:tcPr>
          <w:p w14:paraId="5ADCAF07" w14:textId="77777777" w:rsidR="00470A0E" w:rsidRDefault="00470A0E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tcBorders>
              <w:left w:val="single" w:sz="4" w:space="0" w:color="auto"/>
              <w:right w:val="single" w:sz="12" w:space="0" w:color="auto"/>
            </w:tcBorders>
          </w:tcPr>
          <w:p w14:paraId="5F337E40" w14:textId="77777777" w:rsidR="00470A0E" w:rsidRDefault="00470A0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left w:val="single" w:sz="12" w:space="0" w:color="auto"/>
              <w:right w:val="single" w:sz="12" w:space="0" w:color="auto"/>
            </w:tcBorders>
          </w:tcPr>
          <w:p w14:paraId="557F4DDE" w14:textId="77777777" w:rsidR="00470A0E" w:rsidRDefault="00470A0E">
            <w:pPr>
              <w:ind w:right="425"/>
              <w:rPr>
                <w:sz w:val="22"/>
                <w:szCs w:val="22"/>
              </w:rPr>
            </w:pPr>
          </w:p>
        </w:tc>
      </w:tr>
      <w:tr w:rsidR="00470A0E" w14:paraId="62C04A02" w14:textId="77777777" w:rsidTr="001100E0">
        <w:trPr>
          <w:trHeight w:val="86"/>
        </w:trPr>
        <w:tc>
          <w:tcPr>
            <w:tcW w:w="564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32987B1" w14:textId="77777777" w:rsidR="00470A0E" w:rsidRDefault="00470A0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784B1" w14:textId="2BEB924E" w:rsidR="00470A0E" w:rsidRDefault="009310AD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Uchwyt do panelu mikrofonowego</w:t>
            </w:r>
          </w:p>
        </w:tc>
        <w:tc>
          <w:tcPr>
            <w:tcW w:w="17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A49A7" w14:textId="77777777" w:rsidR="00470A0E" w:rsidRDefault="00470A0E">
            <w:pPr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84CDB" w14:textId="05B462B0" w:rsidR="00470A0E" w:rsidRDefault="009310A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94871" w14:textId="77777777" w:rsidR="00470A0E" w:rsidRDefault="00470A0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D23EA" w14:textId="77777777" w:rsidR="00470A0E" w:rsidRDefault="00470A0E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7D7B46D" w14:textId="77777777" w:rsidR="00470A0E" w:rsidRDefault="00470A0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931B381" w14:textId="77777777" w:rsidR="00470A0E" w:rsidRDefault="00470A0E">
            <w:pPr>
              <w:ind w:right="425"/>
              <w:rPr>
                <w:sz w:val="22"/>
                <w:szCs w:val="22"/>
              </w:rPr>
            </w:pPr>
          </w:p>
        </w:tc>
      </w:tr>
      <w:tr w:rsidR="00470A0E" w14:paraId="6C36272F" w14:textId="77777777" w:rsidTr="00534601">
        <w:trPr>
          <w:trHeight w:val="115"/>
        </w:trPr>
        <w:tc>
          <w:tcPr>
            <w:tcW w:w="564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</w:tcPr>
          <w:p w14:paraId="6FE83E65" w14:textId="5D68EC30" w:rsidR="00470A0E" w:rsidRDefault="00470A0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EA932" w14:textId="568F502E" w:rsidR="00470A0E" w:rsidRDefault="009310AD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Zestaw do telekonferencji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369DAA6C" w14:textId="77777777" w:rsidR="00470A0E" w:rsidRDefault="00470A0E">
            <w:pPr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599FC11B" w14:textId="743AB8F3" w:rsidR="00470A0E" w:rsidRDefault="009310A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60C01AC6" w14:textId="77777777" w:rsidR="00470A0E" w:rsidRDefault="00470A0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44D00255" w14:textId="77777777" w:rsidR="00470A0E" w:rsidRDefault="00470A0E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</w:tcPr>
          <w:p w14:paraId="7AF66000" w14:textId="77777777" w:rsidR="00470A0E" w:rsidRDefault="00470A0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58CDDA22" w14:textId="77777777" w:rsidR="00470A0E" w:rsidRDefault="00470A0E">
            <w:pPr>
              <w:ind w:right="425"/>
              <w:rPr>
                <w:sz w:val="22"/>
                <w:szCs w:val="22"/>
              </w:rPr>
            </w:pPr>
          </w:p>
        </w:tc>
      </w:tr>
      <w:tr w:rsidR="00470A0E" w14:paraId="2B3F7664" w14:textId="77777777" w:rsidTr="00534601">
        <w:trPr>
          <w:trHeight w:val="115"/>
        </w:trPr>
        <w:tc>
          <w:tcPr>
            <w:tcW w:w="564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14:paraId="520EE063" w14:textId="77777777" w:rsidR="00470A0E" w:rsidRDefault="00470A0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32A08" w14:textId="796188B4" w:rsidR="00470A0E" w:rsidRDefault="009310AD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Mikrofon rozszerzający</w:t>
            </w:r>
          </w:p>
        </w:tc>
        <w:tc>
          <w:tcPr>
            <w:tcW w:w="1786" w:type="dxa"/>
            <w:tcBorders>
              <w:left w:val="single" w:sz="4" w:space="0" w:color="auto"/>
              <w:right w:val="single" w:sz="4" w:space="0" w:color="auto"/>
            </w:tcBorders>
          </w:tcPr>
          <w:p w14:paraId="1D30363F" w14:textId="77777777" w:rsidR="00470A0E" w:rsidRDefault="00470A0E">
            <w:pPr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5D9DD159" w14:textId="0BD63944" w:rsidR="00470A0E" w:rsidRDefault="009310A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0A752198" w14:textId="77777777" w:rsidR="00470A0E" w:rsidRDefault="00470A0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left w:val="single" w:sz="4" w:space="0" w:color="auto"/>
              <w:right w:val="single" w:sz="4" w:space="0" w:color="auto"/>
            </w:tcBorders>
          </w:tcPr>
          <w:p w14:paraId="4A968B07" w14:textId="77777777" w:rsidR="00470A0E" w:rsidRDefault="00470A0E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tcBorders>
              <w:left w:val="single" w:sz="4" w:space="0" w:color="auto"/>
              <w:right w:val="single" w:sz="12" w:space="0" w:color="auto"/>
            </w:tcBorders>
          </w:tcPr>
          <w:p w14:paraId="0C6057F9" w14:textId="77777777" w:rsidR="00470A0E" w:rsidRDefault="00470A0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left w:val="single" w:sz="12" w:space="0" w:color="auto"/>
              <w:right w:val="single" w:sz="12" w:space="0" w:color="auto"/>
            </w:tcBorders>
          </w:tcPr>
          <w:p w14:paraId="671BA96C" w14:textId="77777777" w:rsidR="00470A0E" w:rsidRDefault="00470A0E">
            <w:pPr>
              <w:ind w:right="425"/>
              <w:rPr>
                <w:sz w:val="22"/>
                <w:szCs w:val="22"/>
              </w:rPr>
            </w:pPr>
          </w:p>
        </w:tc>
      </w:tr>
      <w:tr w:rsidR="00470A0E" w14:paraId="4E3747A1" w14:textId="77777777" w:rsidTr="00534601">
        <w:trPr>
          <w:trHeight w:val="115"/>
        </w:trPr>
        <w:tc>
          <w:tcPr>
            <w:tcW w:w="564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CADB238" w14:textId="77777777" w:rsidR="00470A0E" w:rsidRDefault="00470A0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AEAA7" w14:textId="33D6417E" w:rsidR="00470A0E" w:rsidRDefault="009310AD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Uchwyt do montażu kamery na telewizorze</w:t>
            </w:r>
          </w:p>
        </w:tc>
        <w:tc>
          <w:tcPr>
            <w:tcW w:w="17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9007A" w14:textId="77777777" w:rsidR="00470A0E" w:rsidRDefault="00470A0E">
            <w:pPr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4333E" w14:textId="345FAA43" w:rsidR="00470A0E" w:rsidRDefault="009310A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EB316" w14:textId="77777777" w:rsidR="00470A0E" w:rsidRDefault="00470A0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8F324" w14:textId="77777777" w:rsidR="00470A0E" w:rsidRDefault="00470A0E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CB45CA2" w14:textId="77777777" w:rsidR="00470A0E" w:rsidRDefault="00470A0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E52814D" w14:textId="77777777" w:rsidR="00470A0E" w:rsidRDefault="00470A0E">
            <w:pPr>
              <w:ind w:right="425"/>
              <w:rPr>
                <w:sz w:val="22"/>
                <w:szCs w:val="22"/>
              </w:rPr>
            </w:pPr>
          </w:p>
        </w:tc>
      </w:tr>
      <w:tr w:rsidR="005F5B5E" w14:paraId="59E9BA5C" w14:textId="77777777" w:rsidTr="005F5B5E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6266298" w14:textId="77777777" w:rsidR="005F5B5E" w:rsidRDefault="005F5B5E">
            <w:pPr>
              <w:ind w:right="425"/>
              <w:rPr>
                <w:sz w:val="22"/>
                <w:szCs w:val="22"/>
              </w:rPr>
            </w:pPr>
          </w:p>
          <w:p w14:paraId="59A122C8" w14:textId="77777777" w:rsidR="005F5B5E" w:rsidRDefault="005F5B5E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RAZEM:</w:t>
            </w:r>
          </w:p>
          <w:p w14:paraId="15C02A07" w14:textId="77777777" w:rsidR="005F5B5E" w:rsidRDefault="005F5B5E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8FA14" w14:textId="77777777" w:rsidR="005F5B5E" w:rsidRDefault="005F5B5E">
            <w:pPr>
              <w:ind w:right="425"/>
              <w:rPr>
                <w:sz w:val="22"/>
                <w:szCs w:val="22"/>
              </w:rPr>
            </w:pPr>
          </w:p>
          <w:p w14:paraId="413E9932" w14:textId="77777777" w:rsidR="005F5B5E" w:rsidRDefault="005F5B5E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987FB64" w14:textId="77777777" w:rsidR="005F5B5E" w:rsidRDefault="005F5B5E">
            <w:pPr>
              <w:ind w:right="425"/>
              <w:rPr>
                <w:sz w:val="22"/>
                <w:szCs w:val="22"/>
              </w:rPr>
            </w:pPr>
          </w:p>
          <w:p w14:paraId="10C3F835" w14:textId="77777777" w:rsidR="005F5B5E" w:rsidRDefault="005F5B5E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…..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915CAAB" w14:textId="77777777" w:rsidR="005F5B5E" w:rsidRDefault="005F5B5E">
            <w:pPr>
              <w:ind w:right="425"/>
              <w:rPr>
                <w:sz w:val="22"/>
                <w:szCs w:val="22"/>
              </w:rPr>
            </w:pPr>
          </w:p>
          <w:p w14:paraId="640CCB8D" w14:textId="77777777" w:rsidR="005F5B5E" w:rsidRDefault="005F5B5E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…………..</w:t>
            </w:r>
          </w:p>
        </w:tc>
      </w:tr>
      <w:tr w:rsidR="005F5B5E" w14:paraId="66B68C79" w14:textId="77777777" w:rsidTr="005F5B5E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97B9ECC" w14:textId="77777777" w:rsidR="005F5B5E" w:rsidRDefault="005F5B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7687E31B" w14:textId="77777777" w:rsidR="005F5B5E" w:rsidRDefault="005F5B5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06B55" w14:textId="77777777" w:rsidR="005F5B5E" w:rsidRDefault="005F5B5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4C284B4" w14:textId="77777777" w:rsidR="005F5B5E" w:rsidRDefault="005F5B5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569CBA7" w14:textId="77777777" w:rsidR="005F5B5E" w:rsidRDefault="005F5B5E">
            <w:pPr>
              <w:ind w:right="425"/>
              <w:rPr>
                <w:sz w:val="22"/>
                <w:szCs w:val="22"/>
              </w:rPr>
            </w:pPr>
          </w:p>
        </w:tc>
      </w:tr>
    </w:tbl>
    <w:p w14:paraId="0437F0C0" w14:textId="77777777" w:rsidR="005F5B5E" w:rsidRDefault="005F5B5E" w:rsidP="005F5B5E">
      <w:pPr>
        <w:widowControl w:val="0"/>
        <w:ind w:right="1"/>
        <w:jc w:val="both"/>
        <w:rPr>
          <w:b/>
          <w:sz w:val="22"/>
          <w:szCs w:val="22"/>
        </w:rPr>
      </w:pPr>
    </w:p>
    <w:p w14:paraId="711BB3B7" w14:textId="3F3C0A31" w:rsidR="005F5B5E" w:rsidRDefault="005F5B5E" w:rsidP="005F5B5E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Termin realizacji umowy: do ……………</w:t>
      </w:r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dni od daty podpisania umowy</w:t>
      </w:r>
    </w:p>
    <w:p w14:paraId="4ECA55A3" w14:textId="77777777" w:rsidR="005F5B5E" w:rsidRDefault="005F5B5E" w:rsidP="005F5B5E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Okres udzielonej gwarancji wynosi:</w:t>
      </w:r>
      <w:r>
        <w:rPr>
          <w:sz w:val="22"/>
          <w:szCs w:val="22"/>
        </w:rPr>
        <w:t xml:space="preserve"> …………… </w:t>
      </w:r>
      <w:r>
        <w:rPr>
          <w:b/>
          <w:bCs/>
          <w:sz w:val="22"/>
          <w:szCs w:val="22"/>
        </w:rPr>
        <w:t>miesięcy</w:t>
      </w:r>
      <w:r>
        <w:rPr>
          <w:sz w:val="22"/>
          <w:szCs w:val="22"/>
        </w:rPr>
        <w:t xml:space="preserve"> (</w:t>
      </w:r>
      <w:r>
        <w:rPr>
          <w:i/>
          <w:sz w:val="22"/>
          <w:szCs w:val="22"/>
          <w:highlight w:val="yellow"/>
        </w:rPr>
        <w:t>kryterium oceny ofert)</w:t>
      </w:r>
    </w:p>
    <w:p w14:paraId="43442641" w14:textId="77777777" w:rsidR="005F5B5E" w:rsidRDefault="005F5B5E" w:rsidP="005F5B5E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sz w:val="22"/>
          <w:szCs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  <w:szCs w:val="22"/>
        </w:rPr>
        <w:t xml:space="preserve"> TAK/NIE</w:t>
      </w:r>
    </w:p>
    <w:p w14:paraId="287C75DD" w14:textId="77777777" w:rsidR="005F5B5E" w:rsidRDefault="005F5B5E" w:rsidP="005F5B5E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49C2687D" w14:textId="77777777" w:rsidR="005F5B5E" w:rsidRDefault="005F5B5E" w:rsidP="005F5B5E">
      <w:pPr>
        <w:rPr>
          <w:b/>
          <w:sz w:val="22"/>
          <w:szCs w:val="22"/>
          <w:u w:val="single"/>
        </w:rPr>
      </w:pPr>
    </w:p>
    <w:p w14:paraId="422F6F02" w14:textId="77777777" w:rsidR="005F5B5E" w:rsidRDefault="005F5B5E" w:rsidP="005F5B5E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30C27346" w14:textId="77777777" w:rsidR="005F5B5E" w:rsidRDefault="005F5B5E" w:rsidP="005F5B5E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2ECD0C36" w14:textId="77777777" w:rsidR="005F5B5E" w:rsidRDefault="005F5B5E" w:rsidP="005F5B5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0B5A4DE9" w14:textId="77777777" w:rsidR="005F5B5E" w:rsidRDefault="005F5B5E" w:rsidP="005F5B5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26B9267" w14:textId="77777777" w:rsidR="005F5B5E" w:rsidRDefault="005F5B5E" w:rsidP="005F5B5E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</w:t>
      </w:r>
      <w:r>
        <w:rPr>
          <w:i/>
          <w:sz w:val="22"/>
          <w:szCs w:val="22"/>
        </w:rPr>
        <w:lastRenderedPageBreak/>
        <w:t xml:space="preserve">swobodnego przepływu takich danych oraz uchylenia dyrektywy 95/46/WE (ogólne rozporządzenie o ochronie danych) (Dz. Urz. UE L 119 z 04.05.2016, str. 1). </w:t>
      </w:r>
    </w:p>
    <w:p w14:paraId="13DC3A16" w14:textId="77777777" w:rsidR="005F5B5E" w:rsidRDefault="005F5B5E" w:rsidP="005F5B5E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2AD081B" w14:textId="77777777" w:rsidR="005F5B5E" w:rsidRDefault="005F5B5E" w:rsidP="005F5B5E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F5B5E" w14:paraId="2C7B923B" w14:textId="77777777" w:rsidTr="005F5B5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1CAA6E" w14:textId="77777777" w:rsidR="005F5B5E" w:rsidRDefault="005F5B5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C327C3" w14:textId="77777777" w:rsidR="005F5B5E" w:rsidRDefault="005F5B5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02D9409B" w14:textId="77777777" w:rsidR="005F5B5E" w:rsidRDefault="005F5B5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9028D6" w14:textId="77777777" w:rsidR="005F5B5E" w:rsidRDefault="005F5B5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5F5B5E" w14:paraId="5D3AE282" w14:textId="77777777" w:rsidTr="005F5B5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A5AEE9" w14:textId="77777777" w:rsidR="005F5B5E" w:rsidRDefault="005F5B5E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33F371" w14:textId="77777777" w:rsidR="005F5B5E" w:rsidRDefault="005F5B5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0F04E0" w14:textId="77777777" w:rsidR="005F5B5E" w:rsidRDefault="005F5B5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5F5B5E" w14:paraId="3B38AFD6" w14:textId="77777777" w:rsidTr="005F5B5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108CF6" w14:textId="77777777" w:rsidR="005F5B5E" w:rsidRDefault="005F5B5E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FC9D40" w14:textId="77777777" w:rsidR="005F5B5E" w:rsidRDefault="005F5B5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295899" w14:textId="77777777" w:rsidR="005F5B5E" w:rsidRDefault="005F5B5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08BE7ECF" w14:textId="77777777" w:rsidR="005F5B5E" w:rsidRDefault="005F5B5E" w:rsidP="005F5B5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0F138B6B" w14:textId="77777777" w:rsidR="005F5B5E" w:rsidRDefault="005F5B5E" w:rsidP="005F5B5E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7BD82E88" w14:textId="77777777" w:rsidR="005F5B5E" w:rsidRDefault="005F5B5E" w:rsidP="005F5B5E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2F7E0D1F" w14:textId="77777777" w:rsidR="005F5B5E" w:rsidRDefault="005F5B5E" w:rsidP="005F5B5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11CA1F87" w14:textId="77777777" w:rsidR="005F5B5E" w:rsidRDefault="005F5B5E" w:rsidP="005F5B5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1228398A" w14:textId="77777777" w:rsidR="005F5B5E" w:rsidRDefault="005F5B5E" w:rsidP="005F5B5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2C341F27" w14:textId="77777777" w:rsidR="005F5B5E" w:rsidRDefault="005F5B5E" w:rsidP="005F5B5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69BE199" w14:textId="77777777" w:rsidR="005F5B5E" w:rsidRDefault="005F5B5E" w:rsidP="005F5B5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052AA0E6" w14:textId="77777777" w:rsidR="005F5B5E" w:rsidRDefault="005F5B5E" w:rsidP="005F5B5E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F6B43C3" w14:textId="77777777" w:rsidR="005F5B5E" w:rsidRDefault="005F5B5E" w:rsidP="005F5B5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6113701F" w14:textId="77777777" w:rsidR="005F5B5E" w:rsidRDefault="005F5B5E" w:rsidP="005F5B5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1C13EC3" w14:textId="77777777" w:rsidR="005F5B5E" w:rsidRDefault="005F5B5E" w:rsidP="005F5B5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2D918F17" w14:textId="77777777" w:rsidR="005F5B5E" w:rsidRDefault="005F5B5E" w:rsidP="005F5B5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42B2D70" w14:textId="77777777" w:rsidR="005F5B5E" w:rsidRDefault="005F5B5E" w:rsidP="005F5B5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77AF17C" w14:textId="77777777" w:rsidR="005F5B5E" w:rsidRDefault="005F5B5E" w:rsidP="005F5B5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528F0D0B" w14:textId="77777777" w:rsidR="005F5B5E" w:rsidRDefault="005F5B5E" w:rsidP="005F5B5E">
      <w:pPr>
        <w:jc w:val="both"/>
        <w:rPr>
          <w:b/>
          <w:color w:val="FF0000"/>
          <w:sz w:val="18"/>
          <w:szCs w:val="18"/>
        </w:rPr>
      </w:pPr>
    </w:p>
    <w:p w14:paraId="54F44785" w14:textId="77777777" w:rsidR="005F5B5E" w:rsidRDefault="005F5B5E" w:rsidP="005F5B5E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14:paraId="3A68A211" w14:textId="77777777" w:rsidR="005F5B5E" w:rsidRDefault="005F5B5E" w:rsidP="005F5B5E">
      <w:pPr>
        <w:jc w:val="right"/>
        <w:rPr>
          <w:sz w:val="20"/>
          <w:szCs w:val="20"/>
        </w:rPr>
      </w:pPr>
      <w:r>
        <w:rPr>
          <w:bCs/>
          <w:i/>
          <w:iCs/>
          <w:color w:val="FF0000"/>
        </w:rPr>
        <w:t>podpisem elektronicznym lub podpisem zaufanym lub elektronicznym  podpisem osobistym</w:t>
      </w:r>
    </w:p>
    <w:p w14:paraId="5B1E3D77" w14:textId="77777777" w:rsidR="005F5B5E" w:rsidRDefault="005F5B5E" w:rsidP="005F5B5E"/>
    <w:p w14:paraId="3964D810" w14:textId="77777777" w:rsidR="00FE545C" w:rsidRDefault="00FE545C" w:rsidP="005F5B5E">
      <w:pPr>
        <w:widowControl w:val="0"/>
        <w:spacing w:line="264" w:lineRule="auto"/>
        <w:ind w:right="1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C214A0" w14:textId="77777777" w:rsidR="00906CC3" w:rsidRDefault="00906CC3">
      <w:r>
        <w:separator/>
      </w:r>
    </w:p>
  </w:endnote>
  <w:endnote w:type="continuationSeparator" w:id="0">
    <w:p w14:paraId="2F4BCAF9" w14:textId="77777777" w:rsidR="00906CC3" w:rsidRDefault="00906C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0CB069" w14:textId="77777777" w:rsidR="0027216E" w:rsidRDefault="0027216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32446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5C392C" w14:textId="77777777" w:rsidR="0027216E" w:rsidRDefault="0027216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DA7330" w14:textId="77777777" w:rsidR="00906CC3" w:rsidRDefault="00906CC3">
      <w:r>
        <w:separator/>
      </w:r>
    </w:p>
  </w:footnote>
  <w:footnote w:type="continuationSeparator" w:id="0">
    <w:p w14:paraId="21F71048" w14:textId="77777777" w:rsidR="00906CC3" w:rsidRDefault="00906C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2FEF65" w14:textId="77777777" w:rsidR="0027216E" w:rsidRDefault="002721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23049A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6607FE" w14:textId="77777777" w:rsidR="0027216E" w:rsidRDefault="0027216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708E"/>
    <w:rsid w:val="00012286"/>
    <w:rsid w:val="00071CCC"/>
    <w:rsid w:val="000B731D"/>
    <w:rsid w:val="000D6134"/>
    <w:rsid w:val="000E09C7"/>
    <w:rsid w:val="000F6589"/>
    <w:rsid w:val="00106636"/>
    <w:rsid w:val="00116EC6"/>
    <w:rsid w:val="001441C7"/>
    <w:rsid w:val="001801DD"/>
    <w:rsid w:val="001D4612"/>
    <w:rsid w:val="00207E98"/>
    <w:rsid w:val="0027216E"/>
    <w:rsid w:val="002723B0"/>
    <w:rsid w:val="00315A4A"/>
    <w:rsid w:val="00400099"/>
    <w:rsid w:val="00470A0E"/>
    <w:rsid w:val="004B7300"/>
    <w:rsid w:val="004C6753"/>
    <w:rsid w:val="00573123"/>
    <w:rsid w:val="00595C87"/>
    <w:rsid w:val="005D2C65"/>
    <w:rsid w:val="005E3A39"/>
    <w:rsid w:val="005E6D94"/>
    <w:rsid w:val="005F5B5E"/>
    <w:rsid w:val="0063384F"/>
    <w:rsid w:val="00643C6F"/>
    <w:rsid w:val="00646202"/>
    <w:rsid w:val="0065290F"/>
    <w:rsid w:val="006815F6"/>
    <w:rsid w:val="007748F0"/>
    <w:rsid w:val="007A4321"/>
    <w:rsid w:val="007A49B2"/>
    <w:rsid w:val="00833933"/>
    <w:rsid w:val="00853083"/>
    <w:rsid w:val="008B2F0C"/>
    <w:rsid w:val="008B4928"/>
    <w:rsid w:val="008D2AB8"/>
    <w:rsid w:val="008F1C66"/>
    <w:rsid w:val="00906CC3"/>
    <w:rsid w:val="009310AD"/>
    <w:rsid w:val="00970FE4"/>
    <w:rsid w:val="00A0022B"/>
    <w:rsid w:val="00A346FE"/>
    <w:rsid w:val="00A47B4D"/>
    <w:rsid w:val="00A83018"/>
    <w:rsid w:val="00B774DC"/>
    <w:rsid w:val="00B931C6"/>
    <w:rsid w:val="00C969A6"/>
    <w:rsid w:val="00CA7D36"/>
    <w:rsid w:val="00D24208"/>
    <w:rsid w:val="00D60C38"/>
    <w:rsid w:val="00D66893"/>
    <w:rsid w:val="00D90ACB"/>
    <w:rsid w:val="00DB708E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D338A6"/>
  <w15:chartTrackingRefBased/>
  <w15:docId w15:val="{944C3427-C3C4-4ACF-B296-7ED219879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29F0DB-67A6-4EE1-9BC7-87F2FAF16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581</Words>
  <Characters>4506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Maria Lepa</cp:lastModifiedBy>
  <cp:revision>2</cp:revision>
  <cp:lastPrinted>1899-12-31T23:00:00Z</cp:lastPrinted>
  <dcterms:created xsi:type="dcterms:W3CDTF">2021-10-29T07:20:00Z</dcterms:created>
  <dcterms:modified xsi:type="dcterms:W3CDTF">2021-10-29T07:20:00Z</dcterms:modified>
</cp:coreProperties>
</file>