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23544" w14:textId="77777777" w:rsidR="009767F7" w:rsidRDefault="009767F7" w:rsidP="008D2AB8">
      <w:pPr>
        <w:pStyle w:val="Nagwek3"/>
        <w:jc w:val="right"/>
        <w:rPr>
          <w:b w:val="0"/>
          <w:sz w:val="22"/>
          <w:szCs w:val="22"/>
        </w:rPr>
      </w:pPr>
    </w:p>
    <w:p w14:paraId="61FC080D" w14:textId="70F4775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CCDC04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C5535D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BFE28E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C5CCDF7" w14:textId="77777777" w:rsidR="00A21BBC" w:rsidRDefault="00A21BBC" w:rsidP="00A21BB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F562E68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83F3609" w14:textId="77777777" w:rsidR="00A21BBC" w:rsidRDefault="00A21BBC" w:rsidP="00A21BBC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C089A1C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10D0FC4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1D22CC1D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AFD3C64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4002A996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4130B07D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06DD75CE" w14:textId="03EF92D1" w:rsidR="008D2AB8" w:rsidRPr="0022732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8FD1EC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19281F3" w14:textId="77777777" w:rsidR="0044712F" w:rsidRPr="0044712F" w:rsidRDefault="0044712F" w:rsidP="008D2AB8">
      <w:pPr>
        <w:ind w:right="-110"/>
        <w:rPr>
          <w:b/>
        </w:rPr>
      </w:pPr>
      <w:r w:rsidRPr="0044712F">
        <w:rPr>
          <w:b/>
        </w:rPr>
        <w:t>Akademia Górniczo - Hutnicza</w:t>
      </w:r>
    </w:p>
    <w:p w14:paraId="0C901009" w14:textId="77777777" w:rsidR="0044712F" w:rsidRPr="0044712F" w:rsidRDefault="0044712F" w:rsidP="008D2AB8">
      <w:pPr>
        <w:ind w:right="-110"/>
        <w:rPr>
          <w:b/>
        </w:rPr>
      </w:pPr>
      <w:r w:rsidRPr="0044712F">
        <w:rPr>
          <w:b/>
        </w:rPr>
        <w:t>im. Stanisława Staszica w Krakowie</w:t>
      </w:r>
    </w:p>
    <w:p w14:paraId="0DC3EB0F" w14:textId="77777777" w:rsidR="008D2AB8" w:rsidRDefault="0044712F" w:rsidP="008D2AB8">
      <w:pPr>
        <w:ind w:right="-110"/>
        <w:rPr>
          <w:b/>
        </w:rPr>
      </w:pPr>
      <w:r w:rsidRPr="0044712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01D645C" w14:textId="77777777" w:rsidR="008D2AB8" w:rsidRDefault="0044712F" w:rsidP="008D2AB8">
      <w:pPr>
        <w:ind w:right="-110"/>
        <w:rPr>
          <w:b/>
        </w:rPr>
      </w:pPr>
      <w:r w:rsidRPr="0044712F">
        <w:rPr>
          <w:b/>
        </w:rPr>
        <w:t>Al. Mickiewicza</w:t>
      </w:r>
      <w:r w:rsidR="008D2AB8">
        <w:rPr>
          <w:b/>
        </w:rPr>
        <w:t xml:space="preserve"> </w:t>
      </w:r>
      <w:r w:rsidRPr="0044712F">
        <w:rPr>
          <w:b/>
        </w:rPr>
        <w:t>30</w:t>
      </w:r>
      <w:r w:rsidR="008D2AB8">
        <w:rPr>
          <w:b/>
        </w:rPr>
        <w:t xml:space="preserve"> </w:t>
      </w:r>
    </w:p>
    <w:p w14:paraId="729FE2F4" w14:textId="77777777" w:rsidR="008D2AB8" w:rsidRDefault="0044712F" w:rsidP="008D2AB8">
      <w:pPr>
        <w:rPr>
          <w:b/>
        </w:rPr>
      </w:pPr>
      <w:r w:rsidRPr="0044712F">
        <w:rPr>
          <w:b/>
        </w:rPr>
        <w:t>30-059</w:t>
      </w:r>
      <w:r w:rsidR="008D2AB8">
        <w:rPr>
          <w:b/>
        </w:rPr>
        <w:t xml:space="preserve"> </w:t>
      </w:r>
      <w:r w:rsidRPr="0044712F">
        <w:rPr>
          <w:b/>
        </w:rPr>
        <w:t>Kraków</w:t>
      </w:r>
      <w:r w:rsidR="008D2AB8">
        <w:rPr>
          <w:b/>
        </w:rPr>
        <w:t xml:space="preserve">,  </w:t>
      </w:r>
    </w:p>
    <w:p w14:paraId="7AD29A0E" w14:textId="77777777" w:rsidR="008D2AB8" w:rsidRDefault="008D2AB8" w:rsidP="008D2AB8">
      <w:pPr>
        <w:ind w:firstLine="3969"/>
        <w:rPr>
          <w:b/>
        </w:rPr>
      </w:pPr>
    </w:p>
    <w:p w14:paraId="7C6D0F2E" w14:textId="3FB0675D" w:rsidR="008D2AB8" w:rsidRPr="009C3D85" w:rsidRDefault="008D2AB8" w:rsidP="008D2AB8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9C3D85" w:rsidRPr="009C3D85">
        <w:rPr>
          <w:b/>
        </w:rPr>
        <w:t xml:space="preserve">dostawa 1 sztuki szlifierko - polerki </w:t>
      </w:r>
      <w:r w:rsidR="00B45FE2" w:rsidRPr="009C3D85">
        <w:rPr>
          <w:b/>
        </w:rPr>
        <w:t>metalograficznej</w:t>
      </w:r>
      <w:bookmarkStart w:id="0" w:name="_GoBack"/>
      <w:bookmarkEnd w:id="0"/>
      <w:r w:rsidR="009C3D85" w:rsidRPr="009C3D85">
        <w:rPr>
          <w:b/>
        </w:rPr>
        <w:t xml:space="preserve"> dla </w:t>
      </w:r>
      <w:proofErr w:type="spellStart"/>
      <w:r w:rsidR="009C3D85" w:rsidRPr="009C3D85">
        <w:rPr>
          <w:b/>
        </w:rPr>
        <w:t>WEiP</w:t>
      </w:r>
      <w:proofErr w:type="spellEnd"/>
      <w:r w:rsidR="009C3D85" w:rsidRPr="009C3D85">
        <w:rPr>
          <w:b/>
        </w:rPr>
        <w:t xml:space="preserve"> - </w:t>
      </w:r>
      <w:r w:rsidR="009C3D85" w:rsidRPr="009C3D85">
        <w:rPr>
          <w:b/>
        </w:rPr>
        <w:br/>
        <w:t>KC-zp.272-615/21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</w:t>
      </w:r>
      <w:r w:rsidR="009047CB">
        <w:t xml:space="preserve"> </w:t>
      </w:r>
      <w:r>
        <w:t>warunków zamówienia.</w:t>
      </w:r>
    </w:p>
    <w:p w14:paraId="7EEC60E7" w14:textId="77777777" w:rsidR="008D2AB8" w:rsidRDefault="008D2AB8" w:rsidP="008D2AB8">
      <w:pPr>
        <w:tabs>
          <w:tab w:val="right" w:pos="9000"/>
        </w:tabs>
      </w:pPr>
    </w:p>
    <w:p w14:paraId="4D4E6E3C" w14:textId="4A9FD9FF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047CB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9047CB">
        <w:rPr>
          <w:b/>
        </w:rPr>
        <w:t xml:space="preserve"> </w:t>
      </w:r>
      <w:r>
        <w:rPr>
          <w:b/>
        </w:rPr>
        <w:t>PLN</w:t>
      </w:r>
    </w:p>
    <w:p w14:paraId="54E7D86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D66A543" w14:textId="5A7C024C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9047CB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9047CB">
        <w:rPr>
          <w:b/>
        </w:rPr>
        <w:t xml:space="preserve"> </w:t>
      </w:r>
      <w:r>
        <w:rPr>
          <w:b/>
        </w:rPr>
        <w:t>PLN</w:t>
      </w:r>
    </w:p>
    <w:p w14:paraId="45DEE91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3A1B4FC" w14:textId="25A347FE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9047CB">
        <w:t xml:space="preserve"> </w:t>
      </w:r>
      <w:r w:rsidRPr="00FB1B4F">
        <w:t>.......................................................................................................................</w:t>
      </w:r>
    </w:p>
    <w:p w14:paraId="3DA8EAE8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448AB70" w14:textId="61B0C233" w:rsidR="008D2AB8" w:rsidRDefault="008D2AB8" w:rsidP="008D2AB8">
      <w:pPr>
        <w:pStyle w:val="Tekstpodstawowy"/>
      </w:pPr>
      <w:r>
        <w:t>Powyższa cena zawiera podatek VAT w wysokości .......... % tj.</w:t>
      </w:r>
      <w:r w:rsidR="009047CB">
        <w:t xml:space="preserve"> </w:t>
      </w:r>
      <w:r>
        <w:t>…………………….</w:t>
      </w:r>
      <w:r w:rsidR="009047CB">
        <w:t xml:space="preserve"> </w:t>
      </w:r>
      <w:r>
        <w:t>PLN</w:t>
      </w:r>
    </w:p>
    <w:p w14:paraId="58B60617" w14:textId="4E95DFFD" w:rsidR="00915D89" w:rsidRDefault="009047CB" w:rsidP="008D2AB8">
      <w:pPr>
        <w:pStyle w:val="Tekstpodstawowy"/>
      </w:pPr>
      <w:r>
        <w:t>P</w:t>
      </w:r>
      <w:r w:rsidR="00FE545C">
        <w:t>roducent/</w:t>
      </w:r>
      <w:r>
        <w:t>typ</w:t>
      </w:r>
      <w:r w:rsidR="00B45FE2">
        <w:t xml:space="preserve"> </w:t>
      </w:r>
      <w:r w:rsidR="00FE545C">
        <w:t>zaoferowanego</w:t>
      </w:r>
      <w:r w:rsidR="00915D89">
        <w:t>:</w:t>
      </w:r>
    </w:p>
    <w:p w14:paraId="7EBA9DB3" w14:textId="17A4D6AE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9047CB">
        <w:rPr>
          <w:b/>
          <w:bCs/>
        </w:rPr>
        <w:t>……</w:t>
      </w:r>
      <w:r w:rsidR="009047CB" w:rsidRPr="009047CB">
        <w:rPr>
          <w:b/>
          <w:bCs/>
        </w:rPr>
        <w:t xml:space="preserve"> dni od daty podpisania umowy</w:t>
      </w:r>
      <w:r w:rsidR="00E43A52">
        <w:rPr>
          <w:b/>
          <w:bCs/>
        </w:rPr>
        <w:t xml:space="preserve"> </w:t>
      </w:r>
      <w:r w:rsidR="00A06DA9" w:rsidRPr="00A06DA9">
        <w:rPr>
          <w:b/>
          <w:bCs/>
        </w:rPr>
        <w:t>.</w:t>
      </w:r>
    </w:p>
    <w:p w14:paraId="5840E2D2" w14:textId="0E0EC84B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9047CB">
        <w:rPr>
          <w:b/>
          <w:bCs/>
        </w:rPr>
        <w:t>……………</w:t>
      </w:r>
      <w:r w:rsidR="009047CB" w:rsidRPr="009047CB">
        <w:rPr>
          <w:b/>
          <w:bCs/>
        </w:rPr>
        <w:t xml:space="preserve"> miesięcy</w:t>
      </w:r>
      <w:r w:rsidR="00E43A52">
        <w:rPr>
          <w:b/>
          <w:bCs/>
        </w:rPr>
        <w:t xml:space="preserve"> </w:t>
      </w:r>
      <w:r w:rsidR="00E43A52" w:rsidRPr="00E43A52">
        <w:rPr>
          <w:b/>
          <w:bCs/>
          <w:highlight w:val="yellow"/>
        </w:rPr>
        <w:t>(kryterium oceny ofert)</w:t>
      </w:r>
    </w:p>
    <w:p w14:paraId="4C4A89CD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3734300" w14:textId="77777777" w:rsidR="002D291B" w:rsidRPr="00C411F0" w:rsidRDefault="008D2AB8" w:rsidP="002D291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="002D291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A412C31" w14:textId="3028EFB5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AA1DD59" w14:textId="77777777" w:rsidR="00E43A52" w:rsidRDefault="00E43A52" w:rsidP="00E43A5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EB580D0" w14:textId="05753D67" w:rsidR="00E43A52" w:rsidRDefault="00E43A52" w:rsidP="00E43A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0A85D45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60EEE25" w14:textId="77777777" w:rsidR="00E43A52" w:rsidRDefault="00E43A52" w:rsidP="00E43A5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5D2BF42" w14:textId="77777777" w:rsidR="00E43A52" w:rsidRDefault="00E43A52" w:rsidP="00E43A5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001B33" w14:textId="77777777" w:rsidR="00E43A52" w:rsidRDefault="00E43A52" w:rsidP="00E43A5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A52" w14:paraId="5BAC3882" w14:textId="77777777" w:rsidTr="0045777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02D4C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6982D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5B8A87A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2417A7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E43A52" w14:paraId="1C036AF2" w14:textId="77777777" w:rsidTr="0045777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0C111" w14:textId="77777777" w:rsidR="00E43A52" w:rsidRDefault="00E43A52" w:rsidP="0045777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BB452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16D1A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43A52" w14:paraId="4FA63C2D" w14:textId="77777777" w:rsidTr="0045777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A79FD" w14:textId="77777777" w:rsidR="00E43A52" w:rsidRDefault="00E43A52" w:rsidP="0045777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6C1F7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BFF83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75F604B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0FDDDD5" w14:textId="77777777" w:rsidR="00E43A52" w:rsidRDefault="00E43A52" w:rsidP="00E43A5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6342440" w14:textId="77777777" w:rsidR="00E43A52" w:rsidRDefault="00E43A52" w:rsidP="00E43A5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95F65FF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BD8AAB2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2195E4F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243C90D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84D515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BEF6CE8" w14:textId="77777777" w:rsidR="00E43A52" w:rsidRDefault="00E43A52" w:rsidP="00E43A5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31D7CC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2308CF2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B9BDF9B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5DDFFEC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0AFDD91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5D405E7" w14:textId="77777777" w:rsidR="00E43A52" w:rsidRPr="00C411F0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CE9078E" w14:textId="77777777" w:rsidR="009767F7" w:rsidRDefault="009767F7" w:rsidP="00E43A5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51F33D11" w14:textId="3CA31FBE" w:rsidR="00E43A52" w:rsidRPr="00C411F0" w:rsidRDefault="00E43A52" w:rsidP="00E43A5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0C2428A" w14:textId="77777777" w:rsidR="00FE545C" w:rsidRDefault="00FE545C" w:rsidP="00A06DA9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D7CF7F" w14:textId="77777777" w:rsidR="00BF67BE" w:rsidRDefault="00BF67BE">
      <w:r>
        <w:separator/>
      </w:r>
    </w:p>
  </w:endnote>
  <w:endnote w:type="continuationSeparator" w:id="0">
    <w:p w14:paraId="4BBCF72B" w14:textId="77777777" w:rsidR="00BF67BE" w:rsidRDefault="00BF6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4FFBC" w14:textId="77777777" w:rsidR="0044712F" w:rsidRDefault="004471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D67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4FA90" w14:textId="77777777" w:rsidR="0044712F" w:rsidRDefault="004471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82003" w14:textId="77777777" w:rsidR="00BF67BE" w:rsidRDefault="00BF67BE">
      <w:r>
        <w:separator/>
      </w:r>
    </w:p>
  </w:footnote>
  <w:footnote w:type="continuationSeparator" w:id="0">
    <w:p w14:paraId="7B7FDEED" w14:textId="77777777" w:rsidR="00BF67BE" w:rsidRDefault="00BF6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A0204" w14:textId="77777777" w:rsidR="0044712F" w:rsidRDefault="004471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2D3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DD875" w14:textId="77777777" w:rsidR="0044712F" w:rsidRDefault="004471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12927"/>
    <w:multiLevelType w:val="hybridMultilevel"/>
    <w:tmpl w:val="F1EA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5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003A"/>
    <w:rsid w:val="002D291B"/>
    <w:rsid w:val="00315A4A"/>
    <w:rsid w:val="0039112B"/>
    <w:rsid w:val="0044712F"/>
    <w:rsid w:val="004B7300"/>
    <w:rsid w:val="004C6753"/>
    <w:rsid w:val="00595C87"/>
    <w:rsid w:val="005D2C65"/>
    <w:rsid w:val="005E6D94"/>
    <w:rsid w:val="0063384F"/>
    <w:rsid w:val="00643C6F"/>
    <w:rsid w:val="00646202"/>
    <w:rsid w:val="0064755A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47CB"/>
    <w:rsid w:val="00915D89"/>
    <w:rsid w:val="00970FE4"/>
    <w:rsid w:val="009767F7"/>
    <w:rsid w:val="009C3D85"/>
    <w:rsid w:val="00A0022B"/>
    <w:rsid w:val="00A06DA9"/>
    <w:rsid w:val="00A21BBC"/>
    <w:rsid w:val="00A346FE"/>
    <w:rsid w:val="00A47B4D"/>
    <w:rsid w:val="00A83018"/>
    <w:rsid w:val="00B45FE2"/>
    <w:rsid w:val="00B774DC"/>
    <w:rsid w:val="00BF67BE"/>
    <w:rsid w:val="00C10896"/>
    <w:rsid w:val="00C969A6"/>
    <w:rsid w:val="00CA7D36"/>
    <w:rsid w:val="00D24208"/>
    <w:rsid w:val="00D60C38"/>
    <w:rsid w:val="00D66893"/>
    <w:rsid w:val="00D806FE"/>
    <w:rsid w:val="00D90ACB"/>
    <w:rsid w:val="00DC1500"/>
    <w:rsid w:val="00E43A52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316D2"/>
  <w15:chartTrackingRefBased/>
  <w15:docId w15:val="{104E8382-CDEF-4B90-B07E-1C4584964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3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BA5F2-0000-4B52-B8B5-3DC425B49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681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11</cp:revision>
  <cp:lastPrinted>1899-12-31T23:00:00Z</cp:lastPrinted>
  <dcterms:created xsi:type="dcterms:W3CDTF">2021-10-27T11:33:00Z</dcterms:created>
  <dcterms:modified xsi:type="dcterms:W3CDTF">2021-10-27T12:15:00Z</dcterms:modified>
</cp:coreProperties>
</file>