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D3B70" w14:textId="77777777" w:rsidR="001921C1" w:rsidRDefault="0042048D" w:rsidP="001921C1">
      <w:pPr>
        <w:jc w:val="right"/>
        <w:rPr>
          <w:b/>
        </w:rPr>
      </w:pPr>
      <w:r>
        <w:rPr>
          <w:noProof/>
        </w:rPr>
        <w:pict w14:anchorId="4FF3962C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1921C1">
        <w:rPr>
          <w:b/>
        </w:rPr>
        <w:t>Załącznik nr 4</w:t>
      </w:r>
    </w:p>
    <w:p w14:paraId="718E2BD3" w14:textId="77777777" w:rsidR="001921C1" w:rsidRDefault="001921C1" w:rsidP="001921C1">
      <w:pPr>
        <w:jc w:val="right"/>
        <w:rPr>
          <w:rFonts w:eastAsia="MS Mincho"/>
          <w:b/>
        </w:rPr>
      </w:pPr>
    </w:p>
    <w:p w14:paraId="76344352" w14:textId="77777777" w:rsidR="001921C1" w:rsidRDefault="0042048D" w:rsidP="001921C1">
      <w:pPr>
        <w:jc w:val="right"/>
        <w:rPr>
          <w:rFonts w:eastAsia="MS Mincho"/>
          <w:b/>
        </w:rPr>
      </w:pPr>
      <w:r>
        <w:rPr>
          <w:noProof/>
        </w:rPr>
        <w:pict w14:anchorId="4ED4F30B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5A7CDDC3" w14:textId="77777777" w:rsidR="001921C1" w:rsidRDefault="001921C1" w:rsidP="001921C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E07A2CA" w14:textId="77777777" w:rsidR="001921C1" w:rsidRDefault="001921C1" w:rsidP="001921C1">
      <w:pPr>
        <w:jc w:val="right"/>
        <w:rPr>
          <w:rFonts w:eastAsia="MS Mincho"/>
          <w:b/>
        </w:rPr>
      </w:pPr>
    </w:p>
    <w:p w14:paraId="15FCFEEB" w14:textId="77777777" w:rsidR="001921C1" w:rsidRDefault="001921C1" w:rsidP="001921C1">
      <w:pPr>
        <w:jc w:val="center"/>
        <w:rPr>
          <w:b/>
        </w:rPr>
      </w:pPr>
      <w:r>
        <w:rPr>
          <w:b/>
        </w:rPr>
        <w:t>Kalkulacja Cenowa</w:t>
      </w:r>
    </w:p>
    <w:p w14:paraId="25CC478D" w14:textId="77777777" w:rsidR="001921C1" w:rsidRDefault="001921C1" w:rsidP="001921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8E1BF52" w14:textId="77777777" w:rsidR="001921C1" w:rsidRDefault="001921C1" w:rsidP="001921C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775711F" w14:textId="572C1D83" w:rsidR="001921C1" w:rsidRDefault="001921C1" w:rsidP="001921C1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KC-zp.272-596/21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921C1" w14:paraId="399BD27A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81A546" w14:textId="77777777" w:rsidR="001921C1" w:rsidRDefault="001921C1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AE67BD" w14:textId="77777777" w:rsidR="001921C1" w:rsidRDefault="001921C1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CE9A7F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09D600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D638BFF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FEB937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D1424F6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8DAAAC2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D5D9EC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2161FE7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5D2D3C9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138AF5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CC690AC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8A9151C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921C1" w14:paraId="1B68EE3A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E65D1A" w14:textId="77777777" w:rsidR="001921C1" w:rsidRDefault="001921C1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58E6C91" w14:textId="77777777" w:rsidR="001921C1" w:rsidRDefault="001921C1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E79A0B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0D67A6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4E0201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AFAAC4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370934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921C1" w14:paraId="3CEC698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7F4D9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8F124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  <w:p w14:paraId="04D7B06C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7D78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598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D4C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962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66E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992F81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885E7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5DB69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  <w:p w14:paraId="4ACF4BF2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1660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99C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27D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AC8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010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1020C17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3FA6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9DA71" w14:textId="77777777" w:rsidR="001921C1" w:rsidRDefault="001921C1" w:rsidP="00810B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E148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E24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547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676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970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7EC1F2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67D5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321D0" w14:textId="77777777" w:rsidR="001921C1" w:rsidRDefault="001921C1" w:rsidP="00810B77">
            <w:pPr>
              <w:rPr>
                <w:sz w:val="20"/>
                <w:szCs w:val="20"/>
              </w:rPr>
            </w:pPr>
          </w:p>
          <w:p w14:paraId="0E44F824" w14:textId="77777777" w:rsidR="001921C1" w:rsidRDefault="001921C1" w:rsidP="00810B7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02CD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CFB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D3D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743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042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4DE5DC64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39E64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034E6" w14:textId="77777777" w:rsidR="001921C1" w:rsidRDefault="001921C1" w:rsidP="00810B7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454A3BD6" w14:textId="77777777" w:rsidR="001921C1" w:rsidRDefault="001921C1" w:rsidP="00810B7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66A3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9CC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200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E2E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097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C74766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4D115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5C38F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  <w:p w14:paraId="72FC0FE0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9F6C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8B4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2D1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B73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DB9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FFA269F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E8197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E5E97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  <w:p w14:paraId="65AF8D70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  <w:p w14:paraId="1AD1DF93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AD4B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EAF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E83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525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971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46971E8F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8A1F7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A5279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AF2A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C77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FA4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F5D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6CA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6C2321B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3B80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37863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E547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45A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EB3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64C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672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949927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91CD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40E37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230F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5D8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F02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593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8AA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E640C81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A83F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41C67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2790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F02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063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C00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A80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93AE98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08349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959DD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9650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8D3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6DD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81B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4F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5238A4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D8774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25BF5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EB8A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685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6F4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CDF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442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31014C1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D93E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FB5EC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2F0A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3EC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66E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B8F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36C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A9387F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90203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EF504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AA90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D7F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4DA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11B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00E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BB856C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3034A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20673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E381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29F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996C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9BE7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85D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9E54AD5" w14:textId="77777777" w:rsidR="001921C1" w:rsidRDefault="001921C1" w:rsidP="001921C1"/>
    <w:p w14:paraId="1C74BF0C" w14:textId="77777777" w:rsidR="001921C1" w:rsidRDefault="001921C1" w:rsidP="001921C1"/>
    <w:p w14:paraId="45D1F7E4" w14:textId="77777777" w:rsidR="001921C1" w:rsidRDefault="001921C1" w:rsidP="001921C1"/>
    <w:p w14:paraId="231FB913" w14:textId="77777777" w:rsidR="001921C1" w:rsidRDefault="001921C1" w:rsidP="001921C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921C1" w14:paraId="21FD74D2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0BE02D" w14:textId="77777777" w:rsidR="001921C1" w:rsidRDefault="001921C1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8CD90D0" w14:textId="77777777" w:rsidR="001921C1" w:rsidRDefault="001921C1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  <w:p w14:paraId="0456AB00" w14:textId="77777777" w:rsidR="004B3BBD" w:rsidRPr="004B3BBD" w:rsidRDefault="004B3BBD" w:rsidP="004B3BBD">
            <w:pPr>
              <w:rPr>
                <w:sz w:val="18"/>
                <w:szCs w:val="18"/>
              </w:rPr>
            </w:pPr>
          </w:p>
          <w:p w14:paraId="4BE6D4FD" w14:textId="77777777" w:rsidR="004B3BBD" w:rsidRDefault="004B3BBD" w:rsidP="004B3BBD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3754FF81" w14:textId="77777777" w:rsidR="004B3BBD" w:rsidRPr="004B3BBD" w:rsidRDefault="004B3BBD" w:rsidP="004B3BBD">
            <w:pPr>
              <w:rPr>
                <w:sz w:val="18"/>
                <w:szCs w:val="18"/>
              </w:rPr>
            </w:pPr>
          </w:p>
          <w:p w14:paraId="2F94B919" w14:textId="77777777" w:rsidR="004B3BBD" w:rsidRDefault="004B3BBD" w:rsidP="004B3BBD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49A3E2C2" w14:textId="52DAD11A" w:rsidR="004B3BBD" w:rsidRPr="004B3BBD" w:rsidRDefault="004B3BBD" w:rsidP="004B3BBD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3F0019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F38DD6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094FA8D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5CA25A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2CD3A33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63EA44C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31D57E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ED83377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73B3D43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AA15CC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6130083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2076D6A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921C1" w14:paraId="44CA3968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37752C4" w14:textId="77777777" w:rsidR="001921C1" w:rsidRDefault="001921C1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AEDEB3" w14:textId="77777777" w:rsidR="001921C1" w:rsidRDefault="001921C1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A26D64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4B728A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75F079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9731B7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5B1890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921C1" w14:paraId="332F5CFF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9369B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09A66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FF67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5B5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161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9C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F0D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4897AA4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F63E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85069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1AE8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377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134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10A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1D8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36481D36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28F7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69050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B1D0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CEA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09A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1B5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F59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35921A1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5706B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67D82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9A66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0CB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9FC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39E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58E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E1417E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EF131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7B7AD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E174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D7C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F1F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B14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948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3F2EEF84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59B02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88E70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D626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3C9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1929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A35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F75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C51DB5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8129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2AC14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05F3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D0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255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488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398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146D5A3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99CBC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EAE3D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F411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BF0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C3B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131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FC4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7566B7D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E774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2A6F3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B8F0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7FE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76E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ADE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2D2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10D556B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667D0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96264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0694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7F3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4FB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31C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C8D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E7D808C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2DE3C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48102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6021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25F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20E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686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33F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4CAE3FB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95C92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0FB1E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EA2E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A06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CFA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23D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D7C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CBF2058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8E33C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24079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04D5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749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C65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7FE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60C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41D64D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88637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1D94D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A396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543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075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594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1B7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D865C5A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195CC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C6DDB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F2D9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F60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D05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C3B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439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D61FDD8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1F5DD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1DADA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5C68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AB2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874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B0B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818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3A9463F0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40224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2DB2C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EF46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5CC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C7F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12A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26B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73D8BC8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ACFE4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658A3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333E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810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C32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B8A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113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84C4F0A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8237D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65638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653B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AE9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63D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330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4ED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45BEE2E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1056F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A1BC8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8CB2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8EF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F7A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35B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51C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3D8CFFCC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4966F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BEF38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541D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95D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30D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79D1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3D8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F39295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E0A27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85A3B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A37A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515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707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85F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E41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382FFA1D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3A00E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34CA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6256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386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C7C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B02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7F8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39AEF3F" w14:textId="77777777" w:rsidR="001921C1" w:rsidRDefault="001921C1" w:rsidP="001921C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921C1" w14:paraId="4AAD4D20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D9187C" w14:textId="77777777" w:rsidR="001921C1" w:rsidRDefault="001921C1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88D034B" w14:textId="77777777" w:rsidR="001921C1" w:rsidRDefault="001921C1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C44192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8143209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9D085B8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A6C6D4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C266479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7E924F0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63AE0C2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BCD3697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AB3F69B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08512E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B1F2661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5103AD2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921C1" w14:paraId="5970870E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749F5C" w14:textId="77777777" w:rsidR="001921C1" w:rsidRDefault="001921C1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128B5A" w14:textId="77777777" w:rsidR="001921C1" w:rsidRDefault="001921C1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78CA25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EFCE1A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C27B0F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F7D075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04E275" w14:textId="77777777" w:rsidR="001921C1" w:rsidRDefault="001921C1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921C1" w14:paraId="152F94DC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A1B26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04C55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D365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885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121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02E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20A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2890361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E83A0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C8ACE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6007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AF6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507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F91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C31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BAE377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383E4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7BD76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C269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519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FD2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3E1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33D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94190D3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3BBEF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D8D86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B356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B31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4B1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DEB5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B88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A4C7C34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DD0D0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06D18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5E7A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5C9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118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1C4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4DB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9E99DA8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5CF3A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BB2F8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DB83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49C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3BA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24E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234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47CA30C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1E11D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60061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98A3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448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E66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BEB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B4D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15D1C6D2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808BB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3D410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B337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4B4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9D9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5A1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035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2004FB6B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53231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35BB7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2541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FE88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760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F2F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7EB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F7218DD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DFAC7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AAC5D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3403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E61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8F6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092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F3C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4D22423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0C9C0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8A111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7EC9A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D193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B12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A460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C3F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06CA0340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13624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704B4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C508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E41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53C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50A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588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6755A95C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B628E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09851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062D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64B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B5A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3E4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3B5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44D7139A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F1B11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E438D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2530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5FCE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2C04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88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AD8F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5CA9273F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CDD2" w14:textId="77777777" w:rsidR="001921C1" w:rsidRDefault="001921C1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FA0B8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58BD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48A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A88D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20A9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BB66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31721984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86CBA" w14:textId="246A71E0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004EC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9940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60AE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E8A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0DE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3CB7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3257356A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9990D" w14:textId="06D98C3B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2EC2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BBAA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109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E60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343F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13F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23B96FC7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8E3F2" w14:textId="00130FA4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D9CD9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6F3D1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819A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C14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431E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A19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22AB131C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1E403" w14:textId="735CCC96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4FBD8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E3C26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5DD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BE2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835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DAA8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035B2670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8D5DE" w14:textId="35A1B735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15E12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2A9C4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73C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A69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782E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3787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6882A2B4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E5BD8" w14:textId="0BB30DDF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66069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D680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6E4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4C12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23D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8AC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03B73E10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8B11F" w14:textId="5767BEEB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FFB61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A1A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C00A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0BD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E02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99C7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3F309D19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4AC54" w14:textId="42C0AEC1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3D50E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138F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AB54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8252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3E3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515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4FD0757" w14:textId="2A0F7DA8" w:rsidR="004B3BBD" w:rsidRDefault="004B3BBD"/>
    <w:p w14:paraId="2F5462FC" w14:textId="536625ED" w:rsidR="004B3BBD" w:rsidRDefault="004B3BBD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B3BBD" w14:paraId="43441825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EE7470" w14:textId="77777777" w:rsidR="004B3BBD" w:rsidRDefault="004B3BBD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F5C807" w14:textId="77777777" w:rsidR="004B3BBD" w:rsidRDefault="004B3BBD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077821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985DAF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04ED84B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CC874B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06F1E1D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1E31E84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116A1F2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C4F7B49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039661B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0ED155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4817436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55404AC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B3BBD" w14:paraId="255E5C51" w14:textId="77777777" w:rsidTr="00810B7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65F1F3B" w14:textId="77777777" w:rsidR="004B3BBD" w:rsidRDefault="004B3BBD" w:rsidP="00810B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3DE178" w14:textId="77777777" w:rsidR="004B3BBD" w:rsidRDefault="004B3BBD" w:rsidP="00810B7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FF7390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013347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190E12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3DBC3A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6AE84B" w14:textId="77777777" w:rsidR="004B3BBD" w:rsidRDefault="004B3BBD" w:rsidP="00810B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B3BBD" w14:paraId="1029D74D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792C9" w14:textId="3868AF87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70689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25D42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7C41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83D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6164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F917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1EBE433B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566B0" w14:textId="23BA6BAE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12CE1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7D6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546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A1B1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F3B2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B8D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3D38D187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5FA57" w14:textId="135544D5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18F28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DCA2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CF4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BF37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693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1A5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12213254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AF1EC" w14:textId="6D808086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FC852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4C69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19D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949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002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66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272A8D93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4709F" w14:textId="1023F481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14EC4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883A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D66F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577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1C5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F52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59275051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60C28" w14:textId="28AD13C1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D2681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B2A1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48C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63D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0FE2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2B78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56C6FBAE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11655" w14:textId="0FB2A18C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28BBA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7380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8676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4AD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CCA4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6694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6FB0FC46" w14:textId="77777777" w:rsidTr="004B3BB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219BB" w14:textId="0CBC68CD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1EB69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0D1C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360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8A2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A53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4D01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46C216BA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38B01" w14:textId="6A8B388B" w:rsidR="001921C1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88D85" w14:textId="77777777" w:rsidR="001921C1" w:rsidRDefault="001921C1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9C6DC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D1D2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3BFB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EC17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1B61" w14:textId="77777777" w:rsidR="001921C1" w:rsidRDefault="001921C1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52D84920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D0138" w14:textId="7ADDEBA6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49018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8BEE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DFF6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9D83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667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755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0D8C411D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6BF17" w14:textId="37CE735B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CB5F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FB24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6BE4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EDB5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1777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FA7D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71CC29B0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0CCA8" w14:textId="695B5590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810E2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CB5B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4B5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B109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6AFA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E851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3BBD" w14:paraId="2C27FFAD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FEE56" w14:textId="283DD0CF" w:rsidR="004B3BBD" w:rsidRDefault="004B3BB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72897" w14:textId="77777777" w:rsidR="004B3BBD" w:rsidRDefault="004B3BB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D1068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40AC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C6A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AE30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148B" w14:textId="77777777" w:rsidR="004B3BBD" w:rsidRDefault="004B3BB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1D482099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AAC6D" w14:textId="2FC617E7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5B840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A433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931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A77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313B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9CB1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4457A1A3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A5BAF" w14:textId="6F3C692D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C3081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D75DF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978B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9DCB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369C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CB8D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676AFBB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C0AB" w14:textId="233C6F03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24E90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CE07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6CF4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B52B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F502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250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1DF7B233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B9663" w14:textId="00AACB09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535F9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45B6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AFB2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36BA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491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218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391B7D51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067BB" w14:textId="17467899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844EE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929B0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2CDC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F1A6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65B7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F35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33E49716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1B57F" w14:textId="17FEFD19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CC42C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8933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52BA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844F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A344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3601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31BDFEE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9B3B4" w14:textId="400EB021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FD5CF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A42BD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0CA6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1AC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931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E626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4BB968A0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31142" w14:textId="077E5E54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9FCB9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126D7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D3A8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ADCB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35D0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4A26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09DFDE10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8CCD1" w14:textId="051DE635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63244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300F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E32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D83D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4ED1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534F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71528D6" w14:textId="31CC92AD" w:rsidR="0042048D" w:rsidRDefault="0042048D"/>
    <w:p w14:paraId="1023D722" w14:textId="4A00F67D" w:rsidR="0042048D" w:rsidRDefault="0042048D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2048D" w14:paraId="6C2B9DD8" w14:textId="77777777" w:rsidTr="00D05C5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36D57E" w14:textId="77777777" w:rsidR="0042048D" w:rsidRDefault="0042048D" w:rsidP="00D05C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A91A11" w14:textId="77777777" w:rsidR="0042048D" w:rsidRDefault="0042048D" w:rsidP="00D05C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59C91A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84DCDD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819CBD8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AE1B34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2564594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2B7EE45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3CAD0E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3C7B05A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EC5445D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DC6B31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309149D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E688E65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2048D" w14:paraId="7C3CF794" w14:textId="77777777" w:rsidTr="00D05C56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053498C" w14:textId="77777777" w:rsidR="0042048D" w:rsidRDefault="0042048D" w:rsidP="00D05C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397738" w14:textId="77777777" w:rsidR="0042048D" w:rsidRDefault="0042048D" w:rsidP="00D05C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9F86BF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011A57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5C43FC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A90638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606CDB" w14:textId="77777777" w:rsidR="0042048D" w:rsidRDefault="0042048D" w:rsidP="00D05C5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2048D" w14:paraId="1A0B535F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32FA" w14:textId="06FFE27F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B7AF6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8F68D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4820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E9B6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CF2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AB17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39A96EBC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9DA9F" w14:textId="3329CE75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5006B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F00C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DAC4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8C4F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9D53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3ED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6266F92E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D57B3" w14:textId="05B997CB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A2EC4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0ECA5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4ECF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1F03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7854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F7D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3F5280E7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FE9BC" w14:textId="0E5259F3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6AA63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370A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9F72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C942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B1BC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3B16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046A48B5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45029" w14:textId="37C326C0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40238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0992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D6BD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1368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7BA2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E38B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2048D" w14:paraId="75087139" w14:textId="77777777" w:rsidTr="00810B7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F58B8" w14:textId="0F173F3A" w:rsidR="0042048D" w:rsidRDefault="0042048D" w:rsidP="00810B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B570B" w14:textId="77777777" w:rsidR="0042048D" w:rsidRDefault="0042048D" w:rsidP="00810B7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736C9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852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E61E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CD6A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1E0A" w14:textId="77777777" w:rsidR="0042048D" w:rsidRDefault="0042048D" w:rsidP="00810B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21C1" w14:paraId="71C57BFA" w14:textId="77777777" w:rsidTr="00810B77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EECA25" w14:textId="77777777" w:rsidR="001921C1" w:rsidRDefault="001921C1" w:rsidP="00810B77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DA87C" w14:textId="77777777" w:rsidR="001921C1" w:rsidRDefault="001921C1" w:rsidP="00810B77">
            <w:pPr>
              <w:rPr>
                <w:rFonts w:ascii="Calibri" w:hAnsi="Calibri"/>
              </w:rPr>
            </w:pPr>
          </w:p>
        </w:tc>
      </w:tr>
    </w:tbl>
    <w:p w14:paraId="40322B58" w14:textId="77777777" w:rsidR="001921C1" w:rsidRDefault="001921C1" w:rsidP="001921C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FB59CD1" w14:textId="77777777" w:rsidR="001921C1" w:rsidRDefault="001921C1" w:rsidP="001921C1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554DF390" w14:textId="77777777" w:rsidR="001921C1" w:rsidRDefault="001921C1" w:rsidP="001921C1">
      <w:pPr>
        <w:ind w:right="425"/>
        <w:rPr>
          <w:b/>
        </w:rPr>
      </w:pPr>
    </w:p>
    <w:p w14:paraId="2A85BBE6" w14:textId="77777777" w:rsidR="001921C1" w:rsidRDefault="001921C1" w:rsidP="001921C1">
      <w:pPr>
        <w:ind w:right="425"/>
        <w:rPr>
          <w:b/>
        </w:rPr>
      </w:pPr>
    </w:p>
    <w:p w14:paraId="67861F33" w14:textId="77777777" w:rsidR="001921C1" w:rsidRDefault="001921C1" w:rsidP="001921C1">
      <w:pPr>
        <w:ind w:right="425"/>
        <w:rPr>
          <w:b/>
        </w:rPr>
      </w:pPr>
    </w:p>
    <w:p w14:paraId="1F67CDA8" w14:textId="77777777" w:rsidR="001921C1" w:rsidRDefault="001921C1" w:rsidP="001921C1">
      <w:pPr>
        <w:ind w:right="425"/>
        <w:rPr>
          <w:b/>
        </w:rPr>
      </w:pPr>
    </w:p>
    <w:p w14:paraId="6C496F9C" w14:textId="77777777" w:rsidR="001921C1" w:rsidRPr="00423B06" w:rsidRDefault="001921C1" w:rsidP="001921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84B9BBF" w14:textId="77777777" w:rsidR="001921C1" w:rsidRDefault="001921C1" w:rsidP="001921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7A2D3C3" w14:textId="77777777" w:rsidR="001921C1" w:rsidRDefault="001921C1" w:rsidP="001921C1">
      <w:pPr>
        <w:ind w:right="425"/>
        <w:rPr>
          <w:b/>
        </w:rPr>
      </w:pPr>
    </w:p>
    <w:p w14:paraId="6CA2D6D3" w14:textId="77777777" w:rsidR="001921C1" w:rsidRPr="00586009" w:rsidRDefault="001921C1" w:rsidP="001921C1"/>
    <w:p w14:paraId="15462162" w14:textId="2CFEF875" w:rsidR="0014437C" w:rsidRPr="005A6A85" w:rsidRDefault="0014437C" w:rsidP="005A6A85"/>
    <w:sectPr w:rsidR="0014437C" w:rsidRPr="005A6A85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506C" w14:textId="77777777" w:rsidR="002146B2" w:rsidRDefault="002146B2">
      <w:r>
        <w:separator/>
      </w:r>
    </w:p>
  </w:endnote>
  <w:endnote w:type="continuationSeparator" w:id="0">
    <w:p w14:paraId="2114A167" w14:textId="77777777" w:rsidR="002146B2" w:rsidRDefault="00214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DC813" w14:textId="77777777" w:rsidR="004B3BBD" w:rsidRPr="00CC4E7C" w:rsidRDefault="004B3BBD" w:rsidP="004B3BBD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977FBB6" w14:textId="77777777" w:rsidR="000F064A" w:rsidRDefault="000F0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3A325" w14:textId="77777777" w:rsidR="002146B2" w:rsidRDefault="002146B2">
      <w:r>
        <w:separator/>
      </w:r>
    </w:p>
  </w:footnote>
  <w:footnote w:type="continuationSeparator" w:id="0">
    <w:p w14:paraId="76F3EEBC" w14:textId="77777777" w:rsidR="002146B2" w:rsidRDefault="00214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6B2"/>
    <w:rsid w:val="00021E1F"/>
    <w:rsid w:val="000F064A"/>
    <w:rsid w:val="0011188B"/>
    <w:rsid w:val="00142162"/>
    <w:rsid w:val="0014437C"/>
    <w:rsid w:val="001921C1"/>
    <w:rsid w:val="001946D8"/>
    <w:rsid w:val="001F6B73"/>
    <w:rsid w:val="002146B2"/>
    <w:rsid w:val="00303635"/>
    <w:rsid w:val="00347293"/>
    <w:rsid w:val="0042048D"/>
    <w:rsid w:val="004B3BBD"/>
    <w:rsid w:val="00505EB1"/>
    <w:rsid w:val="00516B1B"/>
    <w:rsid w:val="005955BF"/>
    <w:rsid w:val="005A6A85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5E9B6C6"/>
  <w15:chartTrackingRefBased/>
  <w15:docId w15:val="{98BE426C-5D6C-4162-A12A-5DC64163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21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3B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F06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064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F0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064A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3BBD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342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2021-11-02T09:19:00Z</cp:lastPrinted>
  <dcterms:created xsi:type="dcterms:W3CDTF">2021-11-02T09:21:00Z</dcterms:created>
  <dcterms:modified xsi:type="dcterms:W3CDTF">2021-11-02T09:21:00Z</dcterms:modified>
</cp:coreProperties>
</file>