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C1B59" w:rsidRDefault="00BC1B59" w:rsidP="00BC1B5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C1B59" w:rsidRDefault="00BC1B59" w:rsidP="00BC1B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BC1B59" w:rsidRDefault="00BC1B59" w:rsidP="00BC1B5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0403D">
        <w:rPr>
          <w:b/>
        </w:rPr>
        <w:t>d</w:t>
      </w:r>
      <w:r w:rsidR="0010403D" w:rsidRPr="0010403D">
        <w:rPr>
          <w:b/>
        </w:rPr>
        <w:t>ostawa 1 szt. komputera przenośnego typu laptop - KC-zp.272-632/21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4C5A4B" w:rsidRDefault="004C5A4B" w:rsidP="004C5A4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4C5A4B" w:rsidRDefault="004C5A4B" w:rsidP="004C5A4B">
      <w:pPr>
        <w:widowControl w:val="0"/>
        <w:spacing w:line="264" w:lineRule="auto"/>
        <w:ind w:right="1"/>
        <w:rPr>
          <w:b/>
        </w:rPr>
      </w:pPr>
    </w:p>
    <w:p w:rsidR="004C5A4B" w:rsidRDefault="004C5A4B" w:rsidP="004C5A4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</w:t>
      </w:r>
      <w:bookmarkStart w:id="0" w:name="_GoBack"/>
      <w:bookmarkEnd w:id="0"/>
      <w:r>
        <w:rPr>
          <w:b/>
        </w:rPr>
        <w:t>........PLN</w:t>
      </w:r>
    </w:p>
    <w:p w:rsidR="004C5A4B" w:rsidRDefault="004C5A4B" w:rsidP="004C5A4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4C5A4B" w:rsidRDefault="004C5A4B" w:rsidP="004C5A4B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4C5A4B" w:rsidRDefault="004C5A4B" w:rsidP="004C5A4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4C5A4B" w:rsidRDefault="004C5A4B" w:rsidP="004C5A4B">
      <w:pPr>
        <w:pStyle w:val="Tekstpodstawowy"/>
      </w:pPr>
      <w:r>
        <w:t>Powyższa cena zawiera podatek VAT w wysokości ....... % tj.…………………….PLN</w:t>
      </w:r>
    </w:p>
    <w:p w:rsidR="004C5A4B" w:rsidRDefault="004C5A4B" w:rsidP="004C5A4B">
      <w:pPr>
        <w:pStyle w:val="Tekstpodstawowy"/>
        <w:rPr>
          <w:b w:val="0"/>
        </w:rPr>
      </w:pPr>
      <w:r>
        <w:t xml:space="preserve">Producent/model zaoferowanego notebooka </w:t>
      </w:r>
      <w:r>
        <w:rPr>
          <w:b w:val="0"/>
        </w:rPr>
        <w:t>……………………………..</w:t>
      </w:r>
    </w:p>
    <w:p w:rsidR="004C5A4B" w:rsidRDefault="004C5A4B" w:rsidP="004C5A4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30 dni od daty podpisania umowy </w:t>
      </w:r>
    </w:p>
    <w:p w:rsidR="004C5A4B" w:rsidRDefault="004C5A4B" w:rsidP="004C5A4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 miesięcy </w:t>
      </w:r>
      <w:r>
        <w:rPr>
          <w:i/>
          <w:highlight w:val="yellow"/>
        </w:rPr>
        <w:t>(kryterium oceny ofert)</w:t>
      </w:r>
    </w:p>
    <w:p w:rsidR="004C5A4B" w:rsidRDefault="004C5A4B" w:rsidP="00BC1B59">
      <w:pPr>
        <w:tabs>
          <w:tab w:val="left" w:pos="426"/>
        </w:tabs>
        <w:spacing w:after="120"/>
        <w:jc w:val="both"/>
        <w:rPr>
          <w:sz w:val="22"/>
        </w:rPr>
      </w:pPr>
    </w:p>
    <w:p w:rsidR="00BC1B59" w:rsidRDefault="00BC1B59" w:rsidP="00BC1B59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BC1B59" w:rsidRDefault="00BC1B59" w:rsidP="00BC1B5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C1B59" w:rsidRDefault="00BC1B59" w:rsidP="00BC1B59">
      <w:pPr>
        <w:jc w:val="both"/>
        <w:rPr>
          <w:sz w:val="18"/>
          <w:szCs w:val="18"/>
        </w:rPr>
      </w:pPr>
    </w:p>
    <w:p w:rsidR="00BC1B59" w:rsidRDefault="00BC1B59" w:rsidP="00BC1B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C1B59" w:rsidRDefault="00BC1B59" w:rsidP="00BC1B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1B59" w:rsidTr="00BC1B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C1B59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C1B59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C1B59" w:rsidRDefault="00BC1B59" w:rsidP="00BC1B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C1B59" w:rsidRDefault="00BC1B59" w:rsidP="00BC1B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C1B59" w:rsidRDefault="00BC1B59" w:rsidP="00BC1B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C1B59" w:rsidRDefault="00BC1B59" w:rsidP="00BC1B59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F03" w:rsidRDefault="00597F03">
      <w:r>
        <w:separator/>
      </w:r>
    </w:p>
  </w:endnote>
  <w:endnote w:type="continuationSeparator" w:id="0">
    <w:p w:rsidR="00597F03" w:rsidRDefault="00597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F03" w:rsidRDefault="00597F03">
      <w:r>
        <w:separator/>
      </w:r>
    </w:p>
  </w:footnote>
  <w:footnote w:type="continuationSeparator" w:id="0">
    <w:p w:rsidR="00597F03" w:rsidRDefault="00597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D6D" w:rsidRDefault="00B85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A7"/>
    <w:rsid w:val="00012286"/>
    <w:rsid w:val="00071CCC"/>
    <w:rsid w:val="000B731D"/>
    <w:rsid w:val="000D6134"/>
    <w:rsid w:val="000E09C7"/>
    <w:rsid w:val="000F6589"/>
    <w:rsid w:val="0010403D"/>
    <w:rsid w:val="00106636"/>
    <w:rsid w:val="00116EC6"/>
    <w:rsid w:val="00153C8D"/>
    <w:rsid w:val="001801DD"/>
    <w:rsid w:val="001D4612"/>
    <w:rsid w:val="00207E98"/>
    <w:rsid w:val="002723B0"/>
    <w:rsid w:val="00315A4A"/>
    <w:rsid w:val="00367056"/>
    <w:rsid w:val="004A555D"/>
    <w:rsid w:val="004B7300"/>
    <w:rsid w:val="004C5A4B"/>
    <w:rsid w:val="004C6753"/>
    <w:rsid w:val="00595C87"/>
    <w:rsid w:val="00597F03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7F41"/>
    <w:rsid w:val="00833933"/>
    <w:rsid w:val="00853083"/>
    <w:rsid w:val="008B2F0C"/>
    <w:rsid w:val="008B4928"/>
    <w:rsid w:val="008C0AA7"/>
    <w:rsid w:val="008D2AB8"/>
    <w:rsid w:val="008F1C66"/>
    <w:rsid w:val="00970FE4"/>
    <w:rsid w:val="00A0022B"/>
    <w:rsid w:val="00A346FE"/>
    <w:rsid w:val="00A47B4D"/>
    <w:rsid w:val="00A83018"/>
    <w:rsid w:val="00B774DC"/>
    <w:rsid w:val="00B85D6D"/>
    <w:rsid w:val="00BC1B5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7A1D58-9E1E-4BAF-B0B5-A318D783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29F00-D502-4CD5-B9F7-4739822EC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472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2021-10-04T12:14:00Z</dcterms:created>
  <dcterms:modified xsi:type="dcterms:W3CDTF">2021-11-03T12:30:00Z</dcterms:modified>
</cp:coreProperties>
</file>