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1A03965D" w:rsidR="00987E4B" w:rsidRPr="00AA36AA" w:rsidRDefault="00987E4B" w:rsidP="00B33A46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B33A46" w:rsidRPr="00B33A46">
        <w:rPr>
          <w:b/>
        </w:rPr>
        <w:t xml:space="preserve">działania w obszarze komunikacji, PR oraz promocji rezultatów projektu   międzynarodowego </w:t>
      </w:r>
      <w:proofErr w:type="spellStart"/>
      <w:r w:rsidR="00B33A46" w:rsidRPr="00B33A46">
        <w:rPr>
          <w:b/>
        </w:rPr>
        <w:t>RELfex</w:t>
      </w:r>
      <w:proofErr w:type="spellEnd"/>
      <w:r w:rsidR="00B33A46" w:rsidRPr="00B33A46">
        <w:rPr>
          <w:b/>
        </w:rPr>
        <w:t xml:space="preserve"> –  KC-zp.272- 602/21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2BDA00CF" w14:textId="16948C10" w:rsidR="00063A6A" w:rsidRDefault="009559C0" w:rsidP="00063A6A">
            <w:pPr>
              <w:tabs>
                <w:tab w:val="left" w:pos="0"/>
              </w:tabs>
              <w:jc w:val="both"/>
            </w:pPr>
            <w:r>
              <w:t xml:space="preserve">1/ </w:t>
            </w:r>
            <w:r w:rsidR="00063A6A">
              <w:t xml:space="preserve">posiada min. </w:t>
            </w:r>
            <w:r w:rsidR="00D37E60">
              <w:t>2</w:t>
            </w:r>
            <w:r w:rsidR="00063A6A">
              <w:t xml:space="preserve"> letnie doświadczenie w realizacji działań promocyjnych  - </w:t>
            </w:r>
            <w:r w:rsidR="00063A6A">
              <w:rPr>
                <w:highlight w:val="yellow"/>
              </w:rPr>
              <w:t xml:space="preserve"> </w:t>
            </w:r>
            <w:r w:rsidR="00063A6A" w:rsidRPr="00431178">
              <w:rPr>
                <w:highlight w:val="yellow"/>
              </w:rPr>
              <w:t>TAK/NIE*</w:t>
            </w:r>
          </w:p>
          <w:p w14:paraId="38601C85" w14:textId="6BF1C924" w:rsidR="00063A6A" w:rsidRDefault="00063A6A" w:rsidP="00063A6A">
            <w:pPr>
              <w:tabs>
                <w:tab w:val="left" w:pos="0"/>
              </w:tabs>
              <w:jc w:val="both"/>
            </w:pPr>
            <w:r>
              <w:t>2/ posiada bardzo dobrą znajomość języka angielskiego</w:t>
            </w:r>
            <w:r w:rsidR="009F543B">
              <w:t xml:space="preserve"> </w:t>
            </w:r>
            <w:r>
              <w:t xml:space="preserve">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A65DB46" w14:textId="0A1E2345" w:rsidR="009F543B" w:rsidRDefault="00D37E60" w:rsidP="009F543B">
            <w:pPr>
              <w:tabs>
                <w:tab w:val="left" w:pos="0"/>
              </w:tabs>
              <w:jc w:val="both"/>
            </w:pPr>
            <w:r>
              <w:t>3</w:t>
            </w:r>
            <w:r w:rsidR="009F543B">
              <w:t xml:space="preserve">/ </w:t>
            </w:r>
            <w:r w:rsidR="00063A6A">
              <w:t xml:space="preserve">posiada wyksztalcenie wyższe z tytułem min. </w:t>
            </w:r>
            <w:r w:rsidR="009F543B">
              <w:t>m</w:t>
            </w:r>
            <w:r w:rsidR="00063A6A">
              <w:t>agistra</w:t>
            </w:r>
            <w:r w:rsidR="009F543B">
              <w:t xml:space="preserve"> - </w:t>
            </w:r>
            <w:r w:rsidR="009F543B">
              <w:rPr>
                <w:highlight w:val="yellow"/>
              </w:rPr>
              <w:t xml:space="preserve"> </w:t>
            </w:r>
            <w:r w:rsidR="009F543B" w:rsidRPr="00431178">
              <w:rPr>
                <w:highlight w:val="yellow"/>
              </w:rPr>
              <w:t>TAK/NIE*</w:t>
            </w:r>
          </w:p>
          <w:p w14:paraId="57EDD763" w14:textId="7DAA3C75" w:rsidR="009F543B" w:rsidRDefault="00D37E60" w:rsidP="009F543B">
            <w:pPr>
              <w:tabs>
                <w:tab w:val="left" w:pos="0"/>
              </w:tabs>
              <w:jc w:val="both"/>
            </w:pPr>
            <w:r>
              <w:t>4</w:t>
            </w:r>
            <w:r w:rsidR="009F543B">
              <w:t xml:space="preserve">/ </w:t>
            </w:r>
            <w:r w:rsidR="00063A6A">
              <w:t xml:space="preserve">posiada min. </w:t>
            </w:r>
            <w:r>
              <w:t>2</w:t>
            </w:r>
            <w:r w:rsidR="00063A6A">
              <w:t>-letnie doświadczenie w administrowaniu stron www i CMS</w:t>
            </w:r>
            <w:r w:rsidR="009F543B">
              <w:t xml:space="preserve"> - </w:t>
            </w:r>
            <w:r w:rsidR="009F543B">
              <w:rPr>
                <w:highlight w:val="yellow"/>
              </w:rPr>
              <w:t xml:space="preserve"> </w:t>
            </w:r>
            <w:r w:rsidR="009F543B" w:rsidRPr="00431178">
              <w:rPr>
                <w:highlight w:val="yellow"/>
              </w:rPr>
              <w:t>TAK/NIE*</w:t>
            </w:r>
          </w:p>
          <w:p w14:paraId="16856949" w14:textId="18286F2A" w:rsidR="009F543B" w:rsidRDefault="00D37E60" w:rsidP="009F543B">
            <w:pPr>
              <w:tabs>
                <w:tab w:val="left" w:pos="0"/>
              </w:tabs>
              <w:jc w:val="both"/>
            </w:pPr>
            <w:r>
              <w:t>5</w:t>
            </w:r>
            <w:r w:rsidR="009F543B">
              <w:t xml:space="preserve">/ </w:t>
            </w:r>
            <w:r w:rsidR="00063A6A">
              <w:t xml:space="preserve">posiada min. </w:t>
            </w:r>
            <w:r>
              <w:t>2</w:t>
            </w:r>
            <w:r w:rsidR="00063A6A">
              <w:t>-letnia znajomość Word Press</w:t>
            </w:r>
            <w:r w:rsidR="009F543B">
              <w:t xml:space="preserve"> - </w:t>
            </w:r>
            <w:r w:rsidR="009F543B">
              <w:rPr>
                <w:highlight w:val="yellow"/>
              </w:rPr>
              <w:t xml:space="preserve"> </w:t>
            </w:r>
            <w:r w:rsidR="009F543B" w:rsidRPr="00431178">
              <w:rPr>
                <w:highlight w:val="yellow"/>
              </w:rPr>
              <w:t>TAK/NIE*</w:t>
            </w:r>
          </w:p>
          <w:p w14:paraId="6B369DF3" w14:textId="04A46F6E" w:rsidR="009F543B" w:rsidRDefault="00D37E60" w:rsidP="009F543B">
            <w:pPr>
              <w:tabs>
                <w:tab w:val="left" w:pos="0"/>
              </w:tabs>
              <w:jc w:val="both"/>
            </w:pPr>
            <w:r>
              <w:t>6</w:t>
            </w:r>
            <w:r w:rsidR="009F543B">
              <w:t>/ jest</w:t>
            </w:r>
            <w:r w:rsidR="00063A6A">
              <w:t xml:space="preserve"> autorem lub współautorem min. 3 materiałów video (w tym opracowanie scenariusza, realizacji materiału filmowego i post produkcja)</w:t>
            </w:r>
            <w:r w:rsidR="009F543B">
              <w:t xml:space="preserve"> - </w:t>
            </w:r>
            <w:r w:rsidR="009F543B">
              <w:rPr>
                <w:highlight w:val="yellow"/>
              </w:rPr>
              <w:t xml:space="preserve"> </w:t>
            </w:r>
            <w:r w:rsidR="009F543B" w:rsidRPr="00431178">
              <w:rPr>
                <w:highlight w:val="yellow"/>
              </w:rPr>
              <w:t>TAK/NIE*</w:t>
            </w:r>
          </w:p>
          <w:p w14:paraId="15ADC2B8" w14:textId="26F086A7" w:rsidR="009F543B" w:rsidRDefault="00D37E60" w:rsidP="009F543B">
            <w:pPr>
              <w:tabs>
                <w:tab w:val="left" w:pos="0"/>
              </w:tabs>
              <w:jc w:val="both"/>
            </w:pPr>
            <w:r>
              <w:t>7</w:t>
            </w:r>
            <w:r w:rsidR="009F543B">
              <w:t>/ p</w:t>
            </w:r>
            <w:r w:rsidR="00063A6A">
              <w:t xml:space="preserve">osiada min. </w:t>
            </w:r>
            <w:r>
              <w:t>2</w:t>
            </w:r>
            <w:r w:rsidR="00063A6A">
              <w:t>-letnie doświadczenie w realizacji działań komunikacyjnych i PR w zakresie promocji rezultatów międzynarodowych projektów</w:t>
            </w:r>
            <w:r w:rsidR="009F543B">
              <w:t xml:space="preserve"> - </w:t>
            </w:r>
            <w:r w:rsidR="009F543B">
              <w:rPr>
                <w:highlight w:val="yellow"/>
              </w:rPr>
              <w:t xml:space="preserve"> </w:t>
            </w:r>
            <w:r w:rsidR="009F543B" w:rsidRPr="00431178">
              <w:rPr>
                <w:highlight w:val="yellow"/>
              </w:rPr>
              <w:t>TAK/NIE*</w:t>
            </w:r>
          </w:p>
          <w:p w14:paraId="536EA5EF" w14:textId="349F7D48" w:rsidR="00A62BCF" w:rsidRDefault="00D37E60" w:rsidP="00063A6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8</w:t>
            </w:r>
            <w:r w:rsidR="009F543B">
              <w:t xml:space="preserve">/ </w:t>
            </w:r>
            <w:r w:rsidR="00063A6A">
              <w:t xml:space="preserve">posiada min. </w:t>
            </w:r>
            <w:r>
              <w:t>2</w:t>
            </w:r>
            <w:r w:rsidR="00063A6A">
              <w:t xml:space="preserve">-letnie doświadczenie w opracowaniu wydawnictw (publikacje, broszury, ulotki, DTP) </w:t>
            </w:r>
            <w:r w:rsidR="00A62BCF">
              <w:t xml:space="preserve">- </w:t>
            </w:r>
            <w:r w:rsidR="00A62BCF">
              <w:rPr>
                <w:highlight w:val="yellow"/>
              </w:rPr>
              <w:t xml:space="preserve"> </w:t>
            </w:r>
            <w:r w:rsidR="00A62BCF" w:rsidRPr="00431178">
              <w:rPr>
                <w:highlight w:val="yellow"/>
              </w:rPr>
              <w:t>TAK/NIE*</w:t>
            </w:r>
          </w:p>
          <w:p w14:paraId="37F4DA06" w14:textId="560703A3" w:rsidR="00987E4B" w:rsidRPr="00431178" w:rsidRDefault="00987E4B" w:rsidP="00D37E6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9F543B" w:rsidRPr="00DF3D15" w14:paraId="539262C7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4FEC71D9" w14:textId="77777777" w:rsidR="009F543B" w:rsidRPr="002F6C4A" w:rsidRDefault="009F543B" w:rsidP="009F543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CD87C02" w14:textId="77777777" w:rsidR="009F543B" w:rsidRPr="002F6C4A" w:rsidRDefault="009F543B" w:rsidP="009F543B">
            <w:r w:rsidRPr="002F6C4A">
              <w:t>…………………..</w:t>
            </w:r>
          </w:p>
          <w:p w14:paraId="581A1AF6" w14:textId="77777777" w:rsidR="009F543B" w:rsidRPr="002F6C4A" w:rsidRDefault="009F543B" w:rsidP="009F543B"/>
          <w:p w14:paraId="7C893F15" w14:textId="77777777" w:rsidR="009F543B" w:rsidRPr="002F6C4A" w:rsidRDefault="009F543B" w:rsidP="009F543B"/>
          <w:p w14:paraId="3FCF5976" w14:textId="3846022A" w:rsidR="009F543B" w:rsidRPr="002F6C4A" w:rsidRDefault="009F543B" w:rsidP="009F543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68DAB927" w14:textId="77777777" w:rsidR="009F543B" w:rsidRDefault="009F543B" w:rsidP="009F543B">
            <w:pPr>
              <w:tabs>
                <w:tab w:val="left" w:pos="0"/>
              </w:tabs>
              <w:jc w:val="both"/>
            </w:pPr>
          </w:p>
          <w:p w14:paraId="3C18BE5E" w14:textId="77777777" w:rsidR="00D37E60" w:rsidRDefault="00D37E60" w:rsidP="00D37E60">
            <w:pPr>
              <w:tabs>
                <w:tab w:val="left" w:pos="0"/>
              </w:tabs>
              <w:jc w:val="both"/>
            </w:pPr>
            <w:r>
              <w:t xml:space="preserve">1/ posiada min. 2 letnie doświadczenie w realizacji działań promocyjnych 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C4BFC22" w14:textId="77777777" w:rsidR="00D37E60" w:rsidRDefault="00D37E60" w:rsidP="00D37E60">
            <w:pPr>
              <w:tabs>
                <w:tab w:val="left" w:pos="0"/>
              </w:tabs>
              <w:jc w:val="both"/>
            </w:pPr>
            <w:r>
              <w:t xml:space="preserve">2/ posiada bardzo dobrą znajomość języka angielskiego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A1471FB" w14:textId="77777777" w:rsidR="00D37E60" w:rsidRDefault="00D37E60" w:rsidP="00D37E60">
            <w:pPr>
              <w:tabs>
                <w:tab w:val="left" w:pos="0"/>
              </w:tabs>
              <w:jc w:val="both"/>
            </w:pPr>
            <w:r>
              <w:t xml:space="preserve">3/ posiada wyksztalcenie wyższe z tytułem min. magistra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D65648D" w14:textId="77777777" w:rsidR="00D37E60" w:rsidRDefault="00D37E60" w:rsidP="00D37E60">
            <w:pPr>
              <w:tabs>
                <w:tab w:val="left" w:pos="0"/>
              </w:tabs>
              <w:jc w:val="both"/>
            </w:pPr>
            <w:r>
              <w:t xml:space="preserve">4/ posiada min. 2-letnie doświadczenie w administrowaniu stron www i CMS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5CF622B" w14:textId="77777777" w:rsidR="00D37E60" w:rsidRDefault="00D37E60" w:rsidP="00D37E60">
            <w:pPr>
              <w:tabs>
                <w:tab w:val="left" w:pos="0"/>
              </w:tabs>
              <w:jc w:val="both"/>
            </w:pPr>
            <w:r>
              <w:t xml:space="preserve">5/ posiada min. 2-letnia znajomość Word Press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FF5E9A8" w14:textId="77777777" w:rsidR="00D37E60" w:rsidRDefault="00D37E60" w:rsidP="00D37E60">
            <w:pPr>
              <w:tabs>
                <w:tab w:val="left" w:pos="0"/>
              </w:tabs>
              <w:jc w:val="both"/>
            </w:pPr>
            <w:r>
              <w:t xml:space="preserve">6/ jest autorem lub współautorem min. 3 materiałów video (w tym opracowanie scenariusza, realizacji materiału filmowego i post produkcja)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811AA4B" w14:textId="77777777" w:rsidR="00D37E60" w:rsidRDefault="00D37E60" w:rsidP="00D37E60">
            <w:pPr>
              <w:tabs>
                <w:tab w:val="left" w:pos="0"/>
              </w:tabs>
              <w:jc w:val="both"/>
            </w:pPr>
            <w:r>
              <w:t xml:space="preserve">7/ posiada min. 2-letnie doświadczenie w realizacji działań komunikacyjnych i PR w zakresie promocji rezultatów międzynarodowych projektów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8BEFE66" w14:textId="77777777" w:rsidR="00D37E60" w:rsidRDefault="00D37E60" w:rsidP="00D37E60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8/ posiada min. 2-letnie doświadczenie w opracowaniu wydawnictw (publikacje, broszury, ulotki, DTP)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0A7D026" w14:textId="77777777" w:rsidR="009F543B" w:rsidRDefault="009F543B" w:rsidP="002F6C4A">
            <w:pPr>
              <w:tabs>
                <w:tab w:val="left" w:pos="0"/>
              </w:tabs>
              <w:jc w:val="both"/>
            </w:pPr>
            <w:bookmarkStart w:id="0" w:name="_GoBack"/>
            <w:bookmarkEnd w:id="0"/>
          </w:p>
        </w:tc>
        <w:tc>
          <w:tcPr>
            <w:tcW w:w="2410" w:type="dxa"/>
          </w:tcPr>
          <w:p w14:paraId="0AB5B169" w14:textId="77777777" w:rsidR="009F543B" w:rsidRPr="00B26774" w:rsidRDefault="009F543B" w:rsidP="009F543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763C7A2" w14:textId="77777777" w:rsidR="009F543B" w:rsidRDefault="009F543B" w:rsidP="009F543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0E8F1D6" w14:textId="49EE7E6C" w:rsidR="009F543B" w:rsidRPr="00B26774" w:rsidRDefault="009F543B" w:rsidP="009F543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0A3FC8F6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9F543B">
        <w:rPr>
          <w:b/>
        </w:rPr>
        <w:t>y</w:t>
      </w:r>
      <w:r w:rsidRPr="00431178">
        <w:rPr>
          <w:b/>
        </w:rPr>
        <w:t xml:space="preserve"> posiada</w:t>
      </w:r>
      <w:r w:rsidR="009F543B">
        <w:rPr>
          <w:b/>
        </w:rPr>
        <w:t xml:space="preserve">ją </w:t>
      </w:r>
      <w:r w:rsidRPr="00431178">
        <w:rPr>
          <w:b/>
        </w:rPr>
        <w:t xml:space="preserve">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6B13542C" w14:textId="79ECC076" w:rsidR="00987E4B" w:rsidRDefault="00B33A46" w:rsidP="00987E4B">
      <w:pPr>
        <w:rPr>
          <w:sz w:val="16"/>
          <w:szCs w:val="16"/>
        </w:rPr>
      </w:pPr>
      <w:r w:rsidRPr="00AA0898">
        <w:rPr>
          <w:rFonts w:eastAsia="Calibri"/>
          <w:b/>
          <w:i/>
          <w:color w:val="FF0000"/>
          <w:lang w:eastAsia="zh-CN"/>
        </w:rPr>
        <w:t>Oferta</w:t>
      </w:r>
      <w:r w:rsidRPr="00AA0898">
        <w:rPr>
          <w:rFonts w:eastAsia="Calibri"/>
          <w:i/>
          <w:color w:val="FF000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lang w:eastAsia="zh-CN"/>
        </w:rPr>
        <w:t>powinna</w:t>
      </w:r>
      <w:r w:rsidRPr="00AA0898">
        <w:rPr>
          <w:rFonts w:eastAsia="Calibri"/>
          <w:i/>
          <w:color w:val="FF000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lang w:eastAsia="zh-CN"/>
        </w:rPr>
        <w:t>być sporządzona</w:t>
      </w:r>
      <w:r w:rsidRPr="00AA0898">
        <w:rPr>
          <w:rFonts w:eastAsia="Calibri"/>
          <w:i/>
          <w:color w:val="FF000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i/>
          <w:color w:val="FF000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lang w:eastAsia="zh-CN"/>
        </w:rPr>
        <w:t>podpisem osobistym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857112">
      <w:headerReference w:type="default" r:id="rId7"/>
      <w:footnotePr>
        <w:numFmt w:val="chicago"/>
      </w:footnotePr>
      <w:pgSz w:w="11906" w:h="16838"/>
      <w:pgMar w:top="567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658D0A" w14:textId="77777777" w:rsidR="00F7153A" w:rsidRDefault="00F7153A">
      <w:r>
        <w:separator/>
      </w:r>
    </w:p>
  </w:endnote>
  <w:endnote w:type="continuationSeparator" w:id="0">
    <w:p w14:paraId="06BC7C06" w14:textId="77777777" w:rsidR="00F7153A" w:rsidRDefault="00F71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E40DA" w14:textId="77777777" w:rsidR="00F7153A" w:rsidRDefault="00F7153A">
      <w:r>
        <w:separator/>
      </w:r>
    </w:p>
  </w:footnote>
  <w:footnote w:type="continuationSeparator" w:id="0">
    <w:p w14:paraId="42D796E7" w14:textId="77777777" w:rsidR="00F7153A" w:rsidRDefault="00F7153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09848E60" w:rsidR="00C303B2" w:rsidRPr="00A844AF" w:rsidRDefault="00BC58AD" w:rsidP="00A844AF">
    <w:pPr>
      <w:pStyle w:val="Nagwek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3B5505"/>
    <w:multiLevelType w:val="hybridMultilevel"/>
    <w:tmpl w:val="A9849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3A6A"/>
    <w:rsid w:val="001457A4"/>
    <w:rsid w:val="001D0F1F"/>
    <w:rsid w:val="001E754C"/>
    <w:rsid w:val="002328A0"/>
    <w:rsid w:val="00263CEB"/>
    <w:rsid w:val="002A7F51"/>
    <w:rsid w:val="002F6C4A"/>
    <w:rsid w:val="00517D50"/>
    <w:rsid w:val="00527F15"/>
    <w:rsid w:val="0056690C"/>
    <w:rsid w:val="005D357A"/>
    <w:rsid w:val="005F6749"/>
    <w:rsid w:val="006828A2"/>
    <w:rsid w:val="00786C56"/>
    <w:rsid w:val="007D02BE"/>
    <w:rsid w:val="007F6736"/>
    <w:rsid w:val="008539D0"/>
    <w:rsid w:val="00857112"/>
    <w:rsid w:val="008E4A55"/>
    <w:rsid w:val="008E66F9"/>
    <w:rsid w:val="009559C0"/>
    <w:rsid w:val="009616AA"/>
    <w:rsid w:val="00987E4B"/>
    <w:rsid w:val="009E4F5D"/>
    <w:rsid w:val="009F543B"/>
    <w:rsid w:val="009F61B4"/>
    <w:rsid w:val="00A62BCF"/>
    <w:rsid w:val="00A844AF"/>
    <w:rsid w:val="00B33027"/>
    <w:rsid w:val="00B33A46"/>
    <w:rsid w:val="00B408EE"/>
    <w:rsid w:val="00B72E23"/>
    <w:rsid w:val="00BB4F33"/>
    <w:rsid w:val="00BC58AD"/>
    <w:rsid w:val="00C303B2"/>
    <w:rsid w:val="00C72695"/>
    <w:rsid w:val="00CF6409"/>
    <w:rsid w:val="00D37E60"/>
    <w:rsid w:val="00D67C47"/>
    <w:rsid w:val="00D93916"/>
    <w:rsid w:val="00E66EC9"/>
    <w:rsid w:val="00E97FEE"/>
    <w:rsid w:val="00F04CB8"/>
    <w:rsid w:val="00F21267"/>
    <w:rsid w:val="00F55B12"/>
    <w:rsid w:val="00F7153A"/>
    <w:rsid w:val="00F834D7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2021-11-03T11:06:00Z</cp:lastPrinted>
  <dcterms:created xsi:type="dcterms:W3CDTF">2021-11-03T11:06:00Z</dcterms:created>
  <dcterms:modified xsi:type="dcterms:W3CDTF">2021-11-03T11:06:00Z</dcterms:modified>
</cp:coreProperties>
</file>