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4E02C" w14:textId="77777777" w:rsidR="005F4BC0" w:rsidRDefault="00D8284E" w:rsidP="004F079B">
      <w:pPr>
        <w:spacing w:after="240"/>
        <w:jc w:val="right"/>
        <w:rPr>
          <w:sz w:val="22"/>
          <w:szCs w:val="22"/>
        </w:rPr>
      </w:pPr>
      <w:r w:rsidRPr="00D8284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8284E">
        <w:rPr>
          <w:sz w:val="22"/>
          <w:szCs w:val="22"/>
        </w:rPr>
        <w:t>2021-11-03</w:t>
      </w:r>
    </w:p>
    <w:p w14:paraId="0A08F33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46863A6" w14:textId="77777777" w:rsidR="00D8284E" w:rsidRPr="00D8284E" w:rsidRDefault="00D8284E">
      <w:pPr>
        <w:rPr>
          <w:b/>
          <w:bCs/>
          <w:sz w:val="22"/>
          <w:szCs w:val="22"/>
        </w:rPr>
      </w:pPr>
      <w:r w:rsidRPr="00D8284E">
        <w:rPr>
          <w:b/>
          <w:bCs/>
          <w:sz w:val="22"/>
          <w:szCs w:val="22"/>
        </w:rPr>
        <w:t>Akademia Górniczo - Hutnicza</w:t>
      </w:r>
    </w:p>
    <w:p w14:paraId="03C38DC8" w14:textId="77777777" w:rsidR="00D8284E" w:rsidRPr="00D8284E" w:rsidRDefault="00D8284E">
      <w:pPr>
        <w:rPr>
          <w:b/>
          <w:bCs/>
          <w:sz w:val="22"/>
          <w:szCs w:val="22"/>
        </w:rPr>
      </w:pPr>
      <w:r w:rsidRPr="00D8284E">
        <w:rPr>
          <w:b/>
          <w:bCs/>
          <w:sz w:val="22"/>
          <w:szCs w:val="22"/>
        </w:rPr>
        <w:t>im. Stanisława Staszica w Krakowie</w:t>
      </w:r>
    </w:p>
    <w:p w14:paraId="0022E729" w14:textId="77777777" w:rsidR="00F16C50" w:rsidRPr="00D91931" w:rsidRDefault="00D8284E">
      <w:pPr>
        <w:rPr>
          <w:b/>
          <w:bCs/>
          <w:sz w:val="22"/>
          <w:szCs w:val="22"/>
        </w:rPr>
      </w:pPr>
      <w:r w:rsidRPr="00D8284E">
        <w:rPr>
          <w:b/>
          <w:bCs/>
          <w:sz w:val="22"/>
          <w:szCs w:val="22"/>
        </w:rPr>
        <w:t>Dział Zamówień Publicznych</w:t>
      </w:r>
    </w:p>
    <w:p w14:paraId="560AB788" w14:textId="77777777" w:rsidR="00F16C50" w:rsidRPr="00BD5546" w:rsidRDefault="00D8284E">
      <w:pPr>
        <w:rPr>
          <w:sz w:val="22"/>
          <w:szCs w:val="22"/>
        </w:rPr>
      </w:pPr>
      <w:r w:rsidRPr="00D8284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8284E">
        <w:rPr>
          <w:sz w:val="22"/>
          <w:szCs w:val="22"/>
        </w:rPr>
        <w:t>30</w:t>
      </w:r>
    </w:p>
    <w:p w14:paraId="742FB99E" w14:textId="77777777" w:rsidR="00F16C50" w:rsidRPr="00BD5546" w:rsidRDefault="00D8284E">
      <w:pPr>
        <w:rPr>
          <w:sz w:val="22"/>
          <w:szCs w:val="22"/>
        </w:rPr>
      </w:pPr>
      <w:r w:rsidRPr="00D8284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8284E">
        <w:rPr>
          <w:sz w:val="22"/>
          <w:szCs w:val="22"/>
        </w:rPr>
        <w:t>Kraków</w:t>
      </w:r>
    </w:p>
    <w:p w14:paraId="0EC3DD9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178B2C" w14:textId="65B7724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8284E" w:rsidRPr="00D8284E">
        <w:rPr>
          <w:bCs/>
          <w:sz w:val="22"/>
          <w:szCs w:val="22"/>
        </w:rPr>
        <w:t>KC-zp.272-609/21</w:t>
      </w:r>
      <w:r w:rsidRPr="00D91931">
        <w:rPr>
          <w:sz w:val="22"/>
          <w:szCs w:val="22"/>
        </w:rPr>
        <w:tab/>
        <w:t xml:space="preserve"> </w:t>
      </w:r>
    </w:p>
    <w:p w14:paraId="2142D0C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4F57A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DE3605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6F3B0F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D7BE0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A2006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F5BAE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30FB05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284E" w:rsidRPr="00607F9B" w14:paraId="61641A5C" w14:textId="77777777" w:rsidTr="00B87E5E">
        <w:trPr>
          <w:trHeight w:val="638"/>
        </w:trPr>
        <w:tc>
          <w:tcPr>
            <w:tcW w:w="959" w:type="dxa"/>
            <w:shd w:val="clear" w:color="auto" w:fill="auto"/>
          </w:tcPr>
          <w:p w14:paraId="3BEDE36F" w14:textId="77777777" w:rsidR="00D8284E" w:rsidRPr="00607F9B" w:rsidRDefault="00D8284E" w:rsidP="00B87E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3AF8B6" w14:textId="5470AACB" w:rsidR="00D8284E" w:rsidRPr="00607F9B" w:rsidRDefault="00D8284E" w:rsidP="00B87E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284E">
              <w:rPr>
                <w:sz w:val="22"/>
                <w:szCs w:val="22"/>
              </w:rPr>
              <w:t xml:space="preserve">Tryb podstawowy </w:t>
            </w:r>
            <w:r w:rsidR="00E07A3A">
              <w:rPr>
                <w:sz w:val="22"/>
                <w:szCs w:val="22"/>
              </w:rPr>
              <w:t>z możliwością</w:t>
            </w:r>
            <w:r w:rsidRPr="00D8284E">
              <w:rPr>
                <w:sz w:val="22"/>
                <w:szCs w:val="22"/>
              </w:rPr>
              <w:t xml:space="preserve"> negocjacji - art. 275 pkt. </w:t>
            </w:r>
            <w:r w:rsidR="00E07A3A">
              <w:rPr>
                <w:sz w:val="22"/>
                <w:szCs w:val="22"/>
              </w:rPr>
              <w:t>2</w:t>
            </w:r>
            <w:bookmarkStart w:id="0" w:name="_GoBack"/>
            <w:bookmarkEnd w:id="0"/>
            <w:r w:rsidRPr="00D8284E">
              <w:rPr>
                <w:sz w:val="22"/>
                <w:szCs w:val="22"/>
              </w:rPr>
              <w:t xml:space="preserve"> ustawy </w:t>
            </w:r>
            <w:proofErr w:type="spellStart"/>
            <w:r w:rsidRPr="00D8284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8284E">
              <w:rPr>
                <w:b/>
                <w:bCs/>
                <w:sz w:val="22"/>
                <w:szCs w:val="22"/>
              </w:rPr>
              <w:t>remont instalacji oświetlenia podstawowego korytarza oraz przebudowa instalacji elektrycznej na II piętrze pawilonu A-0 AGH w Krakowie KC-zp.272-609/21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8284E">
              <w:rPr>
                <w:b/>
                <w:sz w:val="22"/>
                <w:szCs w:val="22"/>
              </w:rPr>
              <w:t>KC-zp.272-609/21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08FB4C" w14:textId="5043FAE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C9D41F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8284E" w:rsidRPr="00D8284E">
        <w:rPr>
          <w:rFonts w:ascii="Times New Roman" w:hAnsi="Times New Roman"/>
          <w:b/>
          <w:szCs w:val="22"/>
        </w:rPr>
        <w:t>2021-11-15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8284E" w:rsidRPr="00D8284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8284E" w:rsidRPr="00D8284E">
        <w:rPr>
          <w:rFonts w:ascii="Times New Roman" w:hAnsi="Times New Roman"/>
          <w:b/>
          <w:szCs w:val="22"/>
        </w:rPr>
        <w:t>2021-11-22</w:t>
      </w:r>
      <w:r w:rsidR="008365E9">
        <w:rPr>
          <w:rFonts w:ascii="Times New Roman" w:hAnsi="Times New Roman"/>
          <w:szCs w:val="22"/>
        </w:rPr>
        <w:t xml:space="preserve"> godz. </w:t>
      </w:r>
      <w:r w:rsidR="00D8284E" w:rsidRPr="00D8284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7F872C7" w14:textId="7F0406EC" w:rsidR="004F079B" w:rsidRPr="004066E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8284E" w:rsidRPr="00D8284E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8284E" w:rsidRPr="00D8284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8284E" w:rsidRPr="00D8284E">
        <w:rPr>
          <w:rFonts w:ascii="Times New Roman" w:hAnsi="Times New Roman"/>
          <w:b/>
          <w:szCs w:val="22"/>
        </w:rPr>
        <w:t>2021-11-22</w:t>
      </w:r>
      <w:r w:rsidR="008365E9">
        <w:rPr>
          <w:rFonts w:ascii="Times New Roman" w:hAnsi="Times New Roman"/>
          <w:szCs w:val="22"/>
        </w:rPr>
        <w:t xml:space="preserve"> godz. </w:t>
      </w:r>
      <w:r w:rsidR="00D8284E" w:rsidRPr="00D8284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88A8EC9" w14:textId="299D6BA9" w:rsidR="004066E6" w:rsidRDefault="004066E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z dnia 14.12.2021 na dzień 21.12.2021</w:t>
      </w:r>
    </w:p>
    <w:p w14:paraId="0158122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ABD8EE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1D2B416" w14:textId="5270D5D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1371D" w14:textId="77777777" w:rsidR="00DE006B" w:rsidRDefault="00DE006B">
      <w:r>
        <w:separator/>
      </w:r>
    </w:p>
  </w:endnote>
  <w:endnote w:type="continuationSeparator" w:id="0">
    <w:p w14:paraId="73C54714" w14:textId="77777777" w:rsidR="00DE006B" w:rsidRDefault="00DE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D740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A6F6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0DFD69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63876D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3A2E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37E98" w14:textId="77777777" w:rsidR="00DE006B" w:rsidRDefault="00DE006B">
      <w:r>
        <w:separator/>
      </w:r>
    </w:p>
  </w:footnote>
  <w:footnote w:type="continuationSeparator" w:id="0">
    <w:p w14:paraId="58D6FA83" w14:textId="77777777" w:rsidR="00DE006B" w:rsidRDefault="00DE0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4C8B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6D1F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761F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06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066E6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8284E"/>
    <w:rsid w:val="00D91931"/>
    <w:rsid w:val="00DE006B"/>
    <w:rsid w:val="00DE0599"/>
    <w:rsid w:val="00E06550"/>
    <w:rsid w:val="00E07A3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2C2C4"/>
  <w15:chartTrackingRefBased/>
  <w15:docId w15:val="{21B1AF67-1371-4625-A0A3-EAE2D5355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Renata Kwas-Rogowska</cp:lastModifiedBy>
  <cp:revision>4</cp:revision>
  <cp:lastPrinted>2001-02-09T20:53:00Z</cp:lastPrinted>
  <dcterms:created xsi:type="dcterms:W3CDTF">2021-11-03T12:28:00Z</dcterms:created>
  <dcterms:modified xsi:type="dcterms:W3CDTF">2021-11-03T13:14:00Z</dcterms:modified>
</cp:coreProperties>
</file>