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1CE5" w14:textId="77777777" w:rsidR="002E00AE" w:rsidRPr="00FA449C" w:rsidRDefault="002E00AE" w:rsidP="002E00AE">
      <w:pPr>
        <w:pStyle w:val="Nagwek3"/>
        <w:spacing w:before="0" w:after="0"/>
        <w:jc w:val="right"/>
        <w:rPr>
          <w:rFonts w:ascii="Times New Roman" w:hAnsi="Times New Roman"/>
        </w:rPr>
      </w:pP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  <w:b w:val="0"/>
          <w:sz w:val="22"/>
          <w:szCs w:val="22"/>
        </w:rPr>
        <w:tab/>
      </w:r>
      <w:r w:rsidRPr="00FA449C">
        <w:rPr>
          <w:rFonts w:ascii="Times New Roman" w:hAnsi="Times New Roman"/>
        </w:rPr>
        <w:t>Załącznik nr 1</w:t>
      </w:r>
    </w:p>
    <w:p w14:paraId="3E4F2F2C" w14:textId="77777777" w:rsidR="002E00AE" w:rsidRPr="00FA449C" w:rsidRDefault="002E00AE" w:rsidP="002E00A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ED17B61" w14:textId="77777777" w:rsidR="002E00AE" w:rsidRPr="00FA449C" w:rsidRDefault="002E00AE" w:rsidP="002E00A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FA449C">
        <w:rPr>
          <w:b/>
          <w:sz w:val="28"/>
          <w:szCs w:val="30"/>
        </w:rPr>
        <w:t>FORMULARZ OFERTY</w:t>
      </w:r>
    </w:p>
    <w:p w14:paraId="4577349F" w14:textId="77777777" w:rsidR="002E00AE" w:rsidRPr="00FA449C" w:rsidRDefault="002E00AE" w:rsidP="002E00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92A7F52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</w:rPr>
        <w:t>NAZWA WYKONAWCY:……………………………………………………………………..</w:t>
      </w:r>
    </w:p>
    <w:p w14:paraId="3E63322C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</w:rPr>
        <w:t>FORMA PROWADZONEJ DZIAŁALNOŚCI: .........................................................................</w:t>
      </w:r>
    </w:p>
    <w:p w14:paraId="7E88A376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</w:rPr>
        <w:t>ADRES:…………………………………………………………………………………………</w:t>
      </w:r>
    </w:p>
    <w:p w14:paraId="5AF3F222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</w:rPr>
        <w:t>POWIAT:…………………………………WOJEWÓDZTWO …………………………….....</w:t>
      </w:r>
    </w:p>
    <w:p w14:paraId="5B9CDD63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  <w:lang w:val="de-DE"/>
        </w:rPr>
      </w:pPr>
      <w:r w:rsidRPr="00FA449C">
        <w:rPr>
          <w:sz w:val="22"/>
          <w:szCs w:val="22"/>
          <w:lang w:val="de-DE"/>
        </w:rPr>
        <w:t>TEL.</w:t>
      </w:r>
      <w:r w:rsidRPr="00FA449C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BE61368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  <w:lang w:val="de-DE"/>
        </w:rPr>
      </w:pPr>
      <w:r w:rsidRPr="00FA449C">
        <w:rPr>
          <w:sz w:val="22"/>
          <w:szCs w:val="22"/>
          <w:lang w:val="de-DE"/>
        </w:rPr>
        <w:t xml:space="preserve">FAX </w:t>
      </w:r>
      <w:r w:rsidRPr="00FA449C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34833A99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  <w:lang w:val="de-DE"/>
        </w:rPr>
      </w:pPr>
      <w:r w:rsidRPr="00FA449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6BD3CE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  <w:lang w:val="de-DE"/>
        </w:rPr>
        <w:t xml:space="preserve">NIP…………………………………. </w:t>
      </w:r>
      <w:r w:rsidRPr="00FA449C">
        <w:rPr>
          <w:sz w:val="22"/>
          <w:szCs w:val="22"/>
        </w:rPr>
        <w:t>REGON:………………………………………………...</w:t>
      </w:r>
    </w:p>
    <w:p w14:paraId="28A93F9B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  <w:r w:rsidRPr="00FA449C">
        <w:rPr>
          <w:sz w:val="22"/>
          <w:szCs w:val="22"/>
        </w:rPr>
        <w:t>BANK/ NR KONTA ……………………………………………………………………………</w:t>
      </w:r>
    </w:p>
    <w:p w14:paraId="7FF9F8DE" w14:textId="77777777" w:rsidR="002E00AE" w:rsidRPr="00FA449C" w:rsidRDefault="002E00AE" w:rsidP="002E00AE">
      <w:pPr>
        <w:rPr>
          <w:sz w:val="22"/>
          <w:szCs w:val="22"/>
        </w:rPr>
      </w:pPr>
      <w:r w:rsidRPr="00FA449C">
        <w:rPr>
          <w:sz w:val="22"/>
          <w:szCs w:val="22"/>
        </w:rPr>
        <w:t>Do: Nazwa i siedziba Zamawiającego:</w:t>
      </w:r>
    </w:p>
    <w:p w14:paraId="33CD5B81" w14:textId="77777777" w:rsidR="002E00AE" w:rsidRPr="00FA449C" w:rsidRDefault="002E00AE" w:rsidP="002E00AE">
      <w:pPr>
        <w:ind w:right="-110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>Akademia Górniczo - Hutnicza</w:t>
      </w:r>
    </w:p>
    <w:p w14:paraId="683C2B45" w14:textId="77777777" w:rsidR="002E00AE" w:rsidRPr="00FA449C" w:rsidRDefault="002E00AE" w:rsidP="002E00AE">
      <w:pPr>
        <w:ind w:right="-110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>im. Stanisława Staszica w Krakowie</w:t>
      </w:r>
    </w:p>
    <w:p w14:paraId="6754D3E0" w14:textId="77777777" w:rsidR="002E00AE" w:rsidRPr="00FA449C" w:rsidRDefault="002E00AE" w:rsidP="002E00AE">
      <w:pPr>
        <w:ind w:right="-110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 xml:space="preserve">Dział Zamówień Publicznych  </w:t>
      </w:r>
    </w:p>
    <w:p w14:paraId="3C512219" w14:textId="77777777" w:rsidR="002E00AE" w:rsidRPr="00FA449C" w:rsidRDefault="002E00AE" w:rsidP="002E00AE">
      <w:pPr>
        <w:ind w:right="-110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 xml:space="preserve">Al. Mickiewicza 30, 30-059 Kraków,  </w:t>
      </w:r>
    </w:p>
    <w:p w14:paraId="0F95FE3D" w14:textId="77777777" w:rsidR="002E00AE" w:rsidRPr="00FA449C" w:rsidRDefault="002E00AE" w:rsidP="002E00AE">
      <w:pPr>
        <w:ind w:firstLine="3969"/>
        <w:rPr>
          <w:b/>
          <w:sz w:val="22"/>
          <w:szCs w:val="22"/>
        </w:rPr>
      </w:pPr>
    </w:p>
    <w:p w14:paraId="084725E2" w14:textId="216C8BDA" w:rsidR="002E00AE" w:rsidRPr="00FA449C" w:rsidRDefault="002E00AE" w:rsidP="002E00AE">
      <w:pPr>
        <w:widowControl w:val="0"/>
        <w:ind w:right="1"/>
        <w:jc w:val="both"/>
        <w:rPr>
          <w:sz w:val="22"/>
          <w:szCs w:val="22"/>
        </w:rPr>
      </w:pPr>
      <w:r w:rsidRPr="00FA449C">
        <w:rPr>
          <w:sz w:val="22"/>
          <w:szCs w:val="22"/>
        </w:rPr>
        <w:t xml:space="preserve">Przystępując do postępowania o udzielenie zamówienia publicznego, którego przedmiotem jest </w:t>
      </w:r>
      <w:r w:rsidR="00012D8B" w:rsidRPr="00012D8B">
        <w:rPr>
          <w:b/>
          <w:sz w:val="22"/>
          <w:szCs w:val="22"/>
        </w:rPr>
        <w:t xml:space="preserve">Dostawa oprogramowania umożliwiającego strumieniowanie oraz analizę danych pomiarowych dla miernika </w:t>
      </w:r>
      <w:proofErr w:type="spellStart"/>
      <w:r w:rsidR="00012D8B" w:rsidRPr="00012D8B">
        <w:rPr>
          <w:b/>
          <w:sz w:val="22"/>
          <w:szCs w:val="22"/>
        </w:rPr>
        <w:t>Yokogawa</w:t>
      </w:r>
      <w:proofErr w:type="spellEnd"/>
      <w:r w:rsidR="00012D8B" w:rsidRPr="00012D8B">
        <w:rPr>
          <w:b/>
          <w:sz w:val="22"/>
          <w:szCs w:val="22"/>
        </w:rPr>
        <w:t xml:space="preserve"> WT5000 - KC-zp.272-583/21</w:t>
      </w:r>
      <w:r w:rsidRPr="00FA449C">
        <w:rPr>
          <w:b/>
          <w:sz w:val="22"/>
          <w:szCs w:val="22"/>
        </w:rPr>
        <w:t xml:space="preserve">, </w:t>
      </w:r>
      <w:r w:rsidRPr="00FA449C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C84F9AA" w14:textId="77777777" w:rsidR="002E00AE" w:rsidRPr="00FA449C" w:rsidRDefault="002E00AE" w:rsidP="002E00AE">
      <w:pPr>
        <w:tabs>
          <w:tab w:val="right" w:pos="9000"/>
        </w:tabs>
        <w:rPr>
          <w:sz w:val="22"/>
          <w:szCs w:val="22"/>
        </w:rPr>
      </w:pPr>
    </w:p>
    <w:p w14:paraId="046AA8D5" w14:textId="77777777" w:rsidR="002E00AE" w:rsidRPr="00FA449C" w:rsidRDefault="002E00AE" w:rsidP="002E00AE">
      <w:pPr>
        <w:widowControl w:val="0"/>
        <w:ind w:right="1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>Cena netto za całość przedmiotu zamówienia: ................................................................PLN</w:t>
      </w:r>
    </w:p>
    <w:p w14:paraId="0ADB9E17" w14:textId="77777777" w:rsidR="002E00AE" w:rsidRPr="00FA449C" w:rsidRDefault="002E00AE" w:rsidP="002E00AE">
      <w:pPr>
        <w:widowControl w:val="0"/>
        <w:ind w:right="1"/>
        <w:rPr>
          <w:b/>
          <w:sz w:val="22"/>
          <w:szCs w:val="22"/>
        </w:rPr>
      </w:pPr>
    </w:p>
    <w:p w14:paraId="264CA05D" w14:textId="77777777" w:rsidR="002E00AE" w:rsidRPr="00FA449C" w:rsidRDefault="002E00AE" w:rsidP="002E00AE">
      <w:pPr>
        <w:widowControl w:val="0"/>
        <w:ind w:right="1"/>
        <w:rPr>
          <w:b/>
          <w:sz w:val="22"/>
          <w:szCs w:val="22"/>
        </w:rPr>
      </w:pPr>
      <w:r w:rsidRPr="00FA449C">
        <w:rPr>
          <w:b/>
          <w:sz w:val="22"/>
          <w:szCs w:val="22"/>
        </w:rPr>
        <w:t>Cena brutto: .........................................................................PLN</w:t>
      </w:r>
    </w:p>
    <w:p w14:paraId="64B0D89D" w14:textId="77777777" w:rsidR="002E00AE" w:rsidRPr="00FA449C" w:rsidRDefault="002E00AE" w:rsidP="002E00AE">
      <w:pPr>
        <w:widowControl w:val="0"/>
        <w:ind w:right="1"/>
        <w:jc w:val="both"/>
        <w:rPr>
          <w:b/>
          <w:sz w:val="22"/>
          <w:szCs w:val="22"/>
        </w:rPr>
      </w:pPr>
    </w:p>
    <w:p w14:paraId="6F72EE27" w14:textId="77777777" w:rsidR="002E00AE" w:rsidRPr="00FA449C" w:rsidRDefault="002E00AE" w:rsidP="002E00AE">
      <w:pPr>
        <w:widowControl w:val="0"/>
        <w:ind w:right="1"/>
        <w:jc w:val="both"/>
        <w:rPr>
          <w:sz w:val="22"/>
          <w:szCs w:val="22"/>
        </w:rPr>
      </w:pPr>
      <w:r w:rsidRPr="00FA449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273652" w14:textId="77777777" w:rsidR="002E00AE" w:rsidRPr="00FA449C" w:rsidRDefault="002E00AE" w:rsidP="002E00AE">
      <w:pPr>
        <w:widowControl w:val="0"/>
        <w:ind w:right="1"/>
        <w:jc w:val="both"/>
        <w:rPr>
          <w:b/>
          <w:sz w:val="22"/>
          <w:szCs w:val="22"/>
        </w:rPr>
      </w:pPr>
    </w:p>
    <w:p w14:paraId="265BADD9" w14:textId="2A666E94" w:rsidR="002E00AE" w:rsidRDefault="002E00AE" w:rsidP="002E00AE">
      <w:pPr>
        <w:pStyle w:val="Tekstpodstawowy"/>
        <w:spacing w:line="240" w:lineRule="auto"/>
        <w:rPr>
          <w:sz w:val="22"/>
          <w:szCs w:val="22"/>
        </w:rPr>
      </w:pPr>
      <w:r w:rsidRPr="00FA449C">
        <w:rPr>
          <w:sz w:val="22"/>
          <w:szCs w:val="22"/>
        </w:rPr>
        <w:t xml:space="preserve">Powyższa cena zawiera podatek VAT w wysokości .......... % tj.……………………. PLN </w:t>
      </w:r>
    </w:p>
    <w:p w14:paraId="36ACE6FA" w14:textId="2225DC0A" w:rsidR="00757243" w:rsidRDefault="00757243" w:rsidP="002E00AE">
      <w:pPr>
        <w:pStyle w:val="Tekstpodstawowy"/>
        <w:spacing w:line="240" w:lineRule="auto"/>
        <w:rPr>
          <w:sz w:val="22"/>
          <w:szCs w:val="22"/>
        </w:rPr>
      </w:pPr>
    </w:p>
    <w:p w14:paraId="21772F98" w14:textId="011E7A4D" w:rsidR="00757243" w:rsidRPr="00FA449C" w:rsidRDefault="00757243" w:rsidP="002E00AE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Nazwa zaoferowanego oprogramowania: …………………………………</w:t>
      </w:r>
    </w:p>
    <w:p w14:paraId="2629314E" w14:textId="77777777" w:rsidR="002E00AE" w:rsidRDefault="002E00AE" w:rsidP="002E00AE">
      <w:pPr>
        <w:widowControl w:val="0"/>
        <w:ind w:right="1"/>
        <w:jc w:val="both"/>
        <w:rPr>
          <w:b/>
          <w:sz w:val="22"/>
          <w:szCs w:val="22"/>
        </w:rPr>
      </w:pPr>
    </w:p>
    <w:p w14:paraId="15553E27" w14:textId="37428C07" w:rsidR="002E00AE" w:rsidRDefault="002E00AE" w:rsidP="002E00AE">
      <w:pPr>
        <w:widowControl w:val="0"/>
        <w:ind w:right="1"/>
        <w:jc w:val="both"/>
        <w:rPr>
          <w:sz w:val="22"/>
          <w:szCs w:val="22"/>
        </w:rPr>
      </w:pPr>
      <w:r w:rsidRPr="00FA449C">
        <w:rPr>
          <w:b/>
          <w:sz w:val="22"/>
          <w:szCs w:val="22"/>
        </w:rPr>
        <w:t xml:space="preserve">Termin realizacji umowy: </w:t>
      </w:r>
      <w:r w:rsidR="002166AD">
        <w:rPr>
          <w:sz w:val="22"/>
          <w:szCs w:val="22"/>
        </w:rPr>
        <w:t>……….. dni</w:t>
      </w:r>
    </w:p>
    <w:p w14:paraId="0F02C7DB" w14:textId="78B9D1D4" w:rsidR="002166AD" w:rsidRDefault="002166AD" w:rsidP="002E00AE">
      <w:pPr>
        <w:widowControl w:val="0"/>
        <w:ind w:right="1"/>
        <w:jc w:val="both"/>
        <w:rPr>
          <w:sz w:val="22"/>
          <w:szCs w:val="22"/>
        </w:rPr>
      </w:pPr>
    </w:p>
    <w:p w14:paraId="22E710BA" w14:textId="77777777" w:rsidR="002E00AE" w:rsidRPr="00FA449C" w:rsidRDefault="002E00AE" w:rsidP="002E00AE">
      <w:pPr>
        <w:tabs>
          <w:tab w:val="left" w:pos="426"/>
        </w:tabs>
        <w:jc w:val="both"/>
        <w:rPr>
          <w:b/>
          <w:sz w:val="22"/>
          <w:szCs w:val="22"/>
        </w:rPr>
      </w:pPr>
      <w:r w:rsidRPr="00FA449C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A449C">
        <w:rPr>
          <w:b/>
          <w:sz w:val="22"/>
          <w:szCs w:val="22"/>
        </w:rPr>
        <w:t xml:space="preserve"> TAK/NIE</w:t>
      </w:r>
    </w:p>
    <w:p w14:paraId="157973C3" w14:textId="77777777" w:rsidR="002E00AE" w:rsidRDefault="002E00AE" w:rsidP="002E00A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F5AAF31" w14:textId="77777777" w:rsidR="002E00AE" w:rsidRPr="00FA449C" w:rsidRDefault="002E00AE" w:rsidP="002E00AE">
      <w:pPr>
        <w:tabs>
          <w:tab w:val="left" w:pos="426"/>
        </w:tabs>
        <w:jc w:val="both"/>
        <w:rPr>
          <w:sz w:val="22"/>
          <w:szCs w:val="22"/>
        </w:rPr>
      </w:pPr>
      <w:r w:rsidRPr="00FA449C">
        <w:rPr>
          <w:b/>
          <w:sz w:val="22"/>
          <w:szCs w:val="22"/>
        </w:rPr>
        <w:t xml:space="preserve">Termin płatności: </w:t>
      </w:r>
      <w:r w:rsidRPr="00FA44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FFE337" w14:textId="77777777" w:rsidR="002E00AE" w:rsidRPr="00FA449C" w:rsidRDefault="002E00AE" w:rsidP="002E00AE">
      <w:pPr>
        <w:rPr>
          <w:sz w:val="22"/>
          <w:szCs w:val="22"/>
        </w:rPr>
      </w:pPr>
    </w:p>
    <w:p w14:paraId="67BC648F" w14:textId="77777777" w:rsidR="002E00AE" w:rsidRPr="00FA449C" w:rsidRDefault="002E00AE" w:rsidP="002E00AE">
      <w:pPr>
        <w:rPr>
          <w:b/>
          <w:sz w:val="22"/>
          <w:szCs w:val="22"/>
          <w:u w:val="single"/>
        </w:rPr>
      </w:pPr>
      <w:r w:rsidRPr="00FA449C">
        <w:rPr>
          <w:b/>
          <w:sz w:val="22"/>
          <w:szCs w:val="22"/>
          <w:u w:val="single"/>
        </w:rPr>
        <w:t>Jednocześnie oświadczamy, że:</w:t>
      </w:r>
    </w:p>
    <w:p w14:paraId="416AA8E7" w14:textId="77777777" w:rsidR="002E00AE" w:rsidRPr="00FA449C" w:rsidRDefault="002E00AE" w:rsidP="002E00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A449C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3DE6F6C" w14:textId="77777777" w:rsidR="002E00AE" w:rsidRPr="00FA449C" w:rsidRDefault="002E00AE" w:rsidP="002E00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A449C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FA449C">
        <w:rPr>
          <w:color w:val="000000"/>
          <w:sz w:val="22"/>
          <w:szCs w:val="22"/>
        </w:rPr>
        <w:t xml:space="preserve"> i nie wnosimy do nich żadnych zastrzeżeń.</w:t>
      </w:r>
    </w:p>
    <w:p w14:paraId="77656357" w14:textId="77777777" w:rsidR="002E00AE" w:rsidRPr="00FA449C" w:rsidRDefault="002E00AE" w:rsidP="002E00AE">
      <w:pPr>
        <w:numPr>
          <w:ilvl w:val="0"/>
          <w:numId w:val="1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A0EA09" w14:textId="77777777" w:rsidR="002E00AE" w:rsidRPr="00FA449C" w:rsidRDefault="002E00AE" w:rsidP="002E00AE">
      <w:pPr>
        <w:ind w:left="360"/>
        <w:jc w:val="both"/>
        <w:rPr>
          <w:i/>
          <w:sz w:val="18"/>
          <w:szCs w:val="18"/>
        </w:rPr>
      </w:pPr>
      <w:r w:rsidRPr="00FA449C">
        <w:rPr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3EFE43" w14:textId="77777777" w:rsidR="002E00AE" w:rsidRPr="00FA449C" w:rsidRDefault="002E00AE" w:rsidP="002E00AE">
      <w:pPr>
        <w:ind w:left="360"/>
        <w:jc w:val="both"/>
        <w:rPr>
          <w:i/>
          <w:sz w:val="18"/>
          <w:szCs w:val="18"/>
        </w:rPr>
      </w:pPr>
      <w:r w:rsidRPr="00FA449C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AD2382" w14:textId="77777777" w:rsidR="002E00AE" w:rsidRPr="00FA449C" w:rsidRDefault="002E00AE" w:rsidP="002E00AE">
      <w:pPr>
        <w:numPr>
          <w:ilvl w:val="0"/>
          <w:numId w:val="1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00AE" w:rsidRPr="00FA449C" w14:paraId="105C86EC" w14:textId="77777777" w:rsidTr="001635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823E5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A449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5D0B9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A449C">
              <w:rPr>
                <w:sz w:val="22"/>
                <w:szCs w:val="22"/>
              </w:rPr>
              <w:t xml:space="preserve">Opis części zamówienia, którą wykonawca </w:t>
            </w:r>
          </w:p>
          <w:p w14:paraId="52E51C74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A449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1606A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A449C">
              <w:rPr>
                <w:sz w:val="22"/>
                <w:szCs w:val="22"/>
              </w:rPr>
              <w:t>Nazwa podwykonawcy</w:t>
            </w:r>
            <w:r w:rsidRPr="00FA449C">
              <w:rPr>
                <w:sz w:val="22"/>
                <w:szCs w:val="22"/>
              </w:rPr>
              <w:br/>
              <w:t>(o ile jest znana)</w:t>
            </w:r>
          </w:p>
        </w:tc>
      </w:tr>
      <w:tr w:rsidR="002E00AE" w:rsidRPr="00FA449C" w14:paraId="66C726D3" w14:textId="77777777" w:rsidTr="001635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0B8FE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5B706" w14:textId="77777777" w:rsidR="002E00AE" w:rsidRPr="00FA449C" w:rsidRDefault="002E00AE" w:rsidP="001635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3759" w14:textId="77777777" w:rsidR="002E00AE" w:rsidRPr="00FA449C" w:rsidRDefault="002E00AE" w:rsidP="001635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E00AE" w:rsidRPr="00FA449C" w14:paraId="465C81B8" w14:textId="77777777" w:rsidTr="001635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5029" w14:textId="77777777" w:rsidR="002E00AE" w:rsidRPr="00FA449C" w:rsidRDefault="002E00AE" w:rsidP="001635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4F0C4" w14:textId="77777777" w:rsidR="002E00AE" w:rsidRPr="00FA449C" w:rsidRDefault="002E00AE" w:rsidP="001635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547B3" w14:textId="77777777" w:rsidR="002E00AE" w:rsidRPr="00FA449C" w:rsidRDefault="002E00AE" w:rsidP="001635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5E95059" w14:textId="77777777" w:rsidR="002E00AE" w:rsidRPr="00FA449C" w:rsidRDefault="002E00AE" w:rsidP="002E00AE">
      <w:pPr>
        <w:numPr>
          <w:ilvl w:val="0"/>
          <w:numId w:val="1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Upoważnionymi do reprezentowania naszej firmy są następujące osoby:</w:t>
      </w:r>
    </w:p>
    <w:p w14:paraId="42BC64BC" w14:textId="77777777" w:rsidR="002E00AE" w:rsidRDefault="002E00AE" w:rsidP="002E00A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A449C">
        <w:rPr>
          <w:rFonts w:ascii="Times New Roman" w:hAnsi="Times New Roman" w:cs="Times New Roman"/>
          <w:sz w:val="22"/>
          <w:szCs w:val="22"/>
        </w:rPr>
        <w:tab/>
      </w:r>
    </w:p>
    <w:p w14:paraId="50716A8B" w14:textId="77777777" w:rsidR="002E00AE" w:rsidRPr="00FA449C" w:rsidRDefault="002E00AE" w:rsidP="002E00AE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FA449C">
        <w:rPr>
          <w:rFonts w:ascii="Times New Roman" w:hAnsi="Times New Roman" w:cs="Times New Roman"/>
          <w:sz w:val="22"/>
          <w:szCs w:val="22"/>
        </w:rPr>
        <w:t>Imię i Nazwisko</w:t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  <w:r w:rsidRPr="00FA449C">
        <w:rPr>
          <w:rFonts w:ascii="Times New Roman" w:hAnsi="Times New Roman" w:cs="Times New Roman"/>
          <w:sz w:val="22"/>
          <w:szCs w:val="22"/>
        </w:rPr>
        <w:tab/>
      </w:r>
    </w:p>
    <w:p w14:paraId="2A114611" w14:textId="77777777" w:rsidR="002E00AE" w:rsidRPr="00FA449C" w:rsidRDefault="002E00AE" w:rsidP="002E00A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73B9BF68" w14:textId="77777777" w:rsidR="002E00AE" w:rsidRPr="00FA449C" w:rsidRDefault="002E00AE" w:rsidP="002E00AE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FA449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A449C">
        <w:rPr>
          <w:sz w:val="22"/>
          <w:szCs w:val="22"/>
        </w:rPr>
        <w:tab/>
      </w:r>
      <w:r w:rsidRPr="00FA449C">
        <w:rPr>
          <w:sz w:val="22"/>
          <w:szCs w:val="22"/>
        </w:rPr>
        <w:tab/>
        <w:t xml:space="preserve"> </w:t>
      </w:r>
    </w:p>
    <w:p w14:paraId="37F0F2B1" w14:textId="77777777" w:rsidR="002E00AE" w:rsidRPr="00FA449C" w:rsidRDefault="002E00AE" w:rsidP="002E00AE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319B3829" w14:textId="77777777" w:rsidR="002E00AE" w:rsidRPr="00FA449C" w:rsidRDefault="002E00AE" w:rsidP="002E00AE">
      <w:pPr>
        <w:numPr>
          <w:ilvl w:val="0"/>
          <w:numId w:val="1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upoważnienie dla powyżej wskazanych osób wynika z następującego (</w:t>
      </w:r>
      <w:proofErr w:type="spellStart"/>
      <w:r w:rsidRPr="00FA449C">
        <w:rPr>
          <w:sz w:val="22"/>
          <w:szCs w:val="22"/>
        </w:rPr>
        <w:t>ych</w:t>
      </w:r>
      <w:proofErr w:type="spellEnd"/>
      <w:r w:rsidRPr="00FA449C">
        <w:rPr>
          <w:sz w:val="22"/>
          <w:szCs w:val="22"/>
        </w:rPr>
        <w:t>) dokumentu(ów)</w:t>
      </w:r>
    </w:p>
    <w:p w14:paraId="2AC637CA" w14:textId="77777777" w:rsidR="002E00AE" w:rsidRPr="00FA449C" w:rsidRDefault="002E00AE" w:rsidP="002E00AE">
      <w:p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571162" w14:textId="77777777" w:rsidR="002E00AE" w:rsidRPr="00FA449C" w:rsidRDefault="002E00AE" w:rsidP="002E00AE">
      <w:pPr>
        <w:numPr>
          <w:ilvl w:val="0"/>
          <w:numId w:val="1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załącznikami do niniejszej oferty są:</w:t>
      </w:r>
    </w:p>
    <w:p w14:paraId="54429DA3" w14:textId="77777777" w:rsidR="002E00AE" w:rsidRPr="00FA449C" w:rsidRDefault="002E00AE" w:rsidP="002E00AE">
      <w:pPr>
        <w:numPr>
          <w:ilvl w:val="1"/>
          <w:numId w:val="2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………………………………………………………………………………………….</w:t>
      </w:r>
    </w:p>
    <w:p w14:paraId="1AA66988" w14:textId="77777777" w:rsidR="002E00AE" w:rsidRPr="00FA449C" w:rsidRDefault="002E00AE" w:rsidP="002E00AE">
      <w:pPr>
        <w:numPr>
          <w:ilvl w:val="1"/>
          <w:numId w:val="2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……………………………………………..……………………………………………</w:t>
      </w:r>
    </w:p>
    <w:p w14:paraId="7D2B4EC9" w14:textId="77777777" w:rsidR="002E00AE" w:rsidRPr="00FA449C" w:rsidRDefault="002E00AE" w:rsidP="002E00AE">
      <w:pPr>
        <w:numPr>
          <w:ilvl w:val="1"/>
          <w:numId w:val="2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7A60B2" w14:textId="77777777" w:rsidR="002E00AE" w:rsidRPr="00FA449C" w:rsidRDefault="002E00AE" w:rsidP="002E00AE">
      <w:pPr>
        <w:numPr>
          <w:ilvl w:val="1"/>
          <w:numId w:val="2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………………………………………………………………………………………….</w:t>
      </w:r>
    </w:p>
    <w:p w14:paraId="4EDC40E3" w14:textId="77777777" w:rsidR="002E00AE" w:rsidRPr="00FA449C" w:rsidRDefault="002E00AE" w:rsidP="002E00AE">
      <w:pPr>
        <w:numPr>
          <w:ilvl w:val="1"/>
          <w:numId w:val="2"/>
        </w:numPr>
        <w:jc w:val="both"/>
        <w:rPr>
          <w:sz w:val="22"/>
          <w:szCs w:val="22"/>
        </w:rPr>
      </w:pPr>
      <w:r w:rsidRPr="00FA449C">
        <w:rPr>
          <w:sz w:val="22"/>
          <w:szCs w:val="22"/>
        </w:rPr>
        <w:t>……………………………………………..……………………………………………</w:t>
      </w:r>
    </w:p>
    <w:p w14:paraId="72B23575" w14:textId="77777777" w:rsidR="002E00AE" w:rsidRPr="00FA449C" w:rsidRDefault="002E00AE" w:rsidP="002E00AE">
      <w:pPr>
        <w:ind w:left="360"/>
        <w:jc w:val="both"/>
        <w:rPr>
          <w:sz w:val="22"/>
          <w:szCs w:val="22"/>
        </w:rPr>
      </w:pPr>
    </w:p>
    <w:p w14:paraId="39B9AB83" w14:textId="77777777" w:rsidR="002E00AE" w:rsidRPr="00FA449C" w:rsidRDefault="002E00AE" w:rsidP="002E00AE">
      <w:pPr>
        <w:jc w:val="both"/>
        <w:rPr>
          <w:sz w:val="22"/>
          <w:szCs w:val="22"/>
        </w:rPr>
      </w:pPr>
    </w:p>
    <w:p w14:paraId="22F58A8C" w14:textId="77777777" w:rsidR="002E00AE" w:rsidRPr="00FA449C" w:rsidRDefault="002E00AE" w:rsidP="002E00AE">
      <w:pPr>
        <w:jc w:val="both"/>
        <w:rPr>
          <w:sz w:val="22"/>
          <w:szCs w:val="22"/>
        </w:rPr>
      </w:pPr>
    </w:p>
    <w:p w14:paraId="40D0DB0D" w14:textId="77777777" w:rsidR="002E00AE" w:rsidRPr="00FA449C" w:rsidRDefault="002E00AE" w:rsidP="002E00AE">
      <w:pPr>
        <w:tabs>
          <w:tab w:val="left" w:pos="540"/>
          <w:tab w:val="left" w:pos="780"/>
        </w:tabs>
        <w:suppressAutoHyphens/>
        <w:jc w:val="center"/>
        <w:rPr>
          <w:rFonts w:eastAsia="Calibri"/>
          <w:color w:val="FF0000"/>
          <w:sz w:val="22"/>
          <w:szCs w:val="22"/>
          <w:lang w:eastAsia="zh-CN"/>
        </w:rPr>
      </w:pPr>
      <w:r w:rsidRPr="00012D8B">
        <w:rPr>
          <w:rFonts w:eastAsia="Calibri"/>
          <w:bCs/>
          <w:i/>
          <w:iCs/>
          <w:color w:val="FF0000"/>
          <w:sz w:val="22"/>
          <w:szCs w:val="22"/>
          <w:lang w:eastAsia="zh-CN"/>
        </w:rPr>
        <w:t>Oferta powinna być sporządzona w języku polskim, z zachowaniem postaci elektronicznej i podpisana kwalifikowanym podpisem elektronicznym, podpisem zaufanym lub elektronicznym podpisem osobistym</w:t>
      </w:r>
      <w:r w:rsidRPr="00FA449C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2770526C" w14:textId="77777777" w:rsidR="002E00AE" w:rsidRPr="00FA449C" w:rsidRDefault="002E00AE" w:rsidP="002E00AE">
      <w:pPr>
        <w:jc w:val="right"/>
        <w:rPr>
          <w:sz w:val="20"/>
          <w:szCs w:val="20"/>
        </w:rPr>
      </w:pPr>
    </w:p>
    <w:p w14:paraId="38A8C44D" w14:textId="77777777" w:rsidR="00FE545C" w:rsidRPr="002E00AE" w:rsidRDefault="00FE545C" w:rsidP="002E00AE"/>
    <w:sectPr w:rsidR="00FE545C" w:rsidRPr="002E00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6B2E9" w14:textId="77777777" w:rsidR="003A4B78" w:rsidRDefault="003A4B78">
      <w:r>
        <w:separator/>
      </w:r>
    </w:p>
  </w:endnote>
  <w:endnote w:type="continuationSeparator" w:id="0">
    <w:p w14:paraId="43BD883B" w14:textId="77777777" w:rsidR="003A4B78" w:rsidRDefault="003A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0636D" w14:textId="77777777" w:rsidR="00D47BD4" w:rsidRDefault="00D47B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9D0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2C2D" w14:textId="77777777" w:rsidR="00D47BD4" w:rsidRDefault="00D47B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CE38F" w14:textId="77777777" w:rsidR="003A4B78" w:rsidRDefault="003A4B78">
      <w:r>
        <w:separator/>
      </w:r>
    </w:p>
  </w:footnote>
  <w:footnote w:type="continuationSeparator" w:id="0">
    <w:p w14:paraId="47D8BEBC" w14:textId="77777777" w:rsidR="003A4B78" w:rsidRDefault="003A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E61FA" w14:textId="77777777" w:rsidR="00D47BD4" w:rsidRDefault="00D47B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0B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8BA0A" w14:textId="77777777" w:rsidR="00D47BD4" w:rsidRDefault="00D47B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B78"/>
    <w:rsid w:val="00012286"/>
    <w:rsid w:val="00012D8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66AD"/>
    <w:rsid w:val="002723B0"/>
    <w:rsid w:val="002E00AE"/>
    <w:rsid w:val="00315A4A"/>
    <w:rsid w:val="003A4B7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724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6F5E"/>
    <w:rsid w:val="00A0022B"/>
    <w:rsid w:val="00A346FE"/>
    <w:rsid w:val="00A47B4D"/>
    <w:rsid w:val="00A83018"/>
    <w:rsid w:val="00B774DC"/>
    <w:rsid w:val="00C969A6"/>
    <w:rsid w:val="00CA7D36"/>
    <w:rsid w:val="00D24208"/>
    <w:rsid w:val="00D47BD4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2B733"/>
  <w15:chartTrackingRefBased/>
  <w15:docId w15:val="{DB3937DF-06B3-451C-B8A6-675E5A9D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00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466</Words>
  <Characters>3971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2021-11-04T10:35:00Z</cp:lastPrinted>
  <dcterms:created xsi:type="dcterms:W3CDTF">2021-11-04T10:40:00Z</dcterms:created>
  <dcterms:modified xsi:type="dcterms:W3CDTF">2021-11-04T10:40:00Z</dcterms:modified>
</cp:coreProperties>
</file>