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444444"/>
          <w:sz w:val="20"/>
          <w:szCs w:val="20"/>
        </w:rPr>
        <w:t>08/11/2021    S216</w:t>
      </w:r>
    </w:p>
    <w:p w:rsidR="00BE00CE" w:rsidRPr="00BE00CE" w:rsidRDefault="00BE00CE" w:rsidP="00BE00C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BE00C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:rsidR="00BE00CE" w:rsidRPr="00BE00CE" w:rsidRDefault="00BE00CE" w:rsidP="00BE00C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BE00C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:rsidR="00BE00CE" w:rsidRPr="00BE00CE" w:rsidRDefault="00BE00CE" w:rsidP="00BE00C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BE00C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:rsidR="00BE00CE" w:rsidRPr="00BE00CE" w:rsidRDefault="00BE00CE" w:rsidP="00BE00C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BE00C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:rsidR="00BE00CE" w:rsidRPr="00BE00CE" w:rsidRDefault="00BE00CE" w:rsidP="00BE00C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BE00C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:rsidR="00BE00CE" w:rsidRPr="00BE00CE" w:rsidRDefault="00BE00CE" w:rsidP="00BE00CE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Urządzenia komputerowe</w:t>
      </w:r>
    </w:p>
    <w:p w:rsidR="00BE00CE" w:rsidRPr="00BE00CE" w:rsidRDefault="00BE00CE" w:rsidP="00BE00CE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216-568020</w:t>
      </w:r>
    </w:p>
    <w:p w:rsidR="00BE00CE" w:rsidRPr="00BE00CE" w:rsidRDefault="00BE00CE" w:rsidP="00BE00CE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BE00CE" w:rsidRPr="00BE00CE" w:rsidRDefault="00BE00CE" w:rsidP="00BE00CE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BE00CE" w:rsidRPr="00BE00CE" w:rsidRDefault="00BE00CE" w:rsidP="00BE00CE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E00CE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Jolanta Oleksy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BE00C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BE00C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BE00C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BE00C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BE00C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BE00CE" w:rsidRPr="00BE00CE" w:rsidRDefault="00BE00CE" w:rsidP="00BE00CE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E00CE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1 szt. notebooka dla </w:t>
      </w:r>
      <w:proofErr w:type="spellStart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WEiP</w:t>
      </w:r>
      <w:proofErr w:type="spellEnd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 xml:space="preserve"> - KC-zp.272-561/21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KC-zp.272-561/21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II.1.2)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30200000 Urządzenia komputerowe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Dostawa 1 szt. notebooka, zgodnie z opisem w pkt 4.1 SWZ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Kod NUTS: PL213 Miasto Kraków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Dostawa 1 szt. notebooka, zgodnie z opisem w pkt 4.1 SWZ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Okres w dniach: 14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Cena - 60%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Okres gwarancji - 30%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Termin realizacji - 10%</w:t>
      </w:r>
    </w:p>
    <w:p w:rsidR="00BE00CE" w:rsidRPr="00BE00CE" w:rsidRDefault="00BE00CE" w:rsidP="00BE00CE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E00CE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1. O udzielenie zamówienia mogą ubiegać się wykonawcy, którzy nie podlegają wykluczeniu na podstawie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 xml:space="preserve">art.108 ust. 1 ustawy </w:t>
      </w:r>
      <w:proofErr w:type="spellStart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a) oświadczenie o niepodleganiu wykluczeniu z postępowania oraz o spełnianiu warunków udziału w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postępowaniu złożone na formularzu Jednolitego europejskiego dokumentu zamówienia, sporządzone zgodnie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ze wzorem standardowego formularza określonego w rozporządzeniu wykonawczym Komisji (UE) 2016/7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z dnia 5 stycznia 2016 r. ustanawiającym standardowy formularz Jednolitego europejskiego dokumentu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zamówienia (Dz.U. UEL3 z 6.1.2016, str. 16);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grupy kapitałowej, w rozumieniu ustawy z 16.2.2007 o ochronie konkurencji i konsumentów (Dz.U. z 2019 r.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poz. 369), z innym wykonawcą, który złożył odrębną ofertę lub ofertę częściową, albo oświadczenia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o przynależności do tej samej grupy kapitałowej wraz z dokumentami lub informacjami potwierdzającymi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przygotowanie oferty lub oferty częściowej niezależnie od innego wykonawcy należącego do tej samej grupy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kapitałowej;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c) informacja z Krajowego Rejestru Karnego w zakresie dotyczącym podstaw wykluczenia wskazanych w art.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 xml:space="preserve">108 ust. 1 pkt 1, 2 i 4 ustawy </w:t>
      </w:r>
      <w:proofErr w:type="spellStart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 xml:space="preserve"> sporządzona nie wcześniej niż 6 miesięcy przed jej złożeniem;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Gospodarczej, w zakresie art. 109 ust. 1 pkt 4 ustawy, sporządzone nie wcześniej niż 3 miesiące przed jej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złożeniem, jeżeli odrębne przepisy wymagają wpisu do rejestru lub ewidencji.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dokumentów, o których mowa w pkt 2 lit. c i d składa odpowiednio dokumenty wskazane w pkt 10.8 SWZ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:rsidR="00BE00CE" w:rsidRPr="00BE00CE" w:rsidRDefault="00BE00CE" w:rsidP="00BE00CE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E00CE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IV.1.8)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Data: 09/12/2021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08/03/2022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Data: 09/12/2021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Czas lokalny: 11:00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 zakupowej Zamawiającego pod adresem </w:t>
      </w:r>
      <w:hyperlink r:id="rId17" w:tgtFrame="_blank" w:history="1">
        <w:r w:rsidRPr="00BE00C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, na karcie „Oferta/Załączniki”, poprzez ich odszyfrowanie,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które jest jednoznaczne z ich upublicznieniem.</w:t>
      </w:r>
    </w:p>
    <w:p w:rsidR="00BE00CE" w:rsidRPr="00BE00CE" w:rsidRDefault="00BE00CE" w:rsidP="00BE00CE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E00CE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1. Zamawiający żąda, aby wykonawca złożył wraz z ofertą: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nr 1 do SWZ. W przypadku gdy wykonawca nie korzysta z przygotowanego przez zamawiającego wzoru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formularza oferty, oferta powinna zawierać wszystkie informacje wymagane we wzorze;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ich wszystkich parametrów technicznych, w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zakresie umożliwiającym ocenę spełniania wymagań zamawiającego określonych w SWZ;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 potwierdzający umocowanie do reprezentowania wykonawcy.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rejestru), to do oferty należy dołączyć inny dokument potwierdzający umocowanie do reprezentowania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wykonawcy.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2. Wykonawca składa ofertę w formie elektronicznej za pośrednictwem platformy pod adresem (</w:t>
      </w:r>
      <w:hyperlink r:id="rId18" w:tgtFrame="_blank" w:history="1">
        <w:r w:rsidRPr="00BE00C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).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3. Ofertę sporządza się pod rygorem nieważności, w postaci elektronicznej i opatruje się kwalifikowanym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podpisem elektronicznym.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7. Na orzeczenie KIO oraz postanowienie Prezesa KIO stronom oraz uczestnikom postępowania odwoławczego przysługuje skarga do Sądu Okręgowego w Warszawie – sądu zamówień publicznych.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BE00C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BE00CE" w:rsidRPr="00BE00CE" w:rsidRDefault="00BE00CE" w:rsidP="00BE00C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E00CE">
        <w:rPr>
          <w:rFonts w:ascii="Lucida Sans Unicode" w:hAnsi="Lucida Sans Unicode" w:cs="Lucida Sans Unicode"/>
          <w:color w:val="000000"/>
          <w:sz w:val="20"/>
          <w:szCs w:val="20"/>
        </w:rPr>
        <w:t>03/11/2021</w:t>
      </w:r>
    </w:p>
    <w:p w:rsidR="00A450B2" w:rsidRPr="00BE00CE" w:rsidRDefault="00A450B2" w:rsidP="00BE00CE">
      <w:bookmarkStart w:id="0" w:name="_GoBack"/>
      <w:bookmarkEnd w:id="0"/>
    </w:p>
    <w:sectPr w:rsidR="00A450B2" w:rsidRPr="00BE00CE" w:rsidSect="00960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D44" w:rsidRDefault="00003D44">
      <w:r>
        <w:separator/>
      </w:r>
    </w:p>
  </w:endnote>
  <w:endnote w:type="continuationSeparator" w:id="0">
    <w:p w:rsidR="00003D44" w:rsidRDefault="00003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ABC" w:rsidRDefault="00386A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ABC" w:rsidRDefault="00386A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D44" w:rsidRDefault="00003D44">
      <w:r>
        <w:separator/>
      </w:r>
    </w:p>
  </w:footnote>
  <w:footnote w:type="continuationSeparator" w:id="0">
    <w:p w:rsidR="00003D44" w:rsidRDefault="00003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ABC" w:rsidRDefault="00386A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ABC" w:rsidRDefault="00386A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ABC" w:rsidRDefault="00386A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063108A"/>
    <w:multiLevelType w:val="multilevel"/>
    <w:tmpl w:val="86642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1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D44"/>
    <w:rsid w:val="00003D44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86ABC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00CE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10BC224-E9C2-4783-AF13-70430B3A3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9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0979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288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12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5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859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74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326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165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0837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13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020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65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15138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366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563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6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640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040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800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035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543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975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713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181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337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76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791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511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526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98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111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903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8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713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298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32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18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96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8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9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035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96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74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468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459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246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507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18335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5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585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506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55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668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133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453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279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80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201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223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17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74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38463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99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5764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061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158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3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9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939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8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241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90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74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0965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321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805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20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2289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035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745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224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912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84483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10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30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698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146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741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629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688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24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571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5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9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982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947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346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534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01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514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30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68020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568020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68020-2021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568020-2021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68020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1397</Words>
  <Characters>10217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2021-11-08T08:05:00Z</dcterms:created>
  <dcterms:modified xsi:type="dcterms:W3CDTF">2021-11-08T08:05:00Z</dcterms:modified>
</cp:coreProperties>
</file>