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BC1B59" w:rsidRDefault="00BC1B59" w:rsidP="00BC1B5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BC1B59" w:rsidRDefault="00BC1B59" w:rsidP="00BC1B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BC1B59" w:rsidRDefault="00BC1B59" w:rsidP="00BC1B59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06110">
        <w:rPr>
          <w:b/>
        </w:rPr>
        <w:t>d</w:t>
      </w:r>
      <w:bookmarkStart w:id="0" w:name="_GoBack"/>
      <w:bookmarkEnd w:id="0"/>
      <w:r w:rsidR="00C06110" w:rsidRPr="00C06110">
        <w:rPr>
          <w:b/>
        </w:rPr>
        <w:t xml:space="preserve">ostawa 1 szt. notebooka dla </w:t>
      </w:r>
      <w:proofErr w:type="spellStart"/>
      <w:r w:rsidR="00C06110" w:rsidRPr="00C06110">
        <w:rPr>
          <w:b/>
        </w:rPr>
        <w:t>WEiP</w:t>
      </w:r>
      <w:proofErr w:type="spellEnd"/>
      <w:r w:rsidR="00C06110" w:rsidRPr="00C06110">
        <w:rPr>
          <w:b/>
        </w:rPr>
        <w:t xml:space="preserve">  - KC-zp.272-561/21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4C5A4B" w:rsidRDefault="004C5A4B" w:rsidP="00BC1B59">
      <w:pPr>
        <w:widowControl w:val="0"/>
        <w:spacing w:line="264" w:lineRule="auto"/>
        <w:ind w:right="1"/>
        <w:rPr>
          <w:b/>
        </w:rPr>
      </w:pPr>
      <w:bookmarkStart w:id="1" w:name="_Hlk84852744"/>
    </w:p>
    <w:p w:rsidR="00BC1B59" w:rsidRDefault="00BC1B59" w:rsidP="00BC1B59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BC1B59" w:rsidRDefault="00BC1B59" w:rsidP="00BC1B59">
      <w:pPr>
        <w:widowControl w:val="0"/>
        <w:spacing w:line="264" w:lineRule="auto"/>
        <w:ind w:right="1"/>
        <w:rPr>
          <w:b/>
        </w:rPr>
      </w:pPr>
    </w:p>
    <w:p w:rsidR="00BC1B59" w:rsidRDefault="00BC1B59" w:rsidP="00BC1B59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BC1B59" w:rsidRDefault="00BC1B59" w:rsidP="00BC1B59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BC1B59" w:rsidRDefault="00BC1B59" w:rsidP="00BC1B59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BC1B59" w:rsidRDefault="00BC1B59" w:rsidP="00BC1B59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BC1B59" w:rsidRDefault="00BC1B59" w:rsidP="00BC1B59">
      <w:pPr>
        <w:pStyle w:val="Tekstpodstawowy"/>
      </w:pPr>
      <w:r>
        <w:t>Powyższa cena zawiera podatek VAT w wysokości .......... % tj.…………………….PLN</w:t>
      </w:r>
    </w:p>
    <w:p w:rsidR="00BC1B59" w:rsidRDefault="00BC1B59" w:rsidP="00BC1B59">
      <w:pPr>
        <w:pStyle w:val="Tekstpodstawowy"/>
        <w:rPr>
          <w:b w:val="0"/>
        </w:rPr>
      </w:pPr>
      <w:r>
        <w:t xml:space="preserve">Producent/model zaoferowanego </w:t>
      </w:r>
      <w:r w:rsidR="004C5A4B">
        <w:t>notebooka</w:t>
      </w:r>
      <w:r>
        <w:t xml:space="preserve"> </w:t>
      </w:r>
      <w:r>
        <w:rPr>
          <w:b w:val="0"/>
        </w:rPr>
        <w:t>……………………………..</w:t>
      </w:r>
    </w:p>
    <w:p w:rsidR="00BC1B59" w:rsidRDefault="00BC1B59" w:rsidP="00BC1B59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 xml:space="preserve">…… dni od daty podpisania umowy </w:t>
      </w:r>
      <w:r w:rsidR="004C5A4B">
        <w:rPr>
          <w:i/>
          <w:highlight w:val="yellow"/>
        </w:rPr>
        <w:t>(kryterium oceny ofert)</w:t>
      </w:r>
    </w:p>
    <w:p w:rsidR="00BC1B59" w:rsidRDefault="00BC1B59" w:rsidP="00BC1B59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……… miesięcy </w:t>
      </w:r>
      <w:r>
        <w:rPr>
          <w:i/>
          <w:highlight w:val="yellow"/>
        </w:rPr>
        <w:t>(kryterium oceny ofert)</w:t>
      </w:r>
    </w:p>
    <w:bookmarkEnd w:id="1"/>
    <w:p w:rsidR="004C5A4B" w:rsidRDefault="004C5A4B" w:rsidP="00BC1B59">
      <w:pPr>
        <w:tabs>
          <w:tab w:val="left" w:pos="426"/>
        </w:tabs>
        <w:spacing w:after="120"/>
        <w:jc w:val="both"/>
        <w:rPr>
          <w:sz w:val="22"/>
        </w:rPr>
      </w:pPr>
    </w:p>
    <w:p w:rsidR="00BC1B59" w:rsidRDefault="00BC1B59" w:rsidP="00BC1B59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BC1B59" w:rsidRDefault="00BC1B59" w:rsidP="00BC1B5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BC1B59" w:rsidRDefault="00BC1B59" w:rsidP="00BC1B59">
      <w:pPr>
        <w:jc w:val="both"/>
        <w:rPr>
          <w:sz w:val="18"/>
          <w:szCs w:val="18"/>
        </w:rPr>
      </w:pPr>
    </w:p>
    <w:p w:rsidR="00BC1B59" w:rsidRDefault="00BC1B59" w:rsidP="00BC1B5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BC1B59" w:rsidRDefault="00BC1B59" w:rsidP="00BC1B5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BC1B59" w:rsidRDefault="00BC1B59" w:rsidP="00BC1B5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BC1B59" w:rsidRDefault="00BC1B59" w:rsidP="00BC1B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BC1B59" w:rsidRDefault="00BC1B59" w:rsidP="00BC1B5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C1B59" w:rsidRDefault="00BC1B59" w:rsidP="00BC1B5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C1B59" w:rsidRDefault="00BC1B59" w:rsidP="00BC1B5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C1B59" w:rsidTr="00BC1B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BC1B59" w:rsidTr="00BC1B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1B59" w:rsidRDefault="00BC1B5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C1B59" w:rsidTr="00BC1B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1B59" w:rsidRDefault="00BC1B5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BC1B59" w:rsidRDefault="00BC1B59" w:rsidP="00BC1B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BC1B59" w:rsidRDefault="00BC1B59" w:rsidP="00BC1B5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BC1B59" w:rsidRDefault="00BC1B59" w:rsidP="00BC1B5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BC1B59" w:rsidRDefault="00BC1B59" w:rsidP="00BC1B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:rsidR="00BC1B59" w:rsidRDefault="00BC1B59" w:rsidP="00BC1B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C1B59" w:rsidRDefault="00BC1B59" w:rsidP="00BC1B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BC1B59" w:rsidRDefault="00BC1B59" w:rsidP="00BC1B59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:rsidR="00BC1B59" w:rsidRDefault="00BC1B59" w:rsidP="00BC1B59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C1B59" w:rsidRDefault="00BC1B59" w:rsidP="00BC1B5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C1B59" w:rsidRDefault="00BC1B59" w:rsidP="00BC1B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C1B59" w:rsidRDefault="00BC1B59" w:rsidP="00BC1B59">
      <w:pPr>
        <w:ind w:left="720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7F41" w:rsidRDefault="00827F41">
      <w:r>
        <w:separator/>
      </w:r>
    </w:p>
  </w:endnote>
  <w:endnote w:type="continuationSeparator" w:id="0">
    <w:p w:rsidR="00827F41" w:rsidRDefault="00827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D6D" w:rsidRDefault="00B85D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D6D" w:rsidRDefault="00B85D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7F41" w:rsidRDefault="00827F41">
      <w:r>
        <w:separator/>
      </w:r>
    </w:p>
  </w:footnote>
  <w:footnote w:type="continuationSeparator" w:id="0">
    <w:p w:rsidR="00827F41" w:rsidRDefault="00827F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D6D" w:rsidRDefault="00B85D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D6D" w:rsidRDefault="00B85D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AA7"/>
    <w:rsid w:val="00012286"/>
    <w:rsid w:val="00071CCC"/>
    <w:rsid w:val="000B731D"/>
    <w:rsid w:val="000D6134"/>
    <w:rsid w:val="000E09C7"/>
    <w:rsid w:val="000F6589"/>
    <w:rsid w:val="00106636"/>
    <w:rsid w:val="00116EC6"/>
    <w:rsid w:val="00153C8D"/>
    <w:rsid w:val="001801DD"/>
    <w:rsid w:val="001D4612"/>
    <w:rsid w:val="00207E98"/>
    <w:rsid w:val="002723B0"/>
    <w:rsid w:val="00315A4A"/>
    <w:rsid w:val="004A555D"/>
    <w:rsid w:val="004B7300"/>
    <w:rsid w:val="004C5A4B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A76B3"/>
    <w:rsid w:val="00827F41"/>
    <w:rsid w:val="00833933"/>
    <w:rsid w:val="00853083"/>
    <w:rsid w:val="008B2F0C"/>
    <w:rsid w:val="008B4928"/>
    <w:rsid w:val="008C0AA7"/>
    <w:rsid w:val="008D2AB8"/>
    <w:rsid w:val="008F1C66"/>
    <w:rsid w:val="00970FE4"/>
    <w:rsid w:val="00A0022B"/>
    <w:rsid w:val="00A346FE"/>
    <w:rsid w:val="00A47B4D"/>
    <w:rsid w:val="00A83018"/>
    <w:rsid w:val="00B774DC"/>
    <w:rsid w:val="00B85D6D"/>
    <w:rsid w:val="00BC1B59"/>
    <w:rsid w:val="00C06110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9E9E8A"/>
  <w15:chartTrackingRefBased/>
  <w15:docId w15:val="{6B7A1D58-9E1E-4BAF-B0B5-A318D783E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77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9DB4A-5763-4721-8E89-9FF21D5E5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474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2021-10-04T12:14:00Z</dcterms:created>
  <dcterms:modified xsi:type="dcterms:W3CDTF">2021-11-03T11:08:00Z</dcterms:modified>
</cp:coreProperties>
</file>