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50C59425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46D135CB" w14:textId="77777777" w:rsidR="00B17E81" w:rsidRPr="00B66A62" w:rsidRDefault="00B17E81" w:rsidP="00404400">
      <w:pPr>
        <w:rPr>
          <w:b/>
          <w:sz w:val="22"/>
          <w:szCs w:val="22"/>
        </w:rPr>
      </w:pPr>
    </w:p>
    <w:p w14:paraId="06C3932C" w14:textId="5465644C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7E46C0" w:rsidRPr="007E46C0">
        <w:rPr>
          <w:b/>
          <w:bCs/>
          <w:sz w:val="22"/>
          <w:szCs w:val="22"/>
        </w:rPr>
        <w:t xml:space="preserve">Dostawa </w:t>
      </w:r>
      <w:r w:rsidR="009A06AB" w:rsidRPr="009A06AB">
        <w:rPr>
          <w:b/>
          <w:bCs/>
          <w:sz w:val="22"/>
          <w:szCs w:val="22"/>
        </w:rPr>
        <w:t xml:space="preserve">systemu do analizy pierwiastków składającego się ze spektrometru, mineralizatora </w:t>
      </w:r>
      <w:r w:rsidR="00251069">
        <w:rPr>
          <w:b/>
          <w:bCs/>
          <w:sz w:val="22"/>
          <w:szCs w:val="22"/>
        </w:rPr>
        <w:br/>
      </w:r>
      <w:r w:rsidR="009A06AB" w:rsidRPr="009A06AB">
        <w:rPr>
          <w:b/>
          <w:bCs/>
          <w:sz w:val="22"/>
          <w:szCs w:val="22"/>
        </w:rPr>
        <w:t>do przygotowania prób analizy kationów i modułu do chromatografii jonowej do analizy anionów - KC-</w:t>
      </w:r>
      <w:proofErr w:type="spellStart"/>
      <w:r w:rsidR="009A06AB" w:rsidRPr="009A06AB">
        <w:rPr>
          <w:b/>
          <w:bCs/>
          <w:sz w:val="22"/>
          <w:szCs w:val="22"/>
        </w:rPr>
        <w:t>zp</w:t>
      </w:r>
      <w:proofErr w:type="spellEnd"/>
      <w:r w:rsidR="009A06AB" w:rsidRPr="009A06AB">
        <w:rPr>
          <w:b/>
          <w:bCs/>
          <w:sz w:val="22"/>
          <w:szCs w:val="22"/>
        </w:rPr>
        <w:t>. 272-666/21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 xml:space="preserve">oferuję realizację przedmiotu zamówienia, zgodnie z zasadami określonymi </w:t>
      </w:r>
      <w:r w:rsidR="00B17E81">
        <w:rPr>
          <w:sz w:val="22"/>
          <w:szCs w:val="22"/>
        </w:rPr>
        <w:br/>
      </w:r>
      <w:r w:rsidRPr="00B66A62">
        <w:rPr>
          <w:sz w:val="22"/>
          <w:szCs w:val="22"/>
        </w:rPr>
        <w:t>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EC5DE0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45792D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7A26338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EC5DE0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EC5DE0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EC5DE0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04D58754" w:rsidR="00287CEE" w:rsidRPr="00EC5DE0" w:rsidRDefault="009A06AB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Spektrometr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EC5DE0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205AF6" w:rsidR="00287CEE" w:rsidRPr="00EC5DE0" w:rsidRDefault="00C34CBD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  <w:r w:rsidR="00287CEE" w:rsidRPr="00EC5DE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EF4E30" w:rsidRPr="00EC5DE0" w14:paraId="206FA9B3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2C481D" w14:textId="76CDF3D1" w:rsidR="00EF4E30" w:rsidRPr="00EC5DE0" w:rsidRDefault="00EF4E30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3E1F" w14:textId="6EAEE219" w:rsidR="00EF4E30" w:rsidRDefault="00EF4E30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komputerowy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374D" w14:textId="77777777" w:rsidR="00EF4E30" w:rsidRPr="00EC5DE0" w:rsidRDefault="00EF4E30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718C" w14:textId="66E23092" w:rsidR="00EF4E30" w:rsidRPr="00EC5DE0" w:rsidRDefault="00EF4E30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C2FB" w14:textId="77777777" w:rsidR="00EF4E30" w:rsidRPr="00EC5DE0" w:rsidRDefault="00EF4E30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D6B9" w14:textId="77777777" w:rsidR="00EF4E30" w:rsidRPr="00EC5DE0" w:rsidRDefault="00EF4E30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53523E" w14:textId="77777777" w:rsidR="00EF4E30" w:rsidRPr="00EC5DE0" w:rsidRDefault="00EF4E30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708F6" w14:textId="77777777" w:rsidR="00EF4E30" w:rsidRPr="00EC5DE0" w:rsidRDefault="00EF4E30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7E46C0" w:rsidRPr="00EC5DE0" w14:paraId="5751F770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94AF82" w14:textId="28F3DEFF" w:rsidR="007E46C0" w:rsidRPr="00EC5DE0" w:rsidRDefault="00EF4E30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E7B0" w14:textId="579FA85F" w:rsidR="007E46C0" w:rsidRPr="00EC5DE0" w:rsidRDefault="009A06AB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Mineralizator mikrofalowy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4680" w14:textId="77777777" w:rsidR="007E46C0" w:rsidRPr="00EC5DE0" w:rsidRDefault="007E46C0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DC5" w14:textId="7A09DFF7" w:rsidR="007E46C0" w:rsidRPr="00EC5DE0" w:rsidRDefault="007E46C0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AEC" w14:textId="77777777" w:rsidR="007E46C0" w:rsidRPr="00EC5DE0" w:rsidRDefault="007E46C0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723B" w14:textId="77777777" w:rsidR="007E46C0" w:rsidRPr="00EC5DE0" w:rsidRDefault="007E46C0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C03652" w14:textId="77777777" w:rsidR="007E46C0" w:rsidRPr="00EC5DE0" w:rsidRDefault="007E46C0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F0CF6A" w14:textId="77777777" w:rsidR="007E46C0" w:rsidRPr="00EC5DE0" w:rsidRDefault="007E46C0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9A06AB" w:rsidRPr="00EC5DE0" w14:paraId="5529D125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DDE75C" w14:textId="64A2010B" w:rsidR="009A06AB" w:rsidRDefault="00EF4E30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AC62" w14:textId="304BB9CA" w:rsidR="009A06AB" w:rsidRDefault="009A06AB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Chromatograf jonowy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FE19" w14:textId="77777777" w:rsidR="009A06AB" w:rsidRPr="00EC5DE0" w:rsidRDefault="009A06AB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DE65" w14:textId="3172BB3C" w:rsidR="009A06AB" w:rsidRDefault="009A06AB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B650" w14:textId="77777777" w:rsidR="009A06AB" w:rsidRPr="00EC5DE0" w:rsidRDefault="009A06AB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EAF0" w14:textId="77777777" w:rsidR="009A06AB" w:rsidRPr="00EC5DE0" w:rsidRDefault="009A06AB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05C4CA" w14:textId="77777777" w:rsidR="009A06AB" w:rsidRPr="00EC5DE0" w:rsidRDefault="009A06AB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5B5DCA" w14:textId="77777777" w:rsidR="009A06AB" w:rsidRPr="00EC5DE0" w:rsidRDefault="009A06AB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EF4E30" w:rsidRPr="00EC5DE0" w14:paraId="34A4335A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ADB139" w14:textId="360EF051" w:rsidR="00EF4E30" w:rsidRDefault="00EF4E30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A0D6" w14:textId="1A52CF73" w:rsidR="00EF4E30" w:rsidRDefault="00EF4E30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komputerowy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165F" w14:textId="77777777" w:rsidR="00EF4E30" w:rsidRPr="00EC5DE0" w:rsidRDefault="00EF4E30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1240" w14:textId="0E6E4F39" w:rsidR="00EF4E30" w:rsidRDefault="00EF4E30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15FD" w14:textId="77777777" w:rsidR="00EF4E30" w:rsidRPr="00EC5DE0" w:rsidRDefault="00EF4E30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64C0" w14:textId="77777777" w:rsidR="00EF4E30" w:rsidRPr="00EC5DE0" w:rsidRDefault="00EF4E30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2CEB6C" w14:textId="77777777" w:rsidR="00EF4E30" w:rsidRPr="00EC5DE0" w:rsidRDefault="00EF4E30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50679F" w14:textId="77777777" w:rsidR="00EF4E30" w:rsidRPr="00EC5DE0" w:rsidRDefault="00EF4E30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62E2A9" w14:textId="77777777" w:rsidR="00287CEE" w:rsidRPr="00EC5DE0" w:rsidRDefault="00287CEE" w:rsidP="0015540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369E5E76" w14:textId="77777777" w:rsidR="00287CEE" w:rsidRPr="00EC5DE0" w:rsidRDefault="00287CEE" w:rsidP="0015540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E0CEE9A" w14:textId="77777777" w:rsidR="00B17E81" w:rsidRDefault="00B17E81" w:rsidP="00C34C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A51F9D" w14:textId="3227DB18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</w:p>
    <w:p w14:paraId="377FEB46" w14:textId="69D07C84" w:rsidR="00C34CBD" w:rsidRDefault="00C34CBD" w:rsidP="00C34CB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3B28B9E2" w14:textId="29F8BB24" w:rsidR="00CA3E36" w:rsidRDefault="00CA3E36" w:rsidP="00CA3E36">
      <w:pPr>
        <w:pStyle w:val="Tekstpodstawowy"/>
        <w:rPr>
          <w:b w:val="0"/>
          <w:sz w:val="22"/>
          <w:szCs w:val="22"/>
        </w:rPr>
      </w:pPr>
      <w:r w:rsidRPr="00C73D44">
        <w:rPr>
          <w:sz w:val="22"/>
          <w:szCs w:val="22"/>
        </w:rPr>
        <w:t>Czas naprawy przywrócenia działania systemu</w:t>
      </w:r>
      <w:r>
        <w:rPr>
          <w:sz w:val="22"/>
          <w:szCs w:val="22"/>
        </w:rPr>
        <w:t xml:space="preserve"> </w:t>
      </w:r>
      <w:r w:rsidRPr="00B17E81">
        <w:rPr>
          <w:b w:val="0"/>
          <w:bCs/>
          <w:sz w:val="22"/>
          <w:szCs w:val="22"/>
        </w:rPr>
        <w:t>…</w:t>
      </w:r>
      <w:r w:rsidR="00B17E81">
        <w:rPr>
          <w:b w:val="0"/>
          <w:bCs/>
          <w:sz w:val="22"/>
          <w:szCs w:val="22"/>
        </w:rPr>
        <w:t>….</w:t>
      </w:r>
      <w:r w:rsidRPr="00B17E81">
        <w:rPr>
          <w:b w:val="0"/>
          <w:bCs/>
          <w:sz w:val="22"/>
          <w:szCs w:val="22"/>
        </w:rPr>
        <w:t>…</w:t>
      </w:r>
      <w:r w:rsidR="00B17E81">
        <w:rPr>
          <w:sz w:val="22"/>
          <w:szCs w:val="22"/>
        </w:rPr>
        <w:t>dni</w:t>
      </w:r>
      <w:r w:rsidR="00B17E81" w:rsidRPr="00B66A62">
        <w:rPr>
          <w:sz w:val="22"/>
          <w:szCs w:val="22"/>
        </w:rPr>
        <w:t xml:space="preserve"> </w:t>
      </w:r>
      <w:r w:rsidR="00B17E81" w:rsidRPr="00B17E81">
        <w:rPr>
          <w:b w:val="0"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7391C26" w14:textId="701F677E" w:rsidR="0012177B" w:rsidRPr="00CE6A08" w:rsidRDefault="0012177B" w:rsidP="0012177B">
      <w:pPr>
        <w:jc w:val="both"/>
        <w:rPr>
          <w:sz w:val="20"/>
          <w:szCs w:val="20"/>
          <w:u w:val="single"/>
        </w:rPr>
      </w:pPr>
      <w:r w:rsidRPr="00CE6A08">
        <w:rPr>
          <w:sz w:val="20"/>
          <w:szCs w:val="20"/>
          <w:u w:val="single"/>
        </w:rPr>
        <w:t xml:space="preserve">Zamawiający oświadcza, że zgodnie z Ustawą z dnia 11 marca 2004 r. o podatku od towarów i usług (Dz.U. </w:t>
      </w:r>
      <w:r>
        <w:rPr>
          <w:sz w:val="20"/>
          <w:szCs w:val="20"/>
          <w:u w:val="single"/>
        </w:rPr>
        <w:br/>
      </w:r>
      <w:r w:rsidRPr="00CE6A08">
        <w:rPr>
          <w:sz w:val="20"/>
          <w:szCs w:val="20"/>
          <w:u w:val="single"/>
        </w:rPr>
        <w:t xml:space="preserve">z dnia 5 kwietnia 2004 r.) będzie ubiegał się o zgodę na zastosowanie stawki podatku VAT </w:t>
      </w:r>
      <w:r w:rsidRPr="00CE6A08">
        <w:rPr>
          <w:sz w:val="20"/>
          <w:szCs w:val="20"/>
          <w:u w:val="single"/>
        </w:rPr>
        <w:br/>
        <w:t xml:space="preserve">w wysokości 0% </w:t>
      </w:r>
      <w:r w:rsidRPr="00CE6A08">
        <w:rPr>
          <w:b/>
          <w:color w:val="000000"/>
          <w:sz w:val="20"/>
          <w:szCs w:val="20"/>
          <w:u w:val="single"/>
          <w:lang w:eastAsia="ar-SA"/>
        </w:rPr>
        <w:t xml:space="preserve">na </w:t>
      </w:r>
      <w:r>
        <w:rPr>
          <w:b/>
          <w:color w:val="000000"/>
          <w:sz w:val="20"/>
          <w:szCs w:val="20"/>
          <w:u w:val="single"/>
          <w:lang w:eastAsia="ar-SA"/>
        </w:rPr>
        <w:t>zestawy komputerowe</w:t>
      </w:r>
      <w:r w:rsidRPr="00CE6A08">
        <w:rPr>
          <w:b/>
          <w:bCs/>
          <w:sz w:val="20"/>
          <w:szCs w:val="20"/>
          <w:u w:val="single"/>
        </w:rPr>
        <w:t xml:space="preserve"> </w:t>
      </w:r>
      <w:r w:rsidRPr="00CE6A08">
        <w:rPr>
          <w:sz w:val="20"/>
          <w:szCs w:val="20"/>
          <w:u w:val="single"/>
        </w:rPr>
        <w:t xml:space="preserve">wchodzące w zakres niniejszej umowy. Po przedstawieniu przez Zamawiającego zamówienia potwierdzonego przez organ nadzorujący Zamawiającego Wykonawca uwzględni </w:t>
      </w:r>
      <w:r>
        <w:rPr>
          <w:sz w:val="20"/>
          <w:szCs w:val="20"/>
          <w:u w:val="single"/>
        </w:rPr>
        <w:br/>
      </w:r>
      <w:r w:rsidRPr="00CE6A08">
        <w:rPr>
          <w:sz w:val="20"/>
          <w:szCs w:val="20"/>
          <w:u w:val="single"/>
        </w:rPr>
        <w:t xml:space="preserve">w wystawionej fakturze 0% stawkę podatku VAT.  </w:t>
      </w:r>
    </w:p>
    <w:p w14:paraId="54F99673" w14:textId="77777777" w:rsidR="0012177B" w:rsidRPr="00CE6A08" w:rsidRDefault="0012177B" w:rsidP="0012177B">
      <w:pPr>
        <w:jc w:val="both"/>
        <w:rPr>
          <w:sz w:val="20"/>
          <w:szCs w:val="20"/>
          <w:u w:val="single"/>
        </w:rPr>
      </w:pPr>
    </w:p>
    <w:p w14:paraId="060D9FE9" w14:textId="77777777" w:rsidR="0012177B" w:rsidRPr="00CE6A08" w:rsidRDefault="0012177B" w:rsidP="0012177B">
      <w:pPr>
        <w:rPr>
          <w:b/>
          <w:sz w:val="20"/>
          <w:szCs w:val="20"/>
          <w:u w:val="single"/>
        </w:rPr>
      </w:pPr>
      <w:r w:rsidRPr="00CE6A08">
        <w:rPr>
          <w:b/>
          <w:sz w:val="20"/>
          <w:szCs w:val="20"/>
          <w:u w:val="single"/>
        </w:rPr>
        <w:t>Jednocześnie oświadczamy, że:</w:t>
      </w:r>
    </w:p>
    <w:p w14:paraId="53BC50DC" w14:textId="77777777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jesteśmy związani niniejszą ofertą przez okres 90 dni od dnia upływu terminu składania ofert, wskazanego w dokumentach zamówienia.</w:t>
      </w:r>
    </w:p>
    <w:p w14:paraId="7A76EFFE" w14:textId="7FD23F09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CE6A08">
        <w:rPr>
          <w:color w:val="000000"/>
          <w:sz w:val="20"/>
          <w:szCs w:val="20"/>
        </w:rPr>
        <w:t xml:space="preserve"> i nie wnosimy do nich żadnych zastrzeżeń.</w:t>
      </w:r>
    </w:p>
    <w:p w14:paraId="3FE1EEF1" w14:textId="1AA52BC5" w:rsidR="0012177B" w:rsidRPr="00CE6A08" w:rsidRDefault="0012177B" w:rsidP="0012177B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CE6A08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CE6A08">
        <w:rPr>
          <w:sz w:val="20"/>
          <w:szCs w:val="20"/>
        </w:rPr>
        <w:t>późn</w:t>
      </w:r>
      <w:proofErr w:type="spellEnd"/>
      <w:r w:rsidRPr="00CE6A08">
        <w:rPr>
          <w:sz w:val="20"/>
          <w:szCs w:val="20"/>
        </w:rPr>
        <w:t xml:space="preserve">. zm.) </w:t>
      </w:r>
      <w:r w:rsidRPr="00CE6A08">
        <w:rPr>
          <w:color w:val="000000"/>
          <w:sz w:val="20"/>
          <w:szCs w:val="20"/>
          <w:lang w:eastAsia="ar-SA"/>
        </w:rPr>
        <w:t xml:space="preserve">będzie się ubiegał </w:t>
      </w:r>
      <w:r>
        <w:rPr>
          <w:color w:val="000000"/>
          <w:sz w:val="20"/>
          <w:szCs w:val="20"/>
          <w:lang w:eastAsia="ar-SA"/>
        </w:rPr>
        <w:br/>
      </w:r>
      <w:r w:rsidRPr="00CE6A08">
        <w:rPr>
          <w:color w:val="000000"/>
          <w:sz w:val="20"/>
          <w:szCs w:val="20"/>
          <w:lang w:eastAsia="ar-SA"/>
        </w:rPr>
        <w:t xml:space="preserve">o zastosowanie przy zakupie 0% stawki VAT </w:t>
      </w:r>
      <w:r w:rsidRPr="00CE6A08">
        <w:rPr>
          <w:b/>
          <w:color w:val="000000"/>
          <w:sz w:val="20"/>
          <w:szCs w:val="20"/>
          <w:lang w:eastAsia="ar-SA"/>
        </w:rPr>
        <w:t xml:space="preserve">na </w:t>
      </w:r>
      <w:r w:rsidRPr="0012177B">
        <w:rPr>
          <w:b/>
          <w:color w:val="000000"/>
          <w:sz w:val="20"/>
          <w:szCs w:val="20"/>
          <w:lang w:eastAsia="ar-SA"/>
        </w:rPr>
        <w:t>zestawy komputerowe</w:t>
      </w:r>
      <w:r w:rsidRPr="00CE6A08">
        <w:rPr>
          <w:b/>
          <w:color w:val="000000"/>
          <w:sz w:val="20"/>
          <w:szCs w:val="20"/>
          <w:lang w:eastAsia="ar-SA"/>
        </w:rPr>
        <w:t xml:space="preserve"> </w:t>
      </w:r>
      <w:r w:rsidRPr="00CE6A08">
        <w:rPr>
          <w:sz w:val="20"/>
          <w:szCs w:val="20"/>
        </w:rPr>
        <w:t xml:space="preserve">w zakresie objętym zwolnieniem – zgodnie z art. 83 ust. 1 pkt 26 przywołanej ustawy. </w:t>
      </w:r>
    </w:p>
    <w:p w14:paraId="59985D34" w14:textId="4803C7D5" w:rsidR="0012177B" w:rsidRPr="00CE6A08" w:rsidRDefault="0012177B" w:rsidP="0012177B">
      <w:pPr>
        <w:tabs>
          <w:tab w:val="left" w:pos="2520"/>
          <w:tab w:val="left" w:pos="2586"/>
        </w:tabs>
        <w:ind w:left="360"/>
        <w:jc w:val="both"/>
        <w:rPr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0"/>
          <w:szCs w:val="20"/>
          <w:lang w:eastAsia="ar-SA"/>
        </w:rPr>
        <w:t>e</w:t>
      </w:r>
      <w:r w:rsidRPr="00CE6A08">
        <w:rPr>
          <w:color w:val="000000"/>
          <w:sz w:val="20"/>
          <w:szCs w:val="20"/>
          <w:lang w:eastAsia="ar-SA"/>
        </w:rPr>
        <w:t xml:space="preserve"> </w:t>
      </w:r>
      <w:r>
        <w:rPr>
          <w:color w:val="000000"/>
          <w:sz w:val="20"/>
          <w:szCs w:val="20"/>
          <w:lang w:eastAsia="ar-SA"/>
        </w:rPr>
        <w:br/>
      </w:r>
      <w:r w:rsidRPr="00CE6A08">
        <w:rPr>
          <w:color w:val="000000"/>
          <w:sz w:val="20"/>
          <w:szCs w:val="20"/>
          <w:lang w:eastAsia="ar-SA"/>
        </w:rPr>
        <w:t xml:space="preserve">w zamówieniu skierowanym do Wykonawcy </w:t>
      </w:r>
      <w:r w:rsidRPr="0012177B">
        <w:rPr>
          <w:b/>
          <w:color w:val="000000"/>
          <w:sz w:val="20"/>
          <w:szCs w:val="20"/>
          <w:lang w:eastAsia="ar-SA"/>
        </w:rPr>
        <w:t>zestawy komputerowe</w:t>
      </w:r>
      <w:r w:rsidRPr="00CE6A08">
        <w:rPr>
          <w:b/>
          <w:color w:val="000000"/>
          <w:sz w:val="20"/>
          <w:szCs w:val="20"/>
          <w:lang w:eastAsia="ar-SA"/>
        </w:rPr>
        <w:t xml:space="preserve"> </w:t>
      </w:r>
      <w:r>
        <w:rPr>
          <w:color w:val="000000"/>
          <w:sz w:val="20"/>
          <w:szCs w:val="20"/>
          <w:lang w:eastAsia="ar-SA"/>
        </w:rPr>
        <w:t>są</w:t>
      </w:r>
      <w:r w:rsidRPr="00CE6A08">
        <w:rPr>
          <w:color w:val="000000"/>
          <w:sz w:val="20"/>
          <w:szCs w:val="20"/>
          <w:lang w:eastAsia="ar-SA"/>
        </w:rPr>
        <w:t xml:space="preserve"> przeznaczon</w:t>
      </w:r>
      <w:r>
        <w:rPr>
          <w:color w:val="000000"/>
          <w:sz w:val="20"/>
          <w:szCs w:val="20"/>
          <w:lang w:eastAsia="ar-SA"/>
        </w:rPr>
        <w:t>e</w:t>
      </w:r>
      <w:r w:rsidRPr="00CE6A08">
        <w:rPr>
          <w:color w:val="000000"/>
          <w:sz w:val="20"/>
          <w:szCs w:val="20"/>
          <w:lang w:eastAsia="ar-SA"/>
        </w:rPr>
        <w:t xml:space="preserve"> dla placówki oświatowej - </w:t>
      </w:r>
      <w:r w:rsidRPr="00CE6A08">
        <w:rPr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CE6A08">
        <w:rPr>
          <w:sz w:val="20"/>
          <w:szCs w:val="20"/>
        </w:rPr>
        <w:t>późn</w:t>
      </w:r>
      <w:proofErr w:type="spellEnd"/>
      <w:r w:rsidRPr="00CE6A08">
        <w:rPr>
          <w:sz w:val="20"/>
          <w:szCs w:val="20"/>
        </w:rPr>
        <w:t>. zm.).</w:t>
      </w:r>
    </w:p>
    <w:p w14:paraId="453C82EF" w14:textId="77777777" w:rsidR="0012177B" w:rsidRPr="00CE6A08" w:rsidRDefault="0012177B" w:rsidP="0012177B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77EC0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5D2C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1AED5E3C" w:rsidR="00404400" w:rsidRPr="0012177B" w:rsidRDefault="0012177B" w:rsidP="0012177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706963E6" w:rsidR="00404400" w:rsidRPr="00B66A62" w:rsidRDefault="00404400" w:rsidP="001217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 w:rsidSect="00AC54F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4645" w14:textId="77777777" w:rsidR="00F34C42" w:rsidRDefault="00F34C42">
      <w:r>
        <w:separator/>
      </w:r>
    </w:p>
  </w:endnote>
  <w:endnote w:type="continuationSeparator" w:id="0">
    <w:p w14:paraId="3B91D275" w14:textId="77777777" w:rsidR="00F34C42" w:rsidRDefault="00F3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3953D782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9BA" w14:textId="77777777" w:rsidR="00F34C42" w:rsidRDefault="00F34C42">
      <w:r>
        <w:separator/>
      </w:r>
    </w:p>
  </w:footnote>
  <w:footnote w:type="continuationSeparator" w:id="0">
    <w:p w14:paraId="61473CF6" w14:textId="77777777" w:rsidR="00F34C42" w:rsidRDefault="00F3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61B2C" w14:textId="50217139" w:rsidR="00AC54F0" w:rsidRDefault="00AC54F0" w:rsidP="00251069">
    <w:pPr>
      <w:pStyle w:val="Nagwek"/>
      <w:jc w:val="center"/>
    </w:pPr>
    <w:r>
      <w:rPr>
        <w:noProof/>
        <w:sz w:val="24"/>
      </w:rPr>
      <w:drawing>
        <wp:anchor distT="0" distB="0" distL="114300" distR="114300" simplePos="0" relativeHeight="251659264" behindDoc="1" locked="0" layoutInCell="1" allowOverlap="1" wp14:anchorId="5221DEF3" wp14:editId="6B28F3F4">
          <wp:simplePos x="0" y="0"/>
          <wp:positionH relativeFrom="margin">
            <wp:align>right</wp:align>
          </wp:positionH>
          <wp:positionV relativeFrom="paragraph">
            <wp:posOffset>-88900</wp:posOffset>
          </wp:positionV>
          <wp:extent cx="5759450" cy="530225"/>
          <wp:effectExtent l="0" t="0" r="0" b="317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2177B"/>
    <w:rsid w:val="001801DD"/>
    <w:rsid w:val="001D4612"/>
    <w:rsid w:val="0020013C"/>
    <w:rsid w:val="00207E98"/>
    <w:rsid w:val="00251069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290F"/>
    <w:rsid w:val="006662E0"/>
    <w:rsid w:val="006815F6"/>
    <w:rsid w:val="007748F0"/>
    <w:rsid w:val="007A34E8"/>
    <w:rsid w:val="007A4321"/>
    <w:rsid w:val="007E46C0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A06AB"/>
    <w:rsid w:val="009C66FB"/>
    <w:rsid w:val="00A0022B"/>
    <w:rsid w:val="00A346FE"/>
    <w:rsid w:val="00A47B4D"/>
    <w:rsid w:val="00A83018"/>
    <w:rsid w:val="00AC54F0"/>
    <w:rsid w:val="00B17E81"/>
    <w:rsid w:val="00B2596E"/>
    <w:rsid w:val="00B66A62"/>
    <w:rsid w:val="00B774DC"/>
    <w:rsid w:val="00B87FF0"/>
    <w:rsid w:val="00C34CBD"/>
    <w:rsid w:val="00C969A6"/>
    <w:rsid w:val="00CA3E3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EF4E30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C54F0"/>
  </w:style>
  <w:style w:type="paragraph" w:styleId="Akapitzlist">
    <w:name w:val="List Paragraph"/>
    <w:basedOn w:val="Normalny"/>
    <w:uiPriority w:val="34"/>
    <w:qFormat/>
    <w:rsid w:val="00121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2021-11-18T07:48:00Z</cp:lastPrinted>
  <dcterms:created xsi:type="dcterms:W3CDTF">2021-11-18T07:48:00Z</dcterms:created>
  <dcterms:modified xsi:type="dcterms:W3CDTF">2021-11-18T07:48:00Z</dcterms:modified>
</cp:coreProperties>
</file>