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6F8F0D" w14:textId="77777777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5D2FB3">
        <w:rPr>
          <w:bCs/>
          <w:i w:val="0"/>
          <w:sz w:val="22"/>
          <w:szCs w:val="22"/>
        </w:rPr>
        <w:t>5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5FAEF82" w14:textId="5F87D7AF" w:rsidR="00946939" w:rsidRDefault="00BE3BCE" w:rsidP="00E91E6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  <w:r w:rsidR="00946939" w:rsidRPr="00946939">
        <w:t xml:space="preserve"> </w:t>
      </w:r>
      <w:r w:rsidR="006050A3" w:rsidRPr="006050A3">
        <w:rPr>
          <w:rFonts w:ascii="Times New Roman" w:hAnsi="Times New Roman"/>
          <w:b/>
          <w:bCs/>
          <w:iCs/>
          <w:color w:val="000000"/>
          <w:sz w:val="24"/>
          <w:szCs w:val="24"/>
          <w:lang w:eastAsia="x-none"/>
        </w:rPr>
        <w:t xml:space="preserve">Wykonanie usług w zakresie a) metod eksperymentalnych i diagnostyki konstrukcji; b) uczenia maszynowego dla </w:t>
      </w:r>
      <w:proofErr w:type="spellStart"/>
      <w:r w:rsidR="006050A3" w:rsidRPr="006050A3">
        <w:rPr>
          <w:rFonts w:ascii="Times New Roman" w:hAnsi="Times New Roman"/>
          <w:b/>
          <w:bCs/>
          <w:iCs/>
          <w:color w:val="000000"/>
          <w:sz w:val="24"/>
          <w:szCs w:val="24"/>
          <w:lang w:eastAsia="x-none"/>
        </w:rPr>
        <w:t>WIMiR</w:t>
      </w:r>
      <w:proofErr w:type="spellEnd"/>
      <w:r w:rsidR="006050A3" w:rsidRPr="006050A3">
        <w:rPr>
          <w:rFonts w:ascii="Times New Roman" w:hAnsi="Times New Roman"/>
          <w:b/>
          <w:bCs/>
          <w:iCs/>
          <w:color w:val="000000"/>
          <w:sz w:val="24"/>
          <w:szCs w:val="24"/>
          <w:lang w:eastAsia="x-none"/>
        </w:rPr>
        <w:t xml:space="preserve"> - KC-zp.272-630/21</w:t>
      </w:r>
      <w:bookmarkStart w:id="1" w:name="_GoBack"/>
      <w:bookmarkEnd w:id="1"/>
    </w:p>
    <w:p w14:paraId="1F94EBA1" w14:textId="0ED53FBD" w:rsidR="00DC652A" w:rsidRDefault="00CB29AC" w:rsidP="00946939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84CDF4A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bookmarkEnd w:id="0"/>
    <w:p w14:paraId="2E3005AB" w14:textId="77777777" w:rsidR="002F0A95" w:rsidRPr="002F0A95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5B68481D" w14:textId="5AB275F0" w:rsidR="00025386" w:rsidRDefault="002F0A95" w:rsidP="00E829E6">
      <w:pPr>
        <w:spacing w:after="0" w:line="240" w:lineRule="auto"/>
        <w:ind w:left="284" w:hanging="284"/>
        <w:jc w:val="center"/>
        <w:rPr>
          <w:sz w:val="20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elektronicznym lub podpisem zaufanym lub podpisem osobistym przez osobę uprawnioną do składania  oświadczeń woli w imieniu podmiotu udostępniającego zasoby</w:t>
      </w:r>
      <w:r w:rsidR="00E829E6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.</w:t>
      </w:r>
    </w:p>
    <w:sectPr w:rsidR="00025386" w:rsidSect="00BF11A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8" w:right="1417" w:bottom="993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09F617" w14:textId="77777777" w:rsidR="00E4595A" w:rsidRDefault="00E4595A" w:rsidP="00025386">
      <w:pPr>
        <w:spacing w:after="0" w:line="240" w:lineRule="auto"/>
      </w:pPr>
      <w:r>
        <w:separator/>
      </w:r>
    </w:p>
  </w:endnote>
  <w:endnote w:type="continuationSeparator" w:id="0">
    <w:p w14:paraId="066C5038" w14:textId="77777777" w:rsidR="00E4595A" w:rsidRDefault="00E4595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93C02C" w14:textId="77777777" w:rsidR="004A52F1" w:rsidRDefault="004A52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11EB0FE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62DD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62DD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8BE63F" w14:textId="77777777" w:rsidR="004A52F1" w:rsidRDefault="004A52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5808FE" w14:textId="77777777" w:rsidR="00E4595A" w:rsidRDefault="00E4595A" w:rsidP="00025386">
      <w:pPr>
        <w:spacing w:after="0" w:line="240" w:lineRule="auto"/>
      </w:pPr>
      <w:r>
        <w:separator/>
      </w:r>
    </w:p>
  </w:footnote>
  <w:footnote w:type="continuationSeparator" w:id="0">
    <w:p w14:paraId="78194DCF" w14:textId="77777777" w:rsidR="00E4595A" w:rsidRDefault="00E4595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508ACD" w14:textId="77777777" w:rsidR="004A52F1" w:rsidRDefault="004A52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380A64" w14:textId="77777777" w:rsidR="004A52F1" w:rsidRDefault="004A52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5DAA30" w14:textId="77777777" w:rsidR="004A52F1" w:rsidRDefault="004A52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D88"/>
    <w:rsid w:val="00025386"/>
    <w:rsid w:val="000423B9"/>
    <w:rsid w:val="00084786"/>
    <w:rsid w:val="00121F32"/>
    <w:rsid w:val="0016158F"/>
    <w:rsid w:val="001C2314"/>
    <w:rsid w:val="00213980"/>
    <w:rsid w:val="00242A86"/>
    <w:rsid w:val="002C6D0F"/>
    <w:rsid w:val="002F0A95"/>
    <w:rsid w:val="00350032"/>
    <w:rsid w:val="00417B26"/>
    <w:rsid w:val="004374F2"/>
    <w:rsid w:val="004422C0"/>
    <w:rsid w:val="00446885"/>
    <w:rsid w:val="00460705"/>
    <w:rsid w:val="00485239"/>
    <w:rsid w:val="004A52F1"/>
    <w:rsid w:val="004E27D7"/>
    <w:rsid w:val="0055145C"/>
    <w:rsid w:val="005624D8"/>
    <w:rsid w:val="005D2FB3"/>
    <w:rsid w:val="006050A3"/>
    <w:rsid w:val="00620476"/>
    <w:rsid w:val="00657A47"/>
    <w:rsid w:val="007247A1"/>
    <w:rsid w:val="00735C05"/>
    <w:rsid w:val="00745A44"/>
    <w:rsid w:val="007666D6"/>
    <w:rsid w:val="007F670E"/>
    <w:rsid w:val="00805D88"/>
    <w:rsid w:val="00824D73"/>
    <w:rsid w:val="00830970"/>
    <w:rsid w:val="00882E58"/>
    <w:rsid w:val="008B797E"/>
    <w:rsid w:val="008E0486"/>
    <w:rsid w:val="008F2498"/>
    <w:rsid w:val="0093388F"/>
    <w:rsid w:val="00946939"/>
    <w:rsid w:val="00A56A6F"/>
    <w:rsid w:val="00A87380"/>
    <w:rsid w:val="00AF7375"/>
    <w:rsid w:val="00B34065"/>
    <w:rsid w:val="00B77707"/>
    <w:rsid w:val="00B9016F"/>
    <w:rsid w:val="00BE3BCE"/>
    <w:rsid w:val="00BF11A4"/>
    <w:rsid w:val="00C62DD0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4231B"/>
    <w:rsid w:val="00E4595A"/>
    <w:rsid w:val="00E67109"/>
    <w:rsid w:val="00E829E6"/>
    <w:rsid w:val="00E86D3B"/>
    <w:rsid w:val="00E91E6A"/>
    <w:rsid w:val="00EC3846"/>
    <w:rsid w:val="00ED5256"/>
    <w:rsid w:val="00EF3368"/>
    <w:rsid w:val="00F334B4"/>
    <w:rsid w:val="00FB7BA7"/>
    <w:rsid w:val="00FF1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273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Małgorzata Waligórska</cp:lastModifiedBy>
  <cp:revision>2</cp:revision>
  <cp:lastPrinted>2021-11-16T14:19:00Z</cp:lastPrinted>
  <dcterms:created xsi:type="dcterms:W3CDTF">2021-11-16T14:19:00Z</dcterms:created>
  <dcterms:modified xsi:type="dcterms:W3CDTF">2021-11-16T14:19:00Z</dcterms:modified>
</cp:coreProperties>
</file>