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A406345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F8344F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383F35A4" w:rsidR="00E40A3C" w:rsidRDefault="00E40A3C" w:rsidP="00380A13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380A13" w:rsidRPr="00380A13">
        <w:rPr>
          <w:b/>
          <w:sz w:val="22"/>
          <w:szCs w:val="22"/>
        </w:rPr>
        <w:t>usługa szkolenia z obsługi programu REVIT z zakresu modelowania bryłowego BIM (</w:t>
      </w:r>
      <w:proofErr w:type="spellStart"/>
      <w:r w:rsidR="00380A13" w:rsidRPr="00380A13">
        <w:rPr>
          <w:b/>
          <w:sz w:val="22"/>
          <w:szCs w:val="22"/>
        </w:rPr>
        <w:t>Building</w:t>
      </w:r>
      <w:proofErr w:type="spellEnd"/>
      <w:r w:rsidR="00380A13" w:rsidRPr="00380A13">
        <w:rPr>
          <w:b/>
          <w:sz w:val="22"/>
          <w:szCs w:val="22"/>
        </w:rPr>
        <w:t xml:space="preserve"> Information Modeling) na poziomie zaawansowanym dla pracowników AGH - KC-zp.272-578/21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1275"/>
        <w:gridCol w:w="1843"/>
        <w:gridCol w:w="2126"/>
      </w:tblGrid>
      <w:tr w:rsidR="00BB6F4B" w14:paraId="48785F38" w14:textId="17786C2C" w:rsidTr="00BB6F4B">
        <w:trPr>
          <w:cantSplit/>
          <w:trHeight w:val="680"/>
        </w:trPr>
        <w:tc>
          <w:tcPr>
            <w:tcW w:w="633" w:type="dxa"/>
            <w:vAlign w:val="center"/>
          </w:tcPr>
          <w:p w14:paraId="48BDBA12" w14:textId="0522B020" w:rsidR="00BB6F4B" w:rsidRDefault="00BB6F4B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42AB7A3" w:rsidR="00BB6F4B" w:rsidRDefault="00BB6F4B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  <w:r>
              <w:rPr>
                <w:b/>
              </w:rPr>
              <w:t xml:space="preserve"> </w:t>
            </w:r>
          </w:p>
        </w:tc>
        <w:tc>
          <w:tcPr>
            <w:tcW w:w="1275" w:type="dxa"/>
          </w:tcPr>
          <w:p w14:paraId="2F6ECB42" w14:textId="0B5EA8CE" w:rsidR="00BB6F4B" w:rsidRDefault="00BB6F4B" w:rsidP="00380A1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osób w grupie</w:t>
            </w:r>
          </w:p>
        </w:tc>
        <w:tc>
          <w:tcPr>
            <w:tcW w:w="1843" w:type="dxa"/>
          </w:tcPr>
          <w:p w14:paraId="486688B8" w14:textId="77777777" w:rsidR="00BB6F4B" w:rsidRDefault="00BB6F4B" w:rsidP="00A77E1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51D71A46" w14:textId="2097CC5E" w:rsidR="00BB6F4B" w:rsidRDefault="00BB6F4B" w:rsidP="00A77E1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126" w:type="dxa"/>
          </w:tcPr>
          <w:p w14:paraId="46F53F8E" w14:textId="77777777" w:rsidR="00BB6F4B" w:rsidRDefault="00BB6F4B" w:rsidP="00A77E1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01DAA0A4" w14:textId="49940CD1" w:rsidR="00BB6F4B" w:rsidRDefault="00BB6F4B" w:rsidP="00A77E1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BB6F4B" w14:paraId="21D5C273" w14:textId="3B516016" w:rsidTr="00BB6F4B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275" w:type="dxa"/>
          </w:tcPr>
          <w:p w14:paraId="255DFD93" w14:textId="08510715" w:rsidR="00BB6F4B" w:rsidRDefault="00BB6F4B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43" w:type="dxa"/>
          </w:tcPr>
          <w:p w14:paraId="61295B5F" w14:textId="27896B99" w:rsidR="00BB6F4B" w:rsidRDefault="00BB6F4B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6" w:type="dxa"/>
          </w:tcPr>
          <w:p w14:paraId="3BE001CA" w14:textId="5DF1A48C" w:rsidR="00BB6F4B" w:rsidRDefault="00BB6F4B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  <w:bookmarkStart w:id="0" w:name="_GoBack"/>
            <w:bookmarkEnd w:id="0"/>
          </w:p>
        </w:tc>
      </w:tr>
      <w:tr w:rsidR="00BB6F4B" w14:paraId="7B668A21" w14:textId="1BB16C0A" w:rsidTr="00BB6F4B">
        <w:trPr>
          <w:cantSplit/>
          <w:trHeight w:val="921"/>
        </w:trPr>
        <w:tc>
          <w:tcPr>
            <w:tcW w:w="633" w:type="dxa"/>
          </w:tcPr>
          <w:p w14:paraId="20918BA6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0AA718EE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75" w:type="dxa"/>
          </w:tcPr>
          <w:p w14:paraId="49A5DEF0" w14:textId="045F750B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34158EBE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08A8451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B6F4B" w14:paraId="298C3FD5" w14:textId="5D02D23E" w:rsidTr="00BB6F4B">
        <w:trPr>
          <w:cantSplit/>
          <w:trHeight w:val="870"/>
        </w:trPr>
        <w:tc>
          <w:tcPr>
            <w:tcW w:w="633" w:type="dxa"/>
          </w:tcPr>
          <w:p w14:paraId="27CE183D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2884A691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75" w:type="dxa"/>
          </w:tcPr>
          <w:p w14:paraId="2DBC3D66" w14:textId="426C5650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59CF1299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504884EB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B6F4B" w14:paraId="256E1D96" w14:textId="091FFBFF" w:rsidTr="00BB6F4B">
        <w:trPr>
          <w:cantSplit/>
          <w:trHeight w:val="870"/>
        </w:trPr>
        <w:tc>
          <w:tcPr>
            <w:tcW w:w="633" w:type="dxa"/>
          </w:tcPr>
          <w:p w14:paraId="5C7026C9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558CE428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75" w:type="dxa"/>
          </w:tcPr>
          <w:p w14:paraId="3E2B7D2E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1931E626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2B132A33" w14:textId="77777777" w:rsidR="00BB6F4B" w:rsidRDefault="00BB6F4B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DD68C" w14:textId="77777777" w:rsidR="00621A2F" w:rsidRDefault="00621A2F">
      <w:r>
        <w:separator/>
      </w:r>
    </w:p>
  </w:endnote>
  <w:endnote w:type="continuationSeparator" w:id="0">
    <w:p w14:paraId="72D40CF5" w14:textId="77777777" w:rsidR="00621A2F" w:rsidRDefault="0062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A0D844" w14:textId="77777777" w:rsidR="00621A2F" w:rsidRDefault="00621A2F">
      <w:r>
        <w:separator/>
      </w:r>
    </w:p>
  </w:footnote>
  <w:footnote w:type="continuationSeparator" w:id="0">
    <w:p w14:paraId="3C6DBACF" w14:textId="77777777" w:rsidR="00621A2F" w:rsidRDefault="00621A2F">
      <w:r>
        <w:continuationSeparator/>
      </w:r>
    </w:p>
  </w:footnote>
  <w:footnote w:id="1">
    <w:p w14:paraId="2D6EB44F" w14:textId="3954446D" w:rsidR="00BB6F4B" w:rsidRDefault="00BB6F4B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C3694"/>
    <w:rsid w:val="00210E8E"/>
    <w:rsid w:val="00276C10"/>
    <w:rsid w:val="00361EEE"/>
    <w:rsid w:val="00380A13"/>
    <w:rsid w:val="005136B3"/>
    <w:rsid w:val="00561097"/>
    <w:rsid w:val="00621A2F"/>
    <w:rsid w:val="006C357F"/>
    <w:rsid w:val="00702A72"/>
    <w:rsid w:val="00707683"/>
    <w:rsid w:val="007F7B24"/>
    <w:rsid w:val="008209FE"/>
    <w:rsid w:val="008B02BB"/>
    <w:rsid w:val="009B7E62"/>
    <w:rsid w:val="009C0AFF"/>
    <w:rsid w:val="00A40AE7"/>
    <w:rsid w:val="00A54C7C"/>
    <w:rsid w:val="00A77E1B"/>
    <w:rsid w:val="00A91C25"/>
    <w:rsid w:val="00A9350F"/>
    <w:rsid w:val="00B025EC"/>
    <w:rsid w:val="00BA2421"/>
    <w:rsid w:val="00BB6F4B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EE509A"/>
    <w:rsid w:val="00F213FB"/>
    <w:rsid w:val="00F8344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2021-11-17T11:43:00Z</cp:lastPrinted>
  <dcterms:created xsi:type="dcterms:W3CDTF">2021-11-17T11:43:00Z</dcterms:created>
  <dcterms:modified xsi:type="dcterms:W3CDTF">2021-11-17T11:43:00Z</dcterms:modified>
</cp:coreProperties>
</file>