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96014" w14:textId="2EE4043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EC7BEF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FF5487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E9F56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78CA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E0A39C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958410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9C324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E5FDBD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F5B5E">
        <w:rPr>
          <w:sz w:val="22"/>
          <w:lang w:val="en-US"/>
        </w:rPr>
        <w:t>……………………………………………………………………………………………..</w:t>
      </w:r>
    </w:p>
    <w:p w14:paraId="6E82CF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F5B5E">
        <w:rPr>
          <w:sz w:val="22"/>
          <w:lang w:val="en-US"/>
        </w:rPr>
        <w:t>…………………………………………………………………………………………….</w:t>
      </w:r>
    </w:p>
    <w:p w14:paraId="2B510C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F46C6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926D1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15163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782662C" w14:textId="11B4EF26" w:rsidR="0027216E" w:rsidRPr="0027216E" w:rsidRDefault="0027216E" w:rsidP="008D2AB8">
      <w:pPr>
        <w:ind w:right="-110"/>
        <w:rPr>
          <w:b/>
        </w:rPr>
      </w:pPr>
      <w:r w:rsidRPr="0027216E">
        <w:rPr>
          <w:b/>
        </w:rPr>
        <w:t xml:space="preserve">Akademia Górniczo </w:t>
      </w:r>
      <w:r w:rsidR="00400099">
        <w:rPr>
          <w:b/>
        </w:rPr>
        <w:t>–</w:t>
      </w:r>
      <w:r w:rsidRPr="0027216E">
        <w:rPr>
          <w:b/>
        </w:rPr>
        <w:t xml:space="preserve"> Hutnicza</w:t>
      </w:r>
      <w:r w:rsidR="00400099">
        <w:rPr>
          <w:b/>
        </w:rPr>
        <w:t xml:space="preserve"> </w:t>
      </w:r>
      <w:r w:rsidRPr="0027216E">
        <w:rPr>
          <w:b/>
        </w:rPr>
        <w:t>im. Stanisława Staszica w Krakowie</w:t>
      </w:r>
    </w:p>
    <w:p w14:paraId="70968909" w14:textId="77777777" w:rsidR="008D2AB8" w:rsidRDefault="0027216E" w:rsidP="008D2AB8">
      <w:pPr>
        <w:ind w:right="-110"/>
        <w:rPr>
          <w:b/>
        </w:rPr>
      </w:pPr>
      <w:r w:rsidRPr="0027216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9F912B" w14:textId="11D42B2C" w:rsidR="008D2AB8" w:rsidRDefault="0027216E" w:rsidP="005F5B5E">
      <w:pPr>
        <w:ind w:right="-110"/>
        <w:rPr>
          <w:b/>
        </w:rPr>
      </w:pPr>
      <w:r w:rsidRPr="0027216E">
        <w:rPr>
          <w:b/>
        </w:rPr>
        <w:t>Al. Mickiewicza</w:t>
      </w:r>
      <w:r w:rsidR="008D2AB8">
        <w:rPr>
          <w:b/>
        </w:rPr>
        <w:t xml:space="preserve"> </w:t>
      </w:r>
      <w:r w:rsidRPr="0027216E">
        <w:rPr>
          <w:b/>
        </w:rPr>
        <w:t>30</w:t>
      </w:r>
      <w:r w:rsidR="005F5B5E">
        <w:rPr>
          <w:b/>
        </w:rPr>
        <w:t xml:space="preserve">, </w:t>
      </w:r>
      <w:r w:rsidRPr="0027216E">
        <w:rPr>
          <w:b/>
        </w:rPr>
        <w:t>30-059</w:t>
      </w:r>
      <w:r w:rsidR="008D2AB8">
        <w:rPr>
          <w:b/>
        </w:rPr>
        <w:t xml:space="preserve"> </w:t>
      </w:r>
      <w:r w:rsidRPr="0027216E">
        <w:rPr>
          <w:b/>
        </w:rPr>
        <w:t>Kraków</w:t>
      </w:r>
      <w:r w:rsidR="008D2AB8">
        <w:rPr>
          <w:b/>
        </w:rPr>
        <w:t xml:space="preserve">,  </w:t>
      </w:r>
    </w:p>
    <w:p w14:paraId="7190FB88" w14:textId="77777777" w:rsidR="008D2AB8" w:rsidRDefault="008D2AB8" w:rsidP="008D2AB8">
      <w:pPr>
        <w:ind w:firstLine="3969"/>
        <w:rPr>
          <w:b/>
        </w:rPr>
      </w:pPr>
    </w:p>
    <w:p w14:paraId="620E733C" w14:textId="62F65B1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E3A39" w:rsidRPr="005E3A39">
        <w:rPr>
          <w:b/>
        </w:rPr>
        <w:t>dostawa osprzętu do prowadzenia telekonferencji KC-zp.272-</w:t>
      </w:r>
      <w:r w:rsidR="009C4E4D">
        <w:rPr>
          <w:b/>
        </w:rPr>
        <w:t>701</w:t>
      </w:r>
      <w:r w:rsidR="005E3A39" w:rsidRPr="005E3A39">
        <w:rPr>
          <w:b/>
        </w:rPr>
        <w:t>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5F5B5E" w14:paraId="6DA1023D" w14:textId="77777777" w:rsidTr="005F5B5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C810D8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3AFAE6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B8078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055B7A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7F9308D8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C7492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4DF8F7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5855047B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99B9F9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348076C0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586FC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EC5F353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4B14878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5F5B5E" w14:paraId="564DBB3D" w14:textId="77777777" w:rsidTr="005F5B5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DFCC14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A50717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0DBF71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7633D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AF4DCA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482F4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4B6C8B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900CF3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F5B5E" w14:paraId="3EC53794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501C0" w14:textId="77777777" w:rsidR="005F5B5E" w:rsidRDefault="005F5B5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126D9" w14:textId="5F9F1437" w:rsidR="005F5B5E" w:rsidRDefault="00470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Telewizor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C35AA" w14:textId="77777777" w:rsidR="005F5B5E" w:rsidRDefault="005F5B5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84A4" w14:textId="081214A0" w:rsidR="005F5B5E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3ECE" w14:textId="77777777" w:rsidR="005F5B5E" w:rsidRDefault="005F5B5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134A" w14:textId="77777777" w:rsidR="005F5B5E" w:rsidRDefault="005F5B5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82EF66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26FD03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0372463E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7C5CF9" w14:textId="1CEDCF76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65F8" w14:textId="5EBB1729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Rzutnik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A6B3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DF12" w14:textId="4A74772E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784D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F5B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C356B6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E2520C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38A65B8B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F40FBE" w14:textId="6A3CB556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DD3E" w14:textId="52374381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Notebook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589B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1E47" w14:textId="710D0024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802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3E40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54F969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F11B05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526185E5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C6B7B7" w14:textId="36058B6B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AF0A" w14:textId="57FD5E6D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Urządzenie do bezprzewodowego przesyłania ekranu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D805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F2F0" w14:textId="1ACB5C84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A0BB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DA9C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A560BF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7D6391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3A02EA93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7F28C1" w14:textId="0DC26649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2BF0" w14:textId="2BD4FB58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Klawiatura i mysz Bluetooth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5606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1B18" w14:textId="06A8FC1D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2562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0D3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161243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C76F3A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53E50084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E753DA" w14:textId="1351A8C3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AFC9" w14:textId="446B9337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Przedłużacz 3m </w:t>
            </w:r>
            <w:r w:rsidR="00573123" w:rsidRPr="00573123">
              <w:rPr>
                <w:color w:val="000000"/>
                <w:sz w:val="20"/>
                <w:szCs w:val="20"/>
              </w:rPr>
              <w:t>z ochroną przeciwprzepięciową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607B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F37A" w14:textId="1BDC94F1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49EA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717E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50F21F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657922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18DB9377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34C376" w14:textId="54AD3781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5046" w14:textId="7CA61BFF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Przedłużacz 5m </w:t>
            </w:r>
            <w:r w:rsidR="00573123" w:rsidRPr="00573123">
              <w:rPr>
                <w:color w:val="000000"/>
                <w:sz w:val="20"/>
                <w:szCs w:val="20"/>
              </w:rPr>
              <w:t>z ochroną przeciwprzepięciową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4F10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1D83" w14:textId="784AA210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F870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D653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9F0EBC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05214F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1236389C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B0E2FC" w14:textId="1437286E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BB35" w14:textId="6E94E653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Kabel HDMI 2.0 8m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BC0B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907" w14:textId="623828B6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22E0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C357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5BC3E3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76A8CA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200525D7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A1AD57" w14:textId="2316D243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C164" w14:textId="654F57EF" w:rsidR="007A49B2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Vesa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stojak mobilny do TV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EAA0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D90A" w14:textId="1F7EB359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111A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DC53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2F39BC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C6DC7B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0BC68F6C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48AFF" w14:textId="6B2058AB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4F3F" w14:textId="392EDA06" w:rsidR="009310AD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Zestaw akumulatorów (12 szt.)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1256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16AE" w14:textId="2CEEE0CE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D5D9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BEFE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2FEE50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D65D51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2AD1FB94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54D7E1" w14:textId="549B4F62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A83C" w14:textId="40996345" w:rsidR="007A49B2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Procesorowa ładowarka do akumulatorów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C2F0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536A" w14:textId="3A4396A6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0EC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D411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108B35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B953D5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5F0BFE8C" w14:textId="77777777" w:rsidTr="001100E0">
        <w:trPr>
          <w:trHeight w:val="87"/>
        </w:trPr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6878F5E" w14:textId="759EB01F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F232" w14:textId="3BEDB44E" w:rsidR="00470A0E" w:rsidRDefault="00573123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573123">
              <w:rPr>
                <w:color w:val="000000"/>
                <w:sz w:val="20"/>
                <w:szCs w:val="20"/>
              </w:rPr>
              <w:t xml:space="preserve">Modułowy system do wideokonferencji dla dużych pomieszczeń klasy </w:t>
            </w:r>
            <w:proofErr w:type="spellStart"/>
            <w:r w:rsidRPr="00573123">
              <w:rPr>
                <w:color w:val="000000"/>
                <w:sz w:val="20"/>
                <w:szCs w:val="20"/>
              </w:rPr>
              <w:t>premium</w:t>
            </w:r>
            <w:proofErr w:type="spellEnd"/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BBF5B55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71F8653" w14:textId="3D9B4E46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1A79CF6" w14:textId="77777777" w:rsidR="00470A0E" w:rsidRDefault="00470A0E">
            <w:pPr>
              <w:rPr>
                <w:sz w:val="22"/>
                <w:szCs w:val="22"/>
              </w:rPr>
            </w:pPr>
          </w:p>
          <w:p w14:paraId="2F70EBB4" w14:textId="307A5F52" w:rsidR="00470A0E" w:rsidRPr="00470A0E" w:rsidRDefault="00470A0E" w:rsidP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A0F3228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5403F33C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697224F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7307A79F" w14:textId="77777777" w:rsidTr="001100E0">
        <w:trPr>
          <w:trHeight w:val="86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37895ECB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5256" w14:textId="454E5162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Mikrofon modułowy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</w:tcPr>
          <w:p w14:paraId="099176C0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C855E7F" w14:textId="0A16A28F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386F133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right w:val="single" w:sz="4" w:space="0" w:color="auto"/>
            </w:tcBorders>
          </w:tcPr>
          <w:p w14:paraId="3ADFFACF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12" w:space="0" w:color="auto"/>
            </w:tcBorders>
          </w:tcPr>
          <w:p w14:paraId="3DA5A367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right w:val="single" w:sz="12" w:space="0" w:color="auto"/>
            </w:tcBorders>
          </w:tcPr>
          <w:p w14:paraId="167A75D8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0FDB17B7" w14:textId="77777777" w:rsidTr="001100E0">
        <w:trPr>
          <w:trHeight w:val="86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07B67BE5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C0DA" w14:textId="66913E08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Panel mikrofonowy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</w:tcPr>
          <w:p w14:paraId="03E26209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ED7AA0B" w14:textId="2166F43C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2A3395E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right w:val="single" w:sz="4" w:space="0" w:color="auto"/>
            </w:tcBorders>
          </w:tcPr>
          <w:p w14:paraId="5ADCAF07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12" w:space="0" w:color="auto"/>
            </w:tcBorders>
          </w:tcPr>
          <w:p w14:paraId="5F337E40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right w:val="single" w:sz="12" w:space="0" w:color="auto"/>
            </w:tcBorders>
          </w:tcPr>
          <w:p w14:paraId="557F4DDE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62C04A02" w14:textId="77777777" w:rsidTr="001100E0">
        <w:trPr>
          <w:trHeight w:val="86"/>
        </w:trPr>
        <w:tc>
          <w:tcPr>
            <w:tcW w:w="56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2987B1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84B1" w14:textId="2BEB924E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Uchwyt do panelu mikrofonowego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49A7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4CDB" w14:textId="05B462B0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4871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23EA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D7B46D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31B381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6C36272F" w14:textId="77777777" w:rsidTr="00534601">
        <w:trPr>
          <w:trHeight w:val="115"/>
        </w:trPr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6FE83E65" w14:textId="5D68EC30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A932" w14:textId="568F502E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Zestaw do telekonferencji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69DAA6C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99FC11B" w14:textId="743AB8F3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0C01AC6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4D00255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AF66000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8CDDA22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2B3F7664" w14:textId="77777777" w:rsidTr="00534601">
        <w:trPr>
          <w:trHeight w:val="115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520EE063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2A08" w14:textId="796188B4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Mikrofon rozszerzający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</w:tcPr>
          <w:p w14:paraId="1D30363F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D9DD159" w14:textId="0BD63944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A752198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right w:val="single" w:sz="4" w:space="0" w:color="auto"/>
            </w:tcBorders>
          </w:tcPr>
          <w:p w14:paraId="4A968B07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12" w:space="0" w:color="auto"/>
            </w:tcBorders>
          </w:tcPr>
          <w:p w14:paraId="0C6057F9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right w:val="single" w:sz="12" w:space="0" w:color="auto"/>
            </w:tcBorders>
          </w:tcPr>
          <w:p w14:paraId="671BA96C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4E3747A1" w14:textId="77777777" w:rsidTr="00534601">
        <w:trPr>
          <w:trHeight w:val="115"/>
        </w:trPr>
        <w:tc>
          <w:tcPr>
            <w:tcW w:w="56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ADB238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EAA7" w14:textId="33D6417E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Uchwyt do montażu kamery na telewizorze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007A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333E" w14:textId="345FAA43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B316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F324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B45CA2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52814D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5F5B5E" w14:paraId="59E9BA5C" w14:textId="77777777" w:rsidTr="005F5B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266298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59A122C8" w14:textId="77777777" w:rsidR="005F5B5E" w:rsidRDefault="005F5B5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15C02A07" w14:textId="77777777" w:rsidR="005F5B5E" w:rsidRDefault="005F5B5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FA1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413E9932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87FB6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10C3F835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15CAAB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640CCB8D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…………..</w:t>
            </w:r>
          </w:p>
        </w:tc>
      </w:tr>
      <w:tr w:rsidR="005F5B5E" w14:paraId="66B68C79" w14:textId="77777777" w:rsidTr="005F5B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7B9ECC" w14:textId="77777777" w:rsidR="005F5B5E" w:rsidRDefault="005F5B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687E31B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6B55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C284B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69CBA7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437F0C0" w14:textId="77777777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</w:p>
    <w:p w14:paraId="711BB3B7" w14:textId="3F3C0A31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 ……………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dni od daty podpisania umowy</w:t>
      </w:r>
    </w:p>
    <w:p w14:paraId="4ECA55A3" w14:textId="77777777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 </w:t>
      </w:r>
      <w:r>
        <w:rPr>
          <w:b/>
          <w:bCs/>
          <w:sz w:val="22"/>
          <w:szCs w:val="22"/>
        </w:rPr>
        <w:t>miesięcy</w:t>
      </w:r>
      <w:r>
        <w:rPr>
          <w:sz w:val="22"/>
          <w:szCs w:val="22"/>
        </w:rPr>
        <w:t xml:space="preserve"> (</w:t>
      </w:r>
      <w:r>
        <w:rPr>
          <w:i/>
          <w:sz w:val="22"/>
          <w:szCs w:val="22"/>
          <w:highlight w:val="yellow"/>
        </w:rPr>
        <w:t>kryterium oceny ofert)</w:t>
      </w:r>
    </w:p>
    <w:p w14:paraId="43442641" w14:textId="77777777" w:rsidR="005F5B5E" w:rsidRDefault="005F5B5E" w:rsidP="005F5B5E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87C75DD" w14:textId="77777777" w:rsidR="005F5B5E" w:rsidRDefault="005F5B5E" w:rsidP="005F5B5E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49C2687D" w14:textId="77777777" w:rsidR="005F5B5E" w:rsidRDefault="005F5B5E" w:rsidP="005F5B5E">
      <w:pPr>
        <w:rPr>
          <w:b/>
          <w:sz w:val="22"/>
          <w:szCs w:val="22"/>
          <w:u w:val="single"/>
        </w:rPr>
      </w:pPr>
    </w:p>
    <w:p w14:paraId="422F6F02" w14:textId="77777777" w:rsidR="005F5B5E" w:rsidRDefault="005F5B5E" w:rsidP="005F5B5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0C27346" w14:textId="77777777" w:rsidR="005F5B5E" w:rsidRDefault="005F5B5E" w:rsidP="005F5B5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ECD0C36" w14:textId="77777777" w:rsidR="005F5B5E" w:rsidRDefault="005F5B5E" w:rsidP="005F5B5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B5A4DE9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6B9267" w14:textId="77777777" w:rsidR="005F5B5E" w:rsidRDefault="005F5B5E" w:rsidP="005F5B5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3DC3A16" w14:textId="77777777" w:rsidR="005F5B5E" w:rsidRDefault="005F5B5E" w:rsidP="005F5B5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AD081B" w14:textId="77777777" w:rsidR="005F5B5E" w:rsidRDefault="005F5B5E" w:rsidP="005F5B5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5B5E" w14:paraId="2C7B923B" w14:textId="77777777" w:rsidTr="005F5B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CAA6E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327C3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2D9409B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028D6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F5B5E" w14:paraId="5D3AE282" w14:textId="77777777" w:rsidTr="005F5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5AEE9" w14:textId="77777777" w:rsidR="005F5B5E" w:rsidRDefault="005F5B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3F371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F04E0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F5B5E" w14:paraId="3B38AFD6" w14:textId="77777777" w:rsidTr="005F5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08CF6" w14:textId="77777777" w:rsidR="005F5B5E" w:rsidRDefault="005F5B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C9D40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95899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8BE7ECF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F138B6B" w14:textId="77777777" w:rsidR="005F5B5E" w:rsidRDefault="005F5B5E" w:rsidP="005F5B5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BD82E88" w14:textId="77777777" w:rsidR="005F5B5E" w:rsidRDefault="005F5B5E" w:rsidP="005F5B5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F7E0D1F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1CA1F87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28398A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C341F27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9BE199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52AA0E6" w14:textId="77777777" w:rsidR="005F5B5E" w:rsidRDefault="005F5B5E" w:rsidP="005F5B5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F6B43C3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113701F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C13EC3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918F17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2B2D70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77AF17C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28F0D0B" w14:textId="77777777" w:rsidR="005F5B5E" w:rsidRDefault="005F5B5E" w:rsidP="005F5B5E">
      <w:pPr>
        <w:jc w:val="both"/>
        <w:rPr>
          <w:b/>
          <w:color w:val="FF0000"/>
          <w:sz w:val="18"/>
          <w:szCs w:val="18"/>
        </w:rPr>
      </w:pPr>
    </w:p>
    <w:p w14:paraId="54F44785" w14:textId="77777777" w:rsidR="005F5B5E" w:rsidRDefault="005F5B5E" w:rsidP="005F5B5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3A68A211" w14:textId="77777777" w:rsidR="005F5B5E" w:rsidRDefault="005F5B5E" w:rsidP="005F5B5E">
      <w:pPr>
        <w:jc w:val="right"/>
        <w:rPr>
          <w:sz w:val="20"/>
          <w:szCs w:val="20"/>
        </w:rPr>
      </w:pPr>
      <w:r>
        <w:rPr>
          <w:bCs/>
          <w:i/>
          <w:iCs/>
          <w:color w:val="FF0000"/>
        </w:rPr>
        <w:t>podpisem elektronicznym lub podpisem zaufanym lub elektronicznym  podpisem osobistym</w:t>
      </w:r>
    </w:p>
    <w:p w14:paraId="5B1E3D77" w14:textId="77777777" w:rsidR="005F5B5E" w:rsidRDefault="005F5B5E" w:rsidP="005F5B5E"/>
    <w:p w14:paraId="3964D810" w14:textId="77777777" w:rsidR="00FE545C" w:rsidRDefault="00FE545C" w:rsidP="005F5B5E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214A0" w14:textId="77777777" w:rsidR="00906CC3" w:rsidRDefault="00906CC3">
      <w:r>
        <w:separator/>
      </w:r>
    </w:p>
  </w:endnote>
  <w:endnote w:type="continuationSeparator" w:id="0">
    <w:p w14:paraId="2F4BCAF9" w14:textId="77777777" w:rsidR="00906CC3" w:rsidRDefault="00906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CB069" w14:textId="77777777" w:rsidR="0027216E" w:rsidRDefault="002721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2446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C392C" w14:textId="77777777" w:rsidR="0027216E" w:rsidRDefault="00272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A7330" w14:textId="77777777" w:rsidR="00906CC3" w:rsidRDefault="00906CC3">
      <w:r>
        <w:separator/>
      </w:r>
    </w:p>
  </w:footnote>
  <w:footnote w:type="continuationSeparator" w:id="0">
    <w:p w14:paraId="21F71048" w14:textId="77777777" w:rsidR="00906CC3" w:rsidRDefault="00906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FEF65" w14:textId="77777777" w:rsidR="0027216E" w:rsidRDefault="00272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3049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607FE" w14:textId="77777777" w:rsidR="0027216E" w:rsidRDefault="00272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08E"/>
    <w:rsid w:val="00012286"/>
    <w:rsid w:val="00071CCC"/>
    <w:rsid w:val="000B731D"/>
    <w:rsid w:val="000D6134"/>
    <w:rsid w:val="000E09C7"/>
    <w:rsid w:val="000F6589"/>
    <w:rsid w:val="00106636"/>
    <w:rsid w:val="00116EC6"/>
    <w:rsid w:val="001441C7"/>
    <w:rsid w:val="001801DD"/>
    <w:rsid w:val="001D4612"/>
    <w:rsid w:val="00207E98"/>
    <w:rsid w:val="0027216E"/>
    <w:rsid w:val="002723B0"/>
    <w:rsid w:val="00315A4A"/>
    <w:rsid w:val="00400099"/>
    <w:rsid w:val="00470A0E"/>
    <w:rsid w:val="004B7300"/>
    <w:rsid w:val="004C6753"/>
    <w:rsid w:val="00573123"/>
    <w:rsid w:val="00595C87"/>
    <w:rsid w:val="005D2C65"/>
    <w:rsid w:val="005E3A39"/>
    <w:rsid w:val="005E6D94"/>
    <w:rsid w:val="005F5B5E"/>
    <w:rsid w:val="0063384F"/>
    <w:rsid w:val="00643C6F"/>
    <w:rsid w:val="00646202"/>
    <w:rsid w:val="0065290F"/>
    <w:rsid w:val="006815F6"/>
    <w:rsid w:val="007748F0"/>
    <w:rsid w:val="007A4321"/>
    <w:rsid w:val="007A49B2"/>
    <w:rsid w:val="00833933"/>
    <w:rsid w:val="00853083"/>
    <w:rsid w:val="008B2F0C"/>
    <w:rsid w:val="008B4928"/>
    <w:rsid w:val="008D2AB8"/>
    <w:rsid w:val="008F1C66"/>
    <w:rsid w:val="00906CC3"/>
    <w:rsid w:val="009310AD"/>
    <w:rsid w:val="00970FE4"/>
    <w:rsid w:val="009C4E4D"/>
    <w:rsid w:val="00A0022B"/>
    <w:rsid w:val="00A346FE"/>
    <w:rsid w:val="00A47B4D"/>
    <w:rsid w:val="00A83018"/>
    <w:rsid w:val="00B774DC"/>
    <w:rsid w:val="00B931C6"/>
    <w:rsid w:val="00C969A6"/>
    <w:rsid w:val="00CA7D36"/>
    <w:rsid w:val="00D24208"/>
    <w:rsid w:val="00D60C38"/>
    <w:rsid w:val="00D66893"/>
    <w:rsid w:val="00D90ACB"/>
    <w:rsid w:val="00DB708E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D338A6"/>
  <w15:chartTrackingRefBased/>
  <w15:docId w15:val="{944C3427-C3C4-4ACF-B296-7ED219879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9F0DB-67A6-4EE1-9BC7-87F2FAF16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581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2</cp:revision>
  <cp:lastPrinted>1899-12-31T23:00:00Z</cp:lastPrinted>
  <dcterms:created xsi:type="dcterms:W3CDTF">2021-11-29T10:26:00Z</dcterms:created>
  <dcterms:modified xsi:type="dcterms:W3CDTF">2021-11-29T10:26:00Z</dcterms:modified>
</cp:coreProperties>
</file>